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5234DD" w14:textId="3D89523C" w:rsidR="00372F6F" w:rsidRDefault="00C325CC" w:rsidP="00F723FE">
      <w:pPr>
        <w:spacing w:after="198" w:line="276" w:lineRule="auto"/>
        <w:ind w:left="426" w:right="-1"/>
        <w:rPr>
          <w:rFonts w:ascii="Arial" w:hAnsi="Arial" w:cs="Arial"/>
          <w:b/>
          <w:sz w:val="24"/>
          <w:szCs w:val="24"/>
        </w:rPr>
      </w:pPr>
      <w:r w:rsidRPr="00C325CC">
        <w:rPr>
          <w:rFonts w:ascii="Arial" w:hAnsi="Arial" w:cs="Arial"/>
          <w:b/>
          <w:sz w:val="24"/>
          <w:szCs w:val="24"/>
        </w:rPr>
        <w:t>CUESTIONARIO DE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C325CC">
        <w:rPr>
          <w:rFonts w:ascii="Arial" w:hAnsi="Arial" w:cs="Arial"/>
          <w:b/>
          <w:sz w:val="24"/>
          <w:szCs w:val="24"/>
        </w:rPr>
        <w:t>EVALUACIÓN DE LA CALIDAD DE LA FORMACIÓN</w:t>
      </w:r>
    </w:p>
    <w:p w14:paraId="09057763" w14:textId="24657F80" w:rsidR="00AB7135" w:rsidRPr="00AB7135" w:rsidRDefault="00AB7135" w:rsidP="00AB7135">
      <w:pPr>
        <w:spacing w:after="198" w:line="276" w:lineRule="auto"/>
        <w:ind w:right="-1"/>
        <w:rPr>
          <w:rStyle w:val="Textoennegrita"/>
          <w:rFonts w:ascii="Arial" w:hAnsi="Arial" w:cs="Arial"/>
          <w:b w:val="0"/>
          <w:sz w:val="24"/>
          <w:szCs w:val="24"/>
        </w:rPr>
      </w:pPr>
      <w:r w:rsidRPr="00AB7135">
        <w:rPr>
          <w:rStyle w:val="Textoennegrita"/>
          <w:rFonts w:ascii="Arial" w:hAnsi="Arial" w:cs="Arial"/>
          <w:b w:val="0"/>
          <w:sz w:val="24"/>
          <w:szCs w:val="24"/>
        </w:rPr>
        <w:t xml:space="preserve">Ayudas para la formación de cualificación y recualificación de la población activa (Reskilling 2023) </w:t>
      </w:r>
      <w:r>
        <w:rPr>
          <w:rStyle w:val="Textoennegrita"/>
          <w:rFonts w:ascii="Arial" w:hAnsi="Arial" w:cs="Arial"/>
          <w:b w:val="0"/>
          <w:sz w:val="24"/>
          <w:szCs w:val="24"/>
        </w:rPr>
        <w:t xml:space="preserve"> </w:t>
      </w:r>
      <w:r w:rsidRPr="00AB7135">
        <w:rPr>
          <w:rStyle w:val="Textoennegrita"/>
          <w:rFonts w:ascii="Arial" w:hAnsi="Arial" w:cs="Arial"/>
          <w:b w:val="0"/>
          <w:sz w:val="24"/>
          <w:szCs w:val="24"/>
        </w:rPr>
        <w:t>(Orden EFP/624/2023, de 8 de junio)</w:t>
      </w:r>
      <w:bookmarkStart w:id="1" w:name="_GoBack"/>
      <w:bookmarkEnd w:id="1"/>
    </w:p>
    <w:tbl>
      <w:tblPr>
        <w:tblW w:w="906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18"/>
        <w:gridCol w:w="5244"/>
      </w:tblGrid>
      <w:tr w:rsidR="00F723FE" w14:paraId="165DB7AA" w14:textId="77777777" w:rsidTr="00F723FE">
        <w:trPr>
          <w:trHeight w:val="555"/>
        </w:trPr>
        <w:tc>
          <w:tcPr>
            <w:tcW w:w="906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3D2915" w14:textId="77777777" w:rsidR="00F723FE" w:rsidRDefault="00F723F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  <w:lang w:val="es-ES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DATOS DE LA ACCIÓN FORMATIVA</w:t>
            </w:r>
          </w:p>
        </w:tc>
      </w:tr>
      <w:tr w:rsidR="00F723FE" w14:paraId="5B2518B0" w14:textId="77777777" w:rsidTr="00F723FE">
        <w:trPr>
          <w:trHeight w:val="315"/>
        </w:trPr>
        <w:tc>
          <w:tcPr>
            <w:tcW w:w="381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E1F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5BAE9B" w14:textId="77777777" w:rsidR="00F723FE" w:rsidRDefault="00F723F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Código único de la acción formativa: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462C79" w14:textId="77777777" w:rsidR="00F723FE" w:rsidRDefault="00F723F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</w:tr>
      <w:tr w:rsidR="00F723FE" w14:paraId="259C7014" w14:textId="77777777" w:rsidTr="00F723FE">
        <w:trPr>
          <w:trHeight w:val="315"/>
        </w:trPr>
        <w:tc>
          <w:tcPr>
            <w:tcW w:w="381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E1F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28BB20" w14:textId="2F966527" w:rsidR="00F723FE" w:rsidRDefault="00F723F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Denominación: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9F9178" w14:textId="77777777" w:rsidR="00F723FE" w:rsidRDefault="00F723F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F723FE" w14:paraId="510BCF61" w14:textId="77777777" w:rsidTr="00F723FE">
        <w:trPr>
          <w:trHeight w:val="315"/>
        </w:trPr>
        <w:tc>
          <w:tcPr>
            <w:tcW w:w="381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E1F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310628" w14:textId="77777777" w:rsidR="00F723FE" w:rsidRDefault="00F723F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Número de solicitud:</w:t>
            </w:r>
          </w:p>
        </w:tc>
        <w:tc>
          <w:tcPr>
            <w:tcW w:w="5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C60DCA" w14:textId="77777777" w:rsidR="00F723FE" w:rsidRDefault="00F723F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</w:tr>
      <w:tr w:rsidR="00F723FE" w14:paraId="0A2304CA" w14:textId="77777777" w:rsidTr="00F723FE">
        <w:trPr>
          <w:trHeight w:val="315"/>
        </w:trPr>
        <w:tc>
          <w:tcPr>
            <w:tcW w:w="381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E1F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D1FA3A4" w14:textId="77777777" w:rsidR="00F723FE" w:rsidRDefault="00F723F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Entidad solicitante:</w:t>
            </w:r>
          </w:p>
        </w:tc>
        <w:tc>
          <w:tcPr>
            <w:tcW w:w="5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1D59787" w14:textId="77777777" w:rsidR="00F723FE" w:rsidRDefault="00F723F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</w:tr>
      <w:tr w:rsidR="00F723FE" w14:paraId="3BB5E396" w14:textId="77777777" w:rsidTr="00F723FE">
        <w:trPr>
          <w:trHeight w:val="315"/>
        </w:trPr>
        <w:tc>
          <w:tcPr>
            <w:tcW w:w="381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E1F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7B7EB0" w14:textId="77777777" w:rsidR="00F723FE" w:rsidRDefault="00F723F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Centro que realiza la formación:</w:t>
            </w:r>
          </w:p>
        </w:tc>
        <w:tc>
          <w:tcPr>
            <w:tcW w:w="5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B826D1" w14:textId="77777777" w:rsidR="00F723FE" w:rsidRDefault="00F723F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</w:tr>
      <w:tr w:rsidR="00F723FE" w14:paraId="682B8068" w14:textId="77777777" w:rsidTr="00F723FE">
        <w:trPr>
          <w:trHeight w:val="315"/>
        </w:trPr>
        <w:tc>
          <w:tcPr>
            <w:tcW w:w="381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E1F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E8CC28" w14:textId="77777777" w:rsidR="00F723FE" w:rsidRDefault="00F723F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Duración total en horas de la acción formativa:</w:t>
            </w:r>
          </w:p>
        </w:tc>
        <w:tc>
          <w:tcPr>
            <w:tcW w:w="52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ECEC21" w14:textId="77777777" w:rsidR="00F723FE" w:rsidRDefault="00F723F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</w:tc>
      </w:tr>
    </w:tbl>
    <w:p w14:paraId="594B8AB8" w14:textId="2B7010D9" w:rsidR="00372F6F" w:rsidRPr="00372F6F" w:rsidRDefault="00F723FE" w:rsidP="00372F6F">
      <w:pPr>
        <w:spacing w:before="100" w:beforeAutospacing="1" w:after="100" w:afterAutospacing="1"/>
        <w:rPr>
          <w:rFonts w:asciiTheme="minorHAnsi" w:hAnsiTheme="minorHAnsi" w:cstheme="minorHAnsi"/>
          <w:i/>
          <w:sz w:val="22"/>
          <w:szCs w:val="22"/>
        </w:rPr>
      </w:pPr>
      <w:r w:rsidRPr="00372F6F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372F6F" w:rsidRPr="00372F6F">
        <w:rPr>
          <w:rFonts w:asciiTheme="minorHAnsi" w:hAnsiTheme="minorHAnsi" w:cstheme="minorHAnsi"/>
          <w:i/>
          <w:sz w:val="22"/>
          <w:szCs w:val="22"/>
        </w:rPr>
        <w:t>(Puntué siendo uno la puntuación más baja y 5 la m</w:t>
      </w:r>
      <w:r>
        <w:rPr>
          <w:rFonts w:asciiTheme="minorHAnsi" w:hAnsiTheme="minorHAnsi" w:cstheme="minorHAnsi"/>
          <w:i/>
          <w:sz w:val="22"/>
          <w:szCs w:val="22"/>
        </w:rPr>
        <w:t>ás alta</w:t>
      </w:r>
      <w:r w:rsidR="00372F6F" w:rsidRPr="00372F6F">
        <w:rPr>
          <w:rFonts w:asciiTheme="minorHAnsi" w:hAnsiTheme="minorHAnsi" w:cstheme="minorHAnsi"/>
          <w:i/>
          <w:sz w:val="22"/>
          <w:szCs w:val="22"/>
        </w:rPr>
        <w:t>)</w:t>
      </w:r>
    </w:p>
    <w:p w14:paraId="68EDFE86" w14:textId="4B261DFC" w:rsidR="00AE232E" w:rsidRPr="00F723FE" w:rsidRDefault="00372F6F" w:rsidP="00F723FE">
      <w:pPr>
        <w:pStyle w:val="Ttulo5"/>
        <w:numPr>
          <w:ilvl w:val="0"/>
          <w:numId w:val="40"/>
        </w:numPr>
        <w:spacing w:before="240" w:after="240"/>
        <w:rPr>
          <w:rStyle w:val="Textoennegrita"/>
        </w:rPr>
      </w:pPr>
      <w:r w:rsidRPr="00C325CC">
        <w:rPr>
          <w:rStyle w:val="Textoennegrita"/>
          <w:rFonts w:asciiTheme="minorHAnsi" w:hAnsiTheme="minorHAnsi" w:cstheme="minorHAnsi"/>
          <w:b w:val="0"/>
          <w:bCs w:val="0"/>
          <w:sz w:val="22"/>
        </w:rPr>
        <w:t>Organización y Gestión del Curso</w:t>
      </w:r>
    </w:p>
    <w:tbl>
      <w:tblPr>
        <w:tblStyle w:val="Tablaconcuadrcula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05"/>
        <w:gridCol w:w="2404"/>
      </w:tblGrid>
      <w:tr w:rsidR="00AE232E" w14:paraId="056DB2DC" w14:textId="77777777" w:rsidTr="00F723FE">
        <w:tc>
          <w:tcPr>
            <w:tcW w:w="6805" w:type="dxa"/>
          </w:tcPr>
          <w:p w14:paraId="39E41334" w14:textId="17853DE3" w:rsidR="00AE232E" w:rsidRDefault="00AE232E" w:rsidP="00AE232E">
            <w:pPr>
              <w:pStyle w:val="NormalWeb"/>
              <w:numPr>
                <w:ilvl w:val="0"/>
                <w:numId w:val="3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72F6F">
              <w:rPr>
                <w:rFonts w:asciiTheme="minorHAnsi" w:hAnsiTheme="minorHAnsi" w:cstheme="minorHAnsi"/>
                <w:sz w:val="22"/>
                <w:szCs w:val="22"/>
              </w:rPr>
              <w:t>¿Cómo evalúa los horarios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y temporalización</w:t>
            </w:r>
            <w:r w:rsidRPr="00372F6F">
              <w:rPr>
                <w:rFonts w:asciiTheme="minorHAnsi" w:hAnsiTheme="minorHAnsi" w:cstheme="minorHAnsi"/>
                <w:sz w:val="22"/>
                <w:szCs w:val="22"/>
              </w:rPr>
              <w:t xml:space="preserve"> establecidos?</w:t>
            </w:r>
          </w:p>
        </w:tc>
        <w:tc>
          <w:tcPr>
            <w:tcW w:w="2404" w:type="dxa"/>
          </w:tcPr>
          <w:p w14:paraId="7DC18DE6" w14:textId="2858ADB7" w:rsidR="00AE232E" w:rsidRDefault="00AE232E" w:rsidP="00AE232E">
            <w:pPr>
              <w:pStyle w:val="NormalWeb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1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2382080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2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700449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3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9766737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4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5209004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5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7237950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AE232E" w14:paraId="35EE6EF5" w14:textId="77777777" w:rsidTr="00F723FE">
        <w:tc>
          <w:tcPr>
            <w:tcW w:w="6805" w:type="dxa"/>
          </w:tcPr>
          <w:p w14:paraId="5C73509A" w14:textId="21D2EC79" w:rsidR="00AE232E" w:rsidRDefault="00AE232E" w:rsidP="00AE232E">
            <w:pPr>
              <w:pStyle w:val="NormalWeb"/>
              <w:numPr>
                <w:ilvl w:val="0"/>
                <w:numId w:val="3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72F6F">
              <w:rPr>
                <w:rFonts w:asciiTheme="minorHAnsi" w:hAnsiTheme="minorHAnsi" w:cstheme="minorHAnsi"/>
                <w:sz w:val="22"/>
                <w:szCs w:val="22"/>
              </w:rPr>
              <w:t>¿La inscripción y el proceso administrativo fueron claros y accesibles?</w:t>
            </w:r>
          </w:p>
        </w:tc>
        <w:tc>
          <w:tcPr>
            <w:tcW w:w="2404" w:type="dxa"/>
          </w:tcPr>
          <w:p w14:paraId="4EE80401" w14:textId="452A783E" w:rsidR="00AE232E" w:rsidRDefault="00AE232E" w:rsidP="00AE232E">
            <w:pPr>
              <w:pStyle w:val="NormalWeb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1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312989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2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775248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3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7067888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4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5282555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5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2940991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AE232E" w14:paraId="7E9C326B" w14:textId="77777777" w:rsidTr="00F723FE">
        <w:tc>
          <w:tcPr>
            <w:tcW w:w="6805" w:type="dxa"/>
          </w:tcPr>
          <w:p w14:paraId="1723899E" w14:textId="290BE2AA" w:rsidR="00AE232E" w:rsidRDefault="00AE232E" w:rsidP="00AE232E">
            <w:pPr>
              <w:pStyle w:val="NormalWeb"/>
              <w:numPr>
                <w:ilvl w:val="0"/>
                <w:numId w:val="3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72F6F">
              <w:rPr>
                <w:rFonts w:asciiTheme="minorHAnsi" w:hAnsiTheme="minorHAnsi" w:cstheme="minorHAnsi"/>
                <w:sz w:val="22"/>
                <w:szCs w:val="22"/>
              </w:rPr>
              <w:t>¿La información previa al curso fue suficiente y adecuada?</w:t>
            </w:r>
          </w:p>
        </w:tc>
        <w:tc>
          <w:tcPr>
            <w:tcW w:w="2404" w:type="dxa"/>
          </w:tcPr>
          <w:p w14:paraId="4963395B" w14:textId="6AB0241E" w:rsidR="00AE232E" w:rsidRDefault="00AE232E" w:rsidP="00AE232E">
            <w:pPr>
              <w:pStyle w:val="NormalWeb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1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9730264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2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4371934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3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745750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723FE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4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2605618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5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8795188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</w:p>
        </w:tc>
      </w:tr>
    </w:tbl>
    <w:p w14:paraId="23AE6851" w14:textId="414A6537" w:rsidR="00AE232E" w:rsidRPr="00F723FE" w:rsidRDefault="00372F6F" w:rsidP="00F723FE">
      <w:pPr>
        <w:pStyle w:val="Ttulo5"/>
        <w:numPr>
          <w:ilvl w:val="0"/>
          <w:numId w:val="40"/>
        </w:numPr>
        <w:spacing w:before="240" w:after="240"/>
        <w:rPr>
          <w:rStyle w:val="Textoennegrita"/>
        </w:rPr>
      </w:pPr>
      <w:r w:rsidRPr="00F723FE">
        <w:rPr>
          <w:rStyle w:val="Textoennegrita"/>
          <w:rFonts w:asciiTheme="minorHAnsi" w:hAnsiTheme="minorHAnsi" w:cstheme="minorHAnsi"/>
          <w:b w:val="0"/>
          <w:bCs w:val="0"/>
          <w:sz w:val="22"/>
        </w:rPr>
        <w:t>Contenido y Material Didáctico</w:t>
      </w:r>
    </w:p>
    <w:tbl>
      <w:tblPr>
        <w:tblStyle w:val="Tablaconcuadrcula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05"/>
        <w:gridCol w:w="2404"/>
      </w:tblGrid>
      <w:tr w:rsidR="00AE232E" w14:paraId="0F49F8A9" w14:textId="77777777" w:rsidTr="00F723FE">
        <w:tc>
          <w:tcPr>
            <w:tcW w:w="6805" w:type="dxa"/>
          </w:tcPr>
          <w:p w14:paraId="5B0ED41B" w14:textId="49E9D6C0" w:rsidR="00AE232E" w:rsidRDefault="00AE232E" w:rsidP="00AE232E">
            <w:pPr>
              <w:pStyle w:val="NormalWeb"/>
              <w:numPr>
                <w:ilvl w:val="0"/>
                <w:numId w:val="3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72F6F">
              <w:rPr>
                <w:rFonts w:asciiTheme="minorHAnsi" w:hAnsiTheme="minorHAnsi" w:cstheme="minorHAnsi"/>
                <w:sz w:val="22"/>
                <w:szCs w:val="22"/>
              </w:rPr>
              <w:t>¿Considera que el contenido del curso estaba bien estructurado y organizado?</w:t>
            </w:r>
          </w:p>
        </w:tc>
        <w:tc>
          <w:tcPr>
            <w:tcW w:w="2404" w:type="dxa"/>
          </w:tcPr>
          <w:p w14:paraId="62EBE8AC" w14:textId="77777777" w:rsidR="00AE232E" w:rsidRDefault="00AE232E" w:rsidP="00A13BE9">
            <w:pPr>
              <w:pStyle w:val="NormalWeb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1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3776685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2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8871817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3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0662509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4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5800186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5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2225077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AE232E" w14:paraId="0F84E96D" w14:textId="77777777" w:rsidTr="00F723FE">
        <w:tc>
          <w:tcPr>
            <w:tcW w:w="6805" w:type="dxa"/>
          </w:tcPr>
          <w:p w14:paraId="23D52DA2" w14:textId="4618E0C4" w:rsidR="00AE232E" w:rsidRDefault="00AE232E" w:rsidP="00AE232E">
            <w:pPr>
              <w:pStyle w:val="NormalWeb"/>
              <w:numPr>
                <w:ilvl w:val="0"/>
                <w:numId w:val="3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72F6F">
              <w:rPr>
                <w:rFonts w:asciiTheme="minorHAnsi" w:hAnsiTheme="minorHAnsi" w:cstheme="minorHAnsi"/>
                <w:sz w:val="22"/>
                <w:szCs w:val="22"/>
              </w:rPr>
              <w:t>¿El material didáctico (presentaciones, guías, etc.) fue útil y adecuado?</w:t>
            </w:r>
          </w:p>
        </w:tc>
        <w:tc>
          <w:tcPr>
            <w:tcW w:w="2404" w:type="dxa"/>
          </w:tcPr>
          <w:p w14:paraId="44446935" w14:textId="77777777" w:rsidR="00AE232E" w:rsidRDefault="00AE232E" w:rsidP="00A13BE9">
            <w:pPr>
              <w:pStyle w:val="NormalWeb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1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2146267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2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4853028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3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7115657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4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6425679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5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5171449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AE232E" w14:paraId="5D98CA05" w14:textId="77777777" w:rsidTr="00F723FE">
        <w:tc>
          <w:tcPr>
            <w:tcW w:w="6805" w:type="dxa"/>
          </w:tcPr>
          <w:p w14:paraId="78FBC5E6" w14:textId="4EABF8C2" w:rsidR="00AE232E" w:rsidRDefault="00AE232E" w:rsidP="00AE232E">
            <w:pPr>
              <w:pStyle w:val="NormalWeb"/>
              <w:numPr>
                <w:ilvl w:val="0"/>
                <w:numId w:val="3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72F6F">
              <w:rPr>
                <w:rFonts w:asciiTheme="minorHAnsi" w:hAnsiTheme="minorHAnsi" w:cstheme="minorHAnsi"/>
                <w:sz w:val="22"/>
                <w:szCs w:val="22"/>
              </w:rPr>
              <w:t>¿El nivel de dificultad del contenido fue adecuado?</w:t>
            </w:r>
          </w:p>
        </w:tc>
        <w:tc>
          <w:tcPr>
            <w:tcW w:w="2404" w:type="dxa"/>
          </w:tcPr>
          <w:p w14:paraId="6DE3F772" w14:textId="77777777" w:rsidR="00AE232E" w:rsidRDefault="00AE232E" w:rsidP="00A13BE9">
            <w:pPr>
              <w:pStyle w:val="NormalWeb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1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5528911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2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451594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3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3324125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4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21134315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5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529327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</w:p>
        </w:tc>
      </w:tr>
    </w:tbl>
    <w:p w14:paraId="5EAEE049" w14:textId="125D0CAE" w:rsidR="00AE232E" w:rsidRPr="00F723FE" w:rsidRDefault="00372F6F" w:rsidP="00F723FE">
      <w:pPr>
        <w:pStyle w:val="Ttulo5"/>
        <w:numPr>
          <w:ilvl w:val="0"/>
          <w:numId w:val="40"/>
        </w:numPr>
        <w:spacing w:before="240" w:after="240"/>
        <w:rPr>
          <w:rStyle w:val="Textoennegrita"/>
          <w:rFonts w:asciiTheme="minorHAnsi" w:hAnsiTheme="minorHAnsi" w:cstheme="minorHAnsi"/>
          <w:b w:val="0"/>
          <w:bCs w:val="0"/>
          <w:sz w:val="22"/>
        </w:rPr>
      </w:pPr>
      <w:r w:rsidRPr="00F723FE">
        <w:rPr>
          <w:rStyle w:val="Textoennegrita"/>
          <w:rFonts w:asciiTheme="minorHAnsi" w:hAnsiTheme="minorHAnsi" w:cstheme="minorHAnsi"/>
          <w:b w:val="0"/>
          <w:bCs w:val="0"/>
          <w:sz w:val="22"/>
        </w:rPr>
        <w:t>Desempeño del Formador</w:t>
      </w:r>
      <w:r w:rsidR="00AE232E" w:rsidRPr="00F723FE">
        <w:rPr>
          <w:rStyle w:val="Textoennegrita"/>
          <w:rFonts w:asciiTheme="minorHAnsi" w:hAnsiTheme="minorHAnsi" w:cstheme="minorHAnsi"/>
          <w:b w:val="0"/>
          <w:bCs w:val="0"/>
          <w:sz w:val="22"/>
        </w:rPr>
        <w:t>/a</w:t>
      </w:r>
    </w:p>
    <w:tbl>
      <w:tblPr>
        <w:tblStyle w:val="Tablaconcuadrcula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05"/>
        <w:gridCol w:w="2404"/>
      </w:tblGrid>
      <w:tr w:rsidR="00AE232E" w14:paraId="0987B817" w14:textId="77777777" w:rsidTr="00F723FE">
        <w:tc>
          <w:tcPr>
            <w:tcW w:w="6805" w:type="dxa"/>
          </w:tcPr>
          <w:p w14:paraId="728FC78B" w14:textId="771D1637" w:rsidR="00AE232E" w:rsidRDefault="00AE232E" w:rsidP="00AE232E">
            <w:pPr>
              <w:pStyle w:val="NormalWeb"/>
              <w:numPr>
                <w:ilvl w:val="0"/>
                <w:numId w:val="3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72F6F">
              <w:rPr>
                <w:rFonts w:asciiTheme="minorHAnsi" w:hAnsiTheme="minorHAnsi" w:cstheme="minorHAnsi"/>
                <w:sz w:val="22"/>
                <w:szCs w:val="22"/>
              </w:rPr>
              <w:t>¿El formador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/a</w:t>
            </w:r>
            <w:r w:rsidRPr="00372F6F">
              <w:rPr>
                <w:rFonts w:asciiTheme="minorHAnsi" w:hAnsiTheme="minorHAnsi" w:cstheme="minorHAnsi"/>
                <w:sz w:val="22"/>
                <w:szCs w:val="22"/>
              </w:rPr>
              <w:t xml:space="preserve"> demostró dominio del tema?</w:t>
            </w:r>
          </w:p>
        </w:tc>
        <w:tc>
          <w:tcPr>
            <w:tcW w:w="2404" w:type="dxa"/>
          </w:tcPr>
          <w:p w14:paraId="10E703C1" w14:textId="77777777" w:rsidR="00AE232E" w:rsidRDefault="00AE232E" w:rsidP="00A13BE9">
            <w:pPr>
              <w:pStyle w:val="NormalWeb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1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8685724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2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6017000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3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1084293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4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5445183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5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7707404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AE232E" w14:paraId="60E5089A" w14:textId="77777777" w:rsidTr="00F723FE">
        <w:tc>
          <w:tcPr>
            <w:tcW w:w="6805" w:type="dxa"/>
          </w:tcPr>
          <w:p w14:paraId="36AE0DF1" w14:textId="3B2BE2FB" w:rsidR="00AE232E" w:rsidRDefault="00AE232E" w:rsidP="00AE232E">
            <w:pPr>
              <w:pStyle w:val="NormalWeb"/>
              <w:numPr>
                <w:ilvl w:val="0"/>
                <w:numId w:val="3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72F6F">
              <w:rPr>
                <w:rFonts w:asciiTheme="minorHAnsi" w:hAnsiTheme="minorHAnsi" w:cstheme="minorHAnsi"/>
                <w:sz w:val="22"/>
                <w:szCs w:val="22"/>
              </w:rPr>
              <w:t>¿El formador fomentó la participación y resolvió sus dudas?</w:t>
            </w:r>
          </w:p>
        </w:tc>
        <w:tc>
          <w:tcPr>
            <w:tcW w:w="2404" w:type="dxa"/>
          </w:tcPr>
          <w:p w14:paraId="4E59AA3F" w14:textId="77777777" w:rsidR="00AE232E" w:rsidRDefault="00AE232E" w:rsidP="00A13BE9">
            <w:pPr>
              <w:pStyle w:val="NormalWeb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1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9874277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2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0472657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3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7858057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4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3246337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5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7178087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AE232E" w14:paraId="2C809015" w14:textId="77777777" w:rsidTr="00F723FE">
        <w:tc>
          <w:tcPr>
            <w:tcW w:w="6805" w:type="dxa"/>
          </w:tcPr>
          <w:p w14:paraId="4D87F45B" w14:textId="0270B18E" w:rsidR="00AE232E" w:rsidRDefault="00AE232E" w:rsidP="00AE232E">
            <w:pPr>
              <w:pStyle w:val="NormalWeb"/>
              <w:numPr>
                <w:ilvl w:val="0"/>
                <w:numId w:val="3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72F6F">
              <w:rPr>
                <w:rFonts w:asciiTheme="minorHAnsi" w:hAnsiTheme="minorHAnsi" w:cstheme="minorHAnsi"/>
                <w:sz w:val="22"/>
                <w:szCs w:val="22"/>
              </w:rPr>
              <w:t>¿El nivel de dificultad del contenido fue adecuado?</w:t>
            </w:r>
          </w:p>
        </w:tc>
        <w:tc>
          <w:tcPr>
            <w:tcW w:w="2404" w:type="dxa"/>
          </w:tcPr>
          <w:p w14:paraId="73B61CEC" w14:textId="77777777" w:rsidR="00AE232E" w:rsidRDefault="00AE232E" w:rsidP="00A13BE9">
            <w:pPr>
              <w:pStyle w:val="NormalWeb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1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8674078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2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7733564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3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8260213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4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2703605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5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5331848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</w:p>
        </w:tc>
      </w:tr>
    </w:tbl>
    <w:p w14:paraId="0A8388B3" w14:textId="5F6B88D0" w:rsidR="00AE232E" w:rsidRPr="00F723FE" w:rsidRDefault="00372F6F" w:rsidP="00F723FE">
      <w:pPr>
        <w:pStyle w:val="Ttulo5"/>
        <w:numPr>
          <w:ilvl w:val="0"/>
          <w:numId w:val="40"/>
        </w:numPr>
        <w:spacing w:before="240" w:after="240"/>
        <w:rPr>
          <w:rStyle w:val="Textoennegrita"/>
          <w:rFonts w:asciiTheme="minorHAnsi" w:hAnsiTheme="minorHAnsi" w:cstheme="minorHAnsi"/>
          <w:b w:val="0"/>
          <w:bCs w:val="0"/>
          <w:sz w:val="22"/>
        </w:rPr>
      </w:pPr>
      <w:r w:rsidRPr="00F723FE">
        <w:rPr>
          <w:rStyle w:val="Textoennegrita"/>
          <w:rFonts w:asciiTheme="minorHAnsi" w:hAnsiTheme="minorHAnsi" w:cstheme="minorHAnsi"/>
          <w:b w:val="0"/>
          <w:bCs w:val="0"/>
          <w:sz w:val="22"/>
        </w:rPr>
        <w:lastRenderedPageBreak/>
        <w:t>Aplicabilidad de la Formación</w:t>
      </w:r>
    </w:p>
    <w:tbl>
      <w:tblPr>
        <w:tblStyle w:val="Tablaconcuadrcula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05"/>
        <w:gridCol w:w="2404"/>
      </w:tblGrid>
      <w:tr w:rsidR="00AE232E" w14:paraId="11AC3DBD" w14:textId="77777777" w:rsidTr="00F723FE">
        <w:tc>
          <w:tcPr>
            <w:tcW w:w="6805" w:type="dxa"/>
          </w:tcPr>
          <w:p w14:paraId="32E39025" w14:textId="3A009B60" w:rsidR="00AE232E" w:rsidRDefault="00AE232E" w:rsidP="00AE232E">
            <w:pPr>
              <w:pStyle w:val="NormalWeb"/>
              <w:numPr>
                <w:ilvl w:val="0"/>
                <w:numId w:val="3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72F6F">
              <w:rPr>
                <w:rFonts w:asciiTheme="minorHAnsi" w:hAnsiTheme="minorHAnsi" w:cstheme="minorHAnsi"/>
                <w:sz w:val="22"/>
                <w:szCs w:val="22"/>
              </w:rPr>
              <w:t>¿Considera que lo aprendido en el curso es aplicable a su trabajo o desarrollo profesional?</w:t>
            </w:r>
          </w:p>
        </w:tc>
        <w:tc>
          <w:tcPr>
            <w:tcW w:w="2404" w:type="dxa"/>
          </w:tcPr>
          <w:p w14:paraId="5F1DB4C1" w14:textId="77777777" w:rsidR="00AE232E" w:rsidRDefault="00AE232E" w:rsidP="00A13BE9">
            <w:pPr>
              <w:pStyle w:val="NormalWeb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1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4344839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2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7502345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3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2272589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4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4422712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5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2185160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AE232E" w14:paraId="1A1F62E6" w14:textId="77777777" w:rsidTr="00F723FE">
        <w:tc>
          <w:tcPr>
            <w:tcW w:w="6805" w:type="dxa"/>
          </w:tcPr>
          <w:p w14:paraId="17C9252C" w14:textId="7ECB323A" w:rsidR="00AE232E" w:rsidRDefault="00AE232E" w:rsidP="00AE232E">
            <w:pPr>
              <w:pStyle w:val="NormalWeb"/>
              <w:numPr>
                <w:ilvl w:val="0"/>
                <w:numId w:val="3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72F6F">
              <w:rPr>
                <w:rFonts w:asciiTheme="minorHAnsi" w:hAnsiTheme="minorHAnsi" w:cstheme="minorHAnsi"/>
                <w:sz w:val="22"/>
                <w:szCs w:val="22"/>
              </w:rPr>
              <w:t>¿Cree que la formación contribuirá a mejorar su desempeño laboral?</w:t>
            </w:r>
          </w:p>
        </w:tc>
        <w:tc>
          <w:tcPr>
            <w:tcW w:w="2404" w:type="dxa"/>
          </w:tcPr>
          <w:p w14:paraId="1AA3D497" w14:textId="77777777" w:rsidR="00AE232E" w:rsidRDefault="00AE232E" w:rsidP="00A13BE9">
            <w:pPr>
              <w:pStyle w:val="NormalWeb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1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9926850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2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8174520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3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627000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4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335737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5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5762811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</w:p>
        </w:tc>
      </w:tr>
    </w:tbl>
    <w:p w14:paraId="0B525076" w14:textId="5C715A51" w:rsidR="00AE232E" w:rsidRPr="00F723FE" w:rsidRDefault="00372F6F" w:rsidP="00F723FE">
      <w:pPr>
        <w:pStyle w:val="Ttulo5"/>
        <w:numPr>
          <w:ilvl w:val="0"/>
          <w:numId w:val="40"/>
        </w:numPr>
        <w:spacing w:before="240" w:after="240"/>
        <w:rPr>
          <w:rStyle w:val="Textoennegrita"/>
        </w:rPr>
      </w:pPr>
      <w:r w:rsidRPr="00F723FE">
        <w:rPr>
          <w:rStyle w:val="Textoennegrita"/>
          <w:rFonts w:asciiTheme="minorHAnsi" w:hAnsiTheme="minorHAnsi" w:cstheme="minorHAnsi"/>
          <w:b w:val="0"/>
          <w:bCs w:val="0"/>
          <w:sz w:val="22"/>
        </w:rPr>
        <w:t>Recursos y Soporte</w:t>
      </w:r>
    </w:p>
    <w:tbl>
      <w:tblPr>
        <w:tblStyle w:val="Tablaconcuadrcula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05"/>
        <w:gridCol w:w="2404"/>
      </w:tblGrid>
      <w:tr w:rsidR="00AE232E" w14:paraId="53344579" w14:textId="77777777" w:rsidTr="00F723FE">
        <w:tc>
          <w:tcPr>
            <w:tcW w:w="6805" w:type="dxa"/>
          </w:tcPr>
          <w:p w14:paraId="56F403D7" w14:textId="2C2E6D76" w:rsidR="00AE232E" w:rsidRDefault="00AE232E" w:rsidP="00AE232E">
            <w:pPr>
              <w:pStyle w:val="NormalWeb"/>
              <w:numPr>
                <w:ilvl w:val="0"/>
                <w:numId w:val="3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72F6F">
              <w:rPr>
                <w:rFonts w:asciiTheme="minorHAnsi" w:hAnsiTheme="minorHAnsi" w:cstheme="minorHAnsi"/>
                <w:sz w:val="22"/>
                <w:szCs w:val="22"/>
              </w:rPr>
              <w:t>¿Las instalaciones y recursos tecnológicos (aulas, equipos, etc.) fueron adecuados?</w:t>
            </w:r>
          </w:p>
        </w:tc>
        <w:tc>
          <w:tcPr>
            <w:tcW w:w="2404" w:type="dxa"/>
          </w:tcPr>
          <w:p w14:paraId="6A44245F" w14:textId="77777777" w:rsidR="00AE232E" w:rsidRDefault="00AE232E" w:rsidP="00A13BE9">
            <w:pPr>
              <w:pStyle w:val="NormalWeb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1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6158980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2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5036982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3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9415251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4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961537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5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20423213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AE232E" w14:paraId="015FC8C3" w14:textId="77777777" w:rsidTr="00F723FE">
        <w:tc>
          <w:tcPr>
            <w:tcW w:w="6805" w:type="dxa"/>
          </w:tcPr>
          <w:p w14:paraId="175A218E" w14:textId="22C04329" w:rsidR="00AE232E" w:rsidRDefault="00AE232E" w:rsidP="00AE232E">
            <w:pPr>
              <w:pStyle w:val="NormalWeb"/>
              <w:numPr>
                <w:ilvl w:val="0"/>
                <w:numId w:val="3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72F6F">
              <w:rPr>
                <w:rFonts w:asciiTheme="minorHAnsi" w:hAnsiTheme="minorHAnsi" w:cstheme="minorHAnsi"/>
                <w:sz w:val="22"/>
                <w:szCs w:val="22"/>
              </w:rPr>
              <w:t>¿El soporte técnico y administrativo fue eficiente durante el curso?</w:t>
            </w:r>
          </w:p>
        </w:tc>
        <w:tc>
          <w:tcPr>
            <w:tcW w:w="2404" w:type="dxa"/>
          </w:tcPr>
          <w:p w14:paraId="77C5FBF4" w14:textId="77777777" w:rsidR="00AE232E" w:rsidRDefault="00AE232E" w:rsidP="00A13BE9">
            <w:pPr>
              <w:pStyle w:val="NormalWeb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1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1135955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2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20018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3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1973420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4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5898436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5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5027403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</w:p>
        </w:tc>
      </w:tr>
    </w:tbl>
    <w:p w14:paraId="12C6AE8E" w14:textId="2DF3A9C6" w:rsidR="00372F6F" w:rsidRPr="00F723FE" w:rsidRDefault="00372F6F" w:rsidP="00F723FE">
      <w:pPr>
        <w:pStyle w:val="Ttulo5"/>
        <w:numPr>
          <w:ilvl w:val="0"/>
          <w:numId w:val="40"/>
        </w:numPr>
        <w:spacing w:before="240" w:after="240"/>
        <w:rPr>
          <w:rStyle w:val="Textoennegrita"/>
          <w:rFonts w:asciiTheme="minorHAnsi" w:hAnsiTheme="minorHAnsi" w:cstheme="minorHAnsi"/>
          <w:b w:val="0"/>
          <w:bCs w:val="0"/>
          <w:sz w:val="22"/>
        </w:rPr>
      </w:pPr>
      <w:r w:rsidRPr="00F723FE">
        <w:rPr>
          <w:rStyle w:val="Textoennegrita"/>
          <w:rFonts w:asciiTheme="minorHAnsi" w:hAnsiTheme="minorHAnsi" w:cstheme="minorHAnsi"/>
          <w:b w:val="0"/>
          <w:bCs w:val="0"/>
          <w:sz w:val="22"/>
        </w:rPr>
        <w:t>Satisfacción Global</w:t>
      </w:r>
    </w:p>
    <w:tbl>
      <w:tblPr>
        <w:tblStyle w:val="Tablaconcuadrcula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05"/>
        <w:gridCol w:w="2404"/>
      </w:tblGrid>
      <w:tr w:rsidR="00AE232E" w14:paraId="5C319F7F" w14:textId="77777777" w:rsidTr="00F723FE">
        <w:tc>
          <w:tcPr>
            <w:tcW w:w="6805" w:type="dxa"/>
          </w:tcPr>
          <w:p w14:paraId="76CD697A" w14:textId="5555FE68" w:rsidR="00AE232E" w:rsidRDefault="00AE232E" w:rsidP="00AE232E">
            <w:pPr>
              <w:pStyle w:val="NormalWeb"/>
              <w:numPr>
                <w:ilvl w:val="0"/>
                <w:numId w:val="3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72F6F">
              <w:rPr>
                <w:rFonts w:asciiTheme="minorHAnsi" w:hAnsiTheme="minorHAnsi" w:cstheme="minorHAnsi"/>
                <w:sz w:val="22"/>
                <w:szCs w:val="22"/>
              </w:rPr>
              <w:t>¿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Cuál es su nivel de satisfacción</w:t>
            </w:r>
            <w:r w:rsidR="00F723FE">
              <w:rPr>
                <w:rFonts w:asciiTheme="minorHAnsi" w:hAnsiTheme="minorHAnsi" w:cstheme="minorHAnsi"/>
                <w:sz w:val="22"/>
                <w:szCs w:val="22"/>
              </w:rPr>
              <w:t xml:space="preserve"> general</w:t>
            </w:r>
            <w:r w:rsidRPr="00372F6F">
              <w:rPr>
                <w:rFonts w:asciiTheme="minorHAnsi" w:hAnsiTheme="minorHAnsi" w:cstheme="minorHAnsi"/>
                <w:sz w:val="22"/>
                <w:szCs w:val="22"/>
              </w:rPr>
              <w:t xml:space="preserve"> con el curso?</w:t>
            </w:r>
          </w:p>
        </w:tc>
        <w:tc>
          <w:tcPr>
            <w:tcW w:w="2404" w:type="dxa"/>
          </w:tcPr>
          <w:p w14:paraId="41545AF1" w14:textId="77777777" w:rsidR="00AE232E" w:rsidRDefault="00AE232E" w:rsidP="00A13BE9">
            <w:pPr>
              <w:pStyle w:val="NormalWeb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1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1292869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2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1101454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3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602388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4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6612822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5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9476159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</w:p>
        </w:tc>
      </w:tr>
      <w:tr w:rsidR="00AE232E" w14:paraId="098E4FDE" w14:textId="77777777" w:rsidTr="00F723FE">
        <w:tc>
          <w:tcPr>
            <w:tcW w:w="6805" w:type="dxa"/>
          </w:tcPr>
          <w:p w14:paraId="76C0C411" w14:textId="6C1FF8B3" w:rsidR="00AE232E" w:rsidRDefault="00AE232E" w:rsidP="00AE232E">
            <w:pPr>
              <w:pStyle w:val="NormalWeb"/>
              <w:numPr>
                <w:ilvl w:val="0"/>
                <w:numId w:val="3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72F6F">
              <w:rPr>
                <w:rFonts w:asciiTheme="minorHAnsi" w:hAnsiTheme="minorHAnsi" w:cstheme="minorHAnsi"/>
                <w:sz w:val="22"/>
                <w:szCs w:val="22"/>
              </w:rPr>
              <w:t>¿Recomendaría este curso a otras personas?</w:t>
            </w:r>
          </w:p>
        </w:tc>
        <w:tc>
          <w:tcPr>
            <w:tcW w:w="2404" w:type="dxa"/>
          </w:tcPr>
          <w:p w14:paraId="5C2EC6D2" w14:textId="77777777" w:rsidR="00AE232E" w:rsidRDefault="00AE232E" w:rsidP="00A13BE9">
            <w:pPr>
              <w:pStyle w:val="NormalWeb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1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7797710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2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9773648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3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8796142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4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20343348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5</w:t>
            </w: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3212403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</w:p>
        </w:tc>
      </w:tr>
    </w:tbl>
    <w:p w14:paraId="2BAA0A30" w14:textId="73CA6542" w:rsidR="00F723FE" w:rsidRPr="00F723FE" w:rsidRDefault="00372F6F" w:rsidP="00F723FE">
      <w:pPr>
        <w:pStyle w:val="Ttulo5"/>
        <w:numPr>
          <w:ilvl w:val="0"/>
          <w:numId w:val="40"/>
        </w:numPr>
        <w:spacing w:before="240" w:after="240"/>
        <w:rPr>
          <w:rFonts w:asciiTheme="minorHAnsi" w:hAnsiTheme="minorHAnsi" w:cstheme="minorHAnsi"/>
          <w:sz w:val="22"/>
        </w:rPr>
      </w:pPr>
      <w:r w:rsidRPr="00F723FE">
        <w:rPr>
          <w:rStyle w:val="Textoennegrita"/>
          <w:rFonts w:asciiTheme="minorHAnsi" w:hAnsiTheme="minorHAnsi" w:cstheme="minorHAnsi"/>
          <w:b w:val="0"/>
          <w:bCs w:val="0"/>
          <w:sz w:val="22"/>
        </w:rPr>
        <w:t>Comentarios y Sugerencias</w:t>
      </w:r>
    </w:p>
    <w:p w14:paraId="6FA0F68D" w14:textId="6A592C36" w:rsidR="00372F6F" w:rsidRDefault="00372F6F" w:rsidP="00F723FE">
      <w:pPr>
        <w:pStyle w:val="NormalWeb"/>
        <w:numPr>
          <w:ilvl w:val="0"/>
          <w:numId w:val="39"/>
        </w:numPr>
        <w:rPr>
          <w:rFonts w:asciiTheme="minorHAnsi" w:hAnsiTheme="minorHAnsi" w:cstheme="minorHAnsi"/>
          <w:sz w:val="22"/>
          <w:szCs w:val="22"/>
        </w:rPr>
      </w:pPr>
      <w:r w:rsidRPr="00372F6F">
        <w:rPr>
          <w:rFonts w:asciiTheme="minorHAnsi" w:hAnsiTheme="minorHAnsi" w:cstheme="minorHAnsi"/>
          <w:sz w:val="22"/>
          <w:szCs w:val="22"/>
        </w:rPr>
        <w:t>¿Hay algún aspecto que considere que se puede mejorar? ¿Algún comentario adicional?</w:t>
      </w:r>
    </w:p>
    <w:p w14:paraId="7A0206DB" w14:textId="7CBC147E" w:rsidR="00F723FE" w:rsidRPr="00372F6F" w:rsidRDefault="00F723FE" w:rsidP="00F723FE">
      <w:pPr>
        <w:pStyle w:val="NormalWeb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D1F6ECB" w14:textId="5030055D" w:rsidR="00372F6F" w:rsidRPr="00372F6F" w:rsidRDefault="00372F6F" w:rsidP="00372F6F">
      <w:pPr>
        <w:spacing w:beforeAutospacing="1" w:afterAutospacing="1"/>
        <w:rPr>
          <w:rFonts w:asciiTheme="minorHAnsi" w:hAnsiTheme="minorHAnsi" w:cstheme="minorHAnsi"/>
          <w:sz w:val="22"/>
          <w:szCs w:val="22"/>
        </w:rPr>
      </w:pPr>
    </w:p>
    <w:p w14:paraId="09EA270F" w14:textId="45079D72" w:rsidR="00372F6F" w:rsidRPr="00372F6F" w:rsidRDefault="00372F6F" w:rsidP="00372F6F">
      <w:pPr>
        <w:spacing w:beforeAutospacing="1" w:afterAutospacing="1"/>
        <w:rPr>
          <w:rFonts w:asciiTheme="minorHAnsi" w:hAnsiTheme="minorHAnsi" w:cstheme="minorHAnsi"/>
          <w:sz w:val="22"/>
          <w:szCs w:val="22"/>
        </w:rPr>
      </w:pPr>
    </w:p>
    <w:p w14:paraId="233425FC" w14:textId="77777777" w:rsidR="00372F6F" w:rsidRDefault="00372F6F" w:rsidP="00481873">
      <w:pPr>
        <w:spacing w:after="198" w:line="276" w:lineRule="auto"/>
        <w:ind w:left="426" w:right="-1"/>
        <w:jc w:val="both"/>
        <w:rPr>
          <w:rFonts w:ascii="Arial" w:hAnsi="Arial" w:cs="Arial"/>
          <w:sz w:val="24"/>
          <w:szCs w:val="24"/>
        </w:rPr>
      </w:pPr>
    </w:p>
    <w:p w14:paraId="07F8FDF7" w14:textId="288B3286" w:rsidR="005C3A42" w:rsidRDefault="005C3A42" w:rsidP="00481873">
      <w:pPr>
        <w:spacing w:after="248" w:line="276" w:lineRule="auto"/>
        <w:ind w:left="426" w:right="-1"/>
        <w:jc w:val="both"/>
        <w:rPr>
          <w:rFonts w:ascii="Arial" w:hAnsi="Arial" w:cs="Arial"/>
          <w:sz w:val="24"/>
          <w:szCs w:val="24"/>
        </w:rPr>
      </w:pPr>
    </w:p>
    <w:p w14:paraId="32157E61" w14:textId="7F1E034F" w:rsidR="00001BC0" w:rsidRPr="00481873" w:rsidRDefault="00001BC0" w:rsidP="00481873">
      <w:pPr>
        <w:spacing w:after="3" w:line="276" w:lineRule="auto"/>
        <w:ind w:left="426" w:right="-1"/>
        <w:jc w:val="both"/>
        <w:rPr>
          <w:rFonts w:ascii="Arial" w:hAnsi="Arial" w:cs="Arial"/>
          <w:sz w:val="24"/>
          <w:szCs w:val="24"/>
        </w:rPr>
      </w:pPr>
    </w:p>
    <w:sectPr w:rsidR="00001BC0" w:rsidRPr="00481873" w:rsidSect="00372F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268" w:right="1416" w:bottom="851" w:left="1418" w:header="454" w:footer="680" w:gutter="0"/>
      <w:cols w:space="720" w:equalWidth="0">
        <w:col w:w="9742"/>
      </w:cols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329D5C1" w14:textId="77777777" w:rsidR="00A90794" w:rsidRDefault="00A90794">
      <w:r>
        <w:separator/>
      </w:r>
    </w:p>
  </w:endnote>
  <w:endnote w:type="continuationSeparator" w:id="0">
    <w:p w14:paraId="6D96EDD1" w14:textId="77777777" w:rsidR="00A90794" w:rsidRDefault="00A907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ill Sans MT">
    <w:altName w:val="Gill Sans MT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F84ED6" w14:textId="77777777" w:rsidR="00E500F0" w:rsidRDefault="00E500F0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CF5354C" w14:textId="77777777" w:rsidR="00E500F0" w:rsidRDefault="00E500F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42" w:rightFromText="142" w:vertAnchor="text" w:horzAnchor="margin" w:tblpXSpec="right" w:tblpY="1"/>
      <w:tblOverlap w:val="never"/>
      <w:tblW w:w="10546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28"/>
      <w:gridCol w:w="1418"/>
    </w:tblGrid>
    <w:tr w:rsidR="00E500F0" w14:paraId="69072C21" w14:textId="77777777" w:rsidTr="00035C6B">
      <w:trPr>
        <w:trHeight w:val="564"/>
      </w:trPr>
      <w:tc>
        <w:tcPr>
          <w:tcW w:w="9128" w:type="dxa"/>
          <w:vAlign w:val="bottom"/>
        </w:tcPr>
        <w:p w14:paraId="55DF35CB" w14:textId="77777777" w:rsidR="00E500F0" w:rsidRDefault="00AB7135" w:rsidP="00451D48">
          <w:pPr>
            <w:pStyle w:val="Textonotapie"/>
            <w:tabs>
              <w:tab w:val="left" w:pos="1021"/>
              <w:tab w:val="left" w:pos="8080"/>
            </w:tabs>
            <w:ind w:right="-212"/>
            <w:rPr>
              <w:rFonts w:ascii="Gill Sans MT" w:hAnsi="Gill Sans MT" w:cs="Arial"/>
              <w:sz w:val="14"/>
            </w:rPr>
          </w:pPr>
          <w:r>
            <w:rPr>
              <w:noProof/>
              <w:sz w:val="14"/>
              <w:lang w:val="es-ES"/>
            </w:rPr>
            <w:object w:dxaOrig="1440" w:dyaOrig="1440" w14:anchorId="3AD01B0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2053" type="#_x0000_t75" style="position:absolute;margin-left:233.05pt;margin-top:2pt;width:113.4pt;height:31.2pt;z-index:251665408;mso-position-horizontal:absolute;mso-position-horizontal-relative:text;mso-position-vertical:absolute;mso-position-vertical-relative:text" o:preferrelative="f">
                <v:imagedata r:id="rId1" o:title=""/>
                <o:lock v:ext="edit" aspectratio="f"/>
                <w10:wrap type="square"/>
              </v:shape>
              <o:OLEObject Type="Embed" ProgID="PBrush" ShapeID="_x0000_s2053" DrawAspect="Content" ObjectID="_1788939196" r:id="rId2"/>
            </w:object>
          </w:r>
        </w:p>
      </w:tc>
      <w:tc>
        <w:tcPr>
          <w:tcW w:w="1418" w:type="dxa"/>
        </w:tcPr>
        <w:p w14:paraId="6F1F8A41" w14:textId="77777777" w:rsidR="002F6FC8" w:rsidRDefault="002F6FC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</w:p>
        <w:p w14:paraId="3A304656" w14:textId="1815CD06" w:rsidR="00E500F0" w:rsidRDefault="004D44BC" w:rsidP="004D44BC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 w:rsidRPr="004F4138">
            <w:rPr>
              <w:rFonts w:ascii="Gill Sans MT" w:hAnsi="Gill Sans MT" w:cs="Arial"/>
              <w:sz w:val="10"/>
            </w:rPr>
            <w:t xml:space="preserve"> </w:t>
          </w:r>
        </w:p>
      </w:tc>
    </w:tr>
  </w:tbl>
  <w:p w14:paraId="5334D47D" w14:textId="77777777" w:rsidR="00E500F0" w:rsidRDefault="00E500F0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1AA3EF" w14:textId="0E9D9E0E" w:rsidR="00235797" w:rsidRDefault="00235797">
    <w:pPr>
      <w:pStyle w:val="Piedepgina"/>
    </w:pPr>
  </w:p>
  <w:p w14:paraId="24866298" w14:textId="18E3B7F7" w:rsidR="00E500F0" w:rsidRDefault="00E500F0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489DA6E" w14:textId="77777777" w:rsidR="00A90794" w:rsidRDefault="00A90794">
      <w:bookmarkStart w:id="0" w:name="_Hlk146612103"/>
      <w:bookmarkEnd w:id="0"/>
      <w:r>
        <w:separator/>
      </w:r>
    </w:p>
  </w:footnote>
  <w:footnote w:type="continuationSeparator" w:id="0">
    <w:p w14:paraId="3D770003" w14:textId="77777777" w:rsidR="00A90794" w:rsidRDefault="00A907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02A437" w14:textId="77777777" w:rsidR="00E500F0" w:rsidRDefault="00E500F0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962BC87" w14:textId="77777777" w:rsidR="00E500F0" w:rsidRDefault="00E500F0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317C1E" w14:textId="7D9E1C30" w:rsidR="00E500F0" w:rsidRDefault="006B3F35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rPr>
        <w:noProof/>
        <w:lang w:val="es-ES"/>
      </w:rPr>
      <w:drawing>
        <wp:anchor distT="0" distB="0" distL="114300" distR="114300" simplePos="0" relativeHeight="251661312" behindDoc="0" locked="0" layoutInCell="1" allowOverlap="1" wp14:anchorId="613131B0" wp14:editId="374C19BC">
          <wp:simplePos x="0" y="0"/>
          <wp:positionH relativeFrom="column">
            <wp:posOffset>4930775</wp:posOffset>
          </wp:positionH>
          <wp:positionV relativeFrom="paragraph">
            <wp:posOffset>106680</wp:posOffset>
          </wp:positionV>
          <wp:extent cx="658800" cy="518400"/>
          <wp:effectExtent l="0" t="0" r="8255" b="0"/>
          <wp:wrapNone/>
          <wp:docPr id="44" name="Imagen 4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026" t="31679" r="71381" b="32619"/>
                  <a:stretch/>
                </pic:blipFill>
                <pic:spPr bwMode="auto">
                  <a:xfrm>
                    <a:off x="0" y="0"/>
                    <a:ext cx="658800" cy="5184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51D48">
      <w:tab/>
    </w:r>
    <w:r w:rsidR="00451D48">
      <w:tab/>
    </w:r>
    <w:r w:rsidR="00451D48">
      <w:tab/>
    </w:r>
    <w:r w:rsidR="00C7011F">
      <w:rPr>
        <w:noProof/>
        <w:lang w:val="es-ES"/>
      </w:rPr>
      <w:drawing>
        <wp:anchor distT="0" distB="0" distL="114300" distR="114300" simplePos="0" relativeHeight="251670528" behindDoc="0" locked="0" layoutInCell="1" allowOverlap="1" wp14:anchorId="7C6518EF" wp14:editId="4D7A8042">
          <wp:simplePos x="0" y="0"/>
          <wp:positionH relativeFrom="column">
            <wp:posOffset>5714365</wp:posOffset>
          </wp:positionH>
          <wp:positionV relativeFrom="paragraph">
            <wp:posOffset>-2540</wp:posOffset>
          </wp:positionV>
          <wp:extent cx="730250" cy="766445"/>
          <wp:effectExtent l="0" t="0" r="0" b="0"/>
          <wp:wrapSquare wrapText="bothSides"/>
          <wp:docPr id="45" name="Imagen 4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0250" cy="766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74DDDA" w14:textId="17B858A5" w:rsidR="00E500F0" w:rsidRDefault="00372F6F" w:rsidP="00974E94">
    <w:pPr>
      <w:ind w:left="-567" w:right="-142"/>
      <w:jc w:val="right"/>
    </w:pPr>
    <w:r>
      <w:rPr>
        <w:rFonts w:ascii="Gill Sans MT" w:hAnsi="Gill Sans MT" w:cs="Arial"/>
        <w:noProof/>
        <w:sz w:val="14"/>
      </w:rPr>
      <w:drawing>
        <wp:anchor distT="0" distB="0" distL="114300" distR="114300" simplePos="0" relativeHeight="251672576" behindDoc="0" locked="0" layoutInCell="1" allowOverlap="1" wp14:anchorId="67AC6E26" wp14:editId="5880FE58">
          <wp:simplePos x="0" y="0"/>
          <wp:positionH relativeFrom="margin">
            <wp:posOffset>1908810</wp:posOffset>
          </wp:positionH>
          <wp:positionV relativeFrom="paragraph">
            <wp:posOffset>265534</wp:posOffset>
          </wp:positionV>
          <wp:extent cx="1918800" cy="489600"/>
          <wp:effectExtent l="0" t="0" r="5715" b="5715"/>
          <wp:wrapSquare wrapText="bothSides"/>
          <wp:docPr id="47" name="Imagen 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n 7"/>
                  <pic:cNvPicPr>
                    <a:picLocks noChangeAspect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732" t="29855" r="3741" b="30538"/>
                  <a:stretch/>
                </pic:blipFill>
                <pic:spPr bwMode="auto">
                  <a:xfrm>
                    <a:off x="0" y="0"/>
                    <a:ext cx="1918800" cy="4896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74624" behindDoc="1" locked="0" layoutInCell="1" allowOverlap="1" wp14:anchorId="46F6272C" wp14:editId="24EBEA8B">
          <wp:simplePos x="0" y="0"/>
          <wp:positionH relativeFrom="column">
            <wp:posOffset>-76200</wp:posOffset>
          </wp:positionH>
          <wp:positionV relativeFrom="paragraph">
            <wp:posOffset>258445</wp:posOffset>
          </wp:positionV>
          <wp:extent cx="1802765" cy="495300"/>
          <wp:effectExtent l="0" t="0" r="6985" b="0"/>
          <wp:wrapTight wrapText="bothSides">
            <wp:wrapPolygon edited="0">
              <wp:start x="0" y="0"/>
              <wp:lineTo x="0" y="20769"/>
              <wp:lineTo x="21455" y="20769"/>
              <wp:lineTo x="21455" y="0"/>
              <wp:lineTo x="0" y="0"/>
            </wp:wrapPolygon>
          </wp:wrapTight>
          <wp:docPr id="46" name="Imagen 4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MEFP.Gob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2765" cy="495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5640C">
      <w:rPr>
        <w:noProof/>
        <w:lang w:val="es-ES"/>
      </w:rPr>
      <w:drawing>
        <wp:anchor distT="0" distB="0" distL="114300" distR="114300" simplePos="0" relativeHeight="251673600" behindDoc="0" locked="0" layoutInCell="1" allowOverlap="1" wp14:anchorId="5320B088" wp14:editId="12CFD201">
          <wp:simplePos x="0" y="0"/>
          <wp:positionH relativeFrom="margin">
            <wp:align>right</wp:align>
          </wp:positionH>
          <wp:positionV relativeFrom="paragraph">
            <wp:posOffset>265430</wp:posOffset>
          </wp:positionV>
          <wp:extent cx="1850400" cy="489600"/>
          <wp:effectExtent l="0" t="0" r="0" b="5715"/>
          <wp:wrapSquare wrapText="bothSides"/>
          <wp:docPr id="48" name="Imagen 4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" name="logo-nextgeneration-eu.pn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50400" cy="48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5AA7E36"/>
    <w:multiLevelType w:val="multilevel"/>
    <w:tmpl w:val="7CD0D1F6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0892013F"/>
    <w:multiLevelType w:val="multilevel"/>
    <w:tmpl w:val="DBE0A7B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0D4B345D"/>
    <w:multiLevelType w:val="multilevel"/>
    <w:tmpl w:val="1D243B34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0F316D76"/>
    <w:multiLevelType w:val="multilevel"/>
    <w:tmpl w:val="4D4CB55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0594869"/>
    <w:multiLevelType w:val="hybridMultilevel"/>
    <w:tmpl w:val="B0C85B26"/>
    <w:lvl w:ilvl="0" w:tplc="221CDFD0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 w:val="0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217B7E"/>
    <w:multiLevelType w:val="hybridMultilevel"/>
    <w:tmpl w:val="D01A1182"/>
    <w:lvl w:ilvl="0" w:tplc="1202453E">
      <w:start w:val="1"/>
      <w:numFmt w:val="bullet"/>
      <w:lvlText w:val="•"/>
      <w:lvlJc w:val="left"/>
      <w:pPr>
        <w:ind w:left="3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CBE8FD9E">
      <w:start w:val="1"/>
      <w:numFmt w:val="bullet"/>
      <w:lvlText w:val="•"/>
      <w:lvlJc w:val="left"/>
      <w:pPr>
        <w:ind w:left="55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54E2BADA">
      <w:start w:val="1"/>
      <w:numFmt w:val="bullet"/>
      <w:lvlText w:val="▪"/>
      <w:lvlJc w:val="left"/>
      <w:pPr>
        <w:ind w:left="1291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E6FC0BB0">
      <w:start w:val="1"/>
      <w:numFmt w:val="bullet"/>
      <w:lvlText w:val="•"/>
      <w:lvlJc w:val="left"/>
      <w:pPr>
        <w:ind w:left="201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A698B85A">
      <w:start w:val="1"/>
      <w:numFmt w:val="bullet"/>
      <w:lvlText w:val="o"/>
      <w:lvlJc w:val="left"/>
      <w:pPr>
        <w:ind w:left="2731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0570E212">
      <w:start w:val="1"/>
      <w:numFmt w:val="bullet"/>
      <w:lvlText w:val="▪"/>
      <w:lvlJc w:val="left"/>
      <w:pPr>
        <w:ind w:left="3451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516E763C">
      <w:start w:val="1"/>
      <w:numFmt w:val="bullet"/>
      <w:lvlText w:val="•"/>
      <w:lvlJc w:val="left"/>
      <w:pPr>
        <w:ind w:left="417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77D828DA">
      <w:start w:val="1"/>
      <w:numFmt w:val="bullet"/>
      <w:lvlText w:val="o"/>
      <w:lvlJc w:val="left"/>
      <w:pPr>
        <w:ind w:left="4891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79E82DE2">
      <w:start w:val="1"/>
      <w:numFmt w:val="bullet"/>
      <w:lvlText w:val="▪"/>
      <w:lvlJc w:val="left"/>
      <w:pPr>
        <w:ind w:left="5611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2" w15:restartNumberingAfterBreak="0">
    <w:nsid w:val="13B7771F"/>
    <w:multiLevelType w:val="hybridMultilevel"/>
    <w:tmpl w:val="54746BE6"/>
    <w:lvl w:ilvl="0" w:tplc="AB7A1D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7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9" w15:restartNumberingAfterBreak="0">
    <w:nsid w:val="307A0599"/>
    <w:multiLevelType w:val="multilevel"/>
    <w:tmpl w:val="F7B6B1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339A4F3E"/>
    <w:multiLevelType w:val="hybridMultilevel"/>
    <w:tmpl w:val="D3A4C3E2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FB26D5"/>
    <w:multiLevelType w:val="hybridMultilevel"/>
    <w:tmpl w:val="D67C0616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66A3279"/>
    <w:multiLevelType w:val="multilevel"/>
    <w:tmpl w:val="ECD688A2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6" w15:restartNumberingAfterBreak="0">
    <w:nsid w:val="39C90B6E"/>
    <w:multiLevelType w:val="hybridMultilevel"/>
    <w:tmpl w:val="4316FEE8"/>
    <w:lvl w:ilvl="0" w:tplc="D0249962">
      <w:start w:val="1"/>
      <w:numFmt w:val="decimal"/>
      <w:lvlText w:val="%1."/>
      <w:lvlJc w:val="left"/>
      <w:pPr>
        <w:ind w:left="369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CEA40612">
      <w:start w:val="1"/>
      <w:numFmt w:val="lowerLetter"/>
      <w:lvlText w:val="%2)"/>
      <w:lvlJc w:val="left"/>
      <w:pPr>
        <w:ind w:left="575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30CA08A2">
      <w:start w:val="1"/>
      <w:numFmt w:val="lowerRoman"/>
      <w:lvlText w:val="%3"/>
      <w:lvlJc w:val="left"/>
      <w:pPr>
        <w:ind w:left="1291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ABF8EBDE">
      <w:start w:val="1"/>
      <w:numFmt w:val="decimal"/>
      <w:lvlText w:val="%4"/>
      <w:lvlJc w:val="left"/>
      <w:pPr>
        <w:ind w:left="2011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2FBA723A">
      <w:start w:val="1"/>
      <w:numFmt w:val="lowerLetter"/>
      <w:lvlText w:val="%5"/>
      <w:lvlJc w:val="left"/>
      <w:pPr>
        <w:ind w:left="2731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BB08C9F8">
      <w:start w:val="1"/>
      <w:numFmt w:val="lowerRoman"/>
      <w:lvlText w:val="%6"/>
      <w:lvlJc w:val="left"/>
      <w:pPr>
        <w:ind w:left="3451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AD203308">
      <w:start w:val="1"/>
      <w:numFmt w:val="decimal"/>
      <w:lvlText w:val="%7"/>
      <w:lvlJc w:val="left"/>
      <w:pPr>
        <w:ind w:left="4171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04266DE8">
      <w:start w:val="1"/>
      <w:numFmt w:val="lowerLetter"/>
      <w:lvlText w:val="%8"/>
      <w:lvlJc w:val="left"/>
      <w:pPr>
        <w:ind w:left="4891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F0BC0AD0">
      <w:start w:val="1"/>
      <w:numFmt w:val="lowerRoman"/>
      <w:lvlText w:val="%9"/>
      <w:lvlJc w:val="left"/>
      <w:pPr>
        <w:ind w:left="5611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27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28" w15:restartNumberingAfterBreak="0">
    <w:nsid w:val="46155098"/>
    <w:multiLevelType w:val="multilevel"/>
    <w:tmpl w:val="3F1CA05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98A7884"/>
    <w:multiLevelType w:val="hybridMultilevel"/>
    <w:tmpl w:val="D3A4C3E2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2A4378D"/>
    <w:multiLevelType w:val="hybridMultilevel"/>
    <w:tmpl w:val="D3A4C3E2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231937"/>
    <w:multiLevelType w:val="hybridMultilevel"/>
    <w:tmpl w:val="D3A4C3E2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3" w15:restartNumberingAfterBreak="0">
    <w:nsid w:val="61E84716"/>
    <w:multiLevelType w:val="hybridMultilevel"/>
    <w:tmpl w:val="D3A4C3E2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42B1057"/>
    <w:multiLevelType w:val="hybridMultilevel"/>
    <w:tmpl w:val="D3A4C3E2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4A55F1"/>
    <w:multiLevelType w:val="multilevel"/>
    <w:tmpl w:val="84927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7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>
    <w:abstractNumId w:val="27"/>
  </w:num>
  <w:num w:numId="5">
    <w:abstractNumId w:val="32"/>
  </w:num>
  <w:num w:numId="6">
    <w:abstractNumId w:val="3"/>
  </w:num>
  <w:num w:numId="7">
    <w:abstractNumId w:val="20"/>
  </w:num>
  <w:num w:numId="8">
    <w:abstractNumId w:val="37"/>
  </w:num>
  <w:num w:numId="9">
    <w:abstractNumId w:val="4"/>
  </w:num>
  <w:num w:numId="10">
    <w:abstractNumId w:val="5"/>
  </w:num>
  <w:num w:numId="11">
    <w:abstractNumId w:val="25"/>
  </w:num>
  <w:num w:numId="12">
    <w:abstractNumId w:val="16"/>
  </w:num>
  <w:num w:numId="13">
    <w:abstractNumId w:val="13"/>
  </w:num>
  <w:num w:numId="14">
    <w:abstractNumId w:val="36"/>
  </w:num>
  <w:num w:numId="15">
    <w:abstractNumId w:val="2"/>
  </w:num>
  <w:num w:numId="16">
    <w:abstractNumId w:val="14"/>
  </w:num>
  <w:num w:numId="17">
    <w:abstractNumId w:val="21"/>
  </w:num>
  <w:num w:numId="18">
    <w:abstractNumId w:val="7"/>
  </w:num>
  <w:num w:numId="19">
    <w:abstractNumId w:val="15"/>
  </w:num>
  <w:num w:numId="20">
    <w:abstractNumId w:val="18"/>
  </w:num>
  <w:num w:numId="21">
    <w:abstractNumId w:val="17"/>
  </w:num>
  <w:num w:numId="22">
    <w:abstractNumId w:val="12"/>
  </w:num>
  <w:num w:numId="2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1"/>
  </w:num>
  <w:num w:numId="25">
    <w:abstractNumId w:val="35"/>
  </w:num>
  <w:num w:numId="26">
    <w:abstractNumId w:val="19"/>
  </w:num>
  <w:num w:numId="27">
    <w:abstractNumId w:val="28"/>
  </w:num>
  <w:num w:numId="28">
    <w:abstractNumId w:val="9"/>
  </w:num>
  <w:num w:numId="29">
    <w:abstractNumId w:val="6"/>
  </w:num>
  <w:num w:numId="30">
    <w:abstractNumId w:val="1"/>
  </w:num>
  <w:num w:numId="31">
    <w:abstractNumId w:val="24"/>
  </w:num>
  <w:num w:numId="32">
    <w:abstractNumId w:val="8"/>
  </w:num>
  <w:num w:numId="33">
    <w:abstractNumId w:val="33"/>
  </w:num>
  <w:num w:numId="34">
    <w:abstractNumId w:val="29"/>
  </w:num>
  <w:num w:numId="35">
    <w:abstractNumId w:val="31"/>
  </w:num>
  <w:num w:numId="36">
    <w:abstractNumId w:val="34"/>
  </w:num>
  <w:num w:numId="37">
    <w:abstractNumId w:val="30"/>
  </w:num>
  <w:num w:numId="38">
    <w:abstractNumId w:val="22"/>
  </w:num>
  <w:num w:numId="39">
    <w:abstractNumId w:val="23"/>
  </w:num>
  <w:num w:numId="4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attachedTemplate r:id="rId1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0DE"/>
    <w:rsid w:val="00001BC0"/>
    <w:rsid w:val="00016558"/>
    <w:rsid w:val="00032441"/>
    <w:rsid w:val="000338B6"/>
    <w:rsid w:val="00035C6B"/>
    <w:rsid w:val="0005256A"/>
    <w:rsid w:val="0006735C"/>
    <w:rsid w:val="0009202A"/>
    <w:rsid w:val="000B10DE"/>
    <w:rsid w:val="000D39E9"/>
    <w:rsid w:val="000D7ED7"/>
    <w:rsid w:val="000F5294"/>
    <w:rsid w:val="001026D3"/>
    <w:rsid w:val="00157EDF"/>
    <w:rsid w:val="00160CC9"/>
    <w:rsid w:val="00196C64"/>
    <w:rsid w:val="001B764A"/>
    <w:rsid w:val="001E265E"/>
    <w:rsid w:val="001E4503"/>
    <w:rsid w:val="001F2B6B"/>
    <w:rsid w:val="001F5853"/>
    <w:rsid w:val="00220C5F"/>
    <w:rsid w:val="00235797"/>
    <w:rsid w:val="002A58A9"/>
    <w:rsid w:val="002D6F07"/>
    <w:rsid w:val="002E05A4"/>
    <w:rsid w:val="002F332A"/>
    <w:rsid w:val="002F6FC8"/>
    <w:rsid w:val="003050E2"/>
    <w:rsid w:val="003157DE"/>
    <w:rsid w:val="00340337"/>
    <w:rsid w:val="0035166A"/>
    <w:rsid w:val="00372F6F"/>
    <w:rsid w:val="003766DA"/>
    <w:rsid w:val="003C75EA"/>
    <w:rsid w:val="003D72D5"/>
    <w:rsid w:val="003F2E31"/>
    <w:rsid w:val="00451D48"/>
    <w:rsid w:val="00454970"/>
    <w:rsid w:val="00475A0E"/>
    <w:rsid w:val="00480694"/>
    <w:rsid w:val="00481873"/>
    <w:rsid w:val="004D44BC"/>
    <w:rsid w:val="004E30FD"/>
    <w:rsid w:val="004E7B8D"/>
    <w:rsid w:val="004F3B5E"/>
    <w:rsid w:val="00543A1B"/>
    <w:rsid w:val="0058629D"/>
    <w:rsid w:val="005C3A42"/>
    <w:rsid w:val="005C4520"/>
    <w:rsid w:val="00602EC0"/>
    <w:rsid w:val="00610667"/>
    <w:rsid w:val="00615589"/>
    <w:rsid w:val="0061799C"/>
    <w:rsid w:val="00622A6C"/>
    <w:rsid w:val="0064209E"/>
    <w:rsid w:val="00645A95"/>
    <w:rsid w:val="00681A47"/>
    <w:rsid w:val="006B1419"/>
    <w:rsid w:val="006B3F35"/>
    <w:rsid w:val="006C6D65"/>
    <w:rsid w:val="00741FA7"/>
    <w:rsid w:val="00746A84"/>
    <w:rsid w:val="00751BDD"/>
    <w:rsid w:val="00756C1B"/>
    <w:rsid w:val="007732E9"/>
    <w:rsid w:val="00782167"/>
    <w:rsid w:val="00790BF1"/>
    <w:rsid w:val="007E53DB"/>
    <w:rsid w:val="00840CD4"/>
    <w:rsid w:val="008631FE"/>
    <w:rsid w:val="0087102A"/>
    <w:rsid w:val="00890E73"/>
    <w:rsid w:val="008A7E31"/>
    <w:rsid w:val="008C6292"/>
    <w:rsid w:val="008D2783"/>
    <w:rsid w:val="00921862"/>
    <w:rsid w:val="00974E94"/>
    <w:rsid w:val="009963FE"/>
    <w:rsid w:val="00A10B96"/>
    <w:rsid w:val="00A11BE8"/>
    <w:rsid w:val="00A558B4"/>
    <w:rsid w:val="00A90794"/>
    <w:rsid w:val="00AA4E74"/>
    <w:rsid w:val="00AA605D"/>
    <w:rsid w:val="00AB7135"/>
    <w:rsid w:val="00AC74C4"/>
    <w:rsid w:val="00AD226B"/>
    <w:rsid w:val="00AE232E"/>
    <w:rsid w:val="00B12A65"/>
    <w:rsid w:val="00B27C34"/>
    <w:rsid w:val="00B43F73"/>
    <w:rsid w:val="00B534A9"/>
    <w:rsid w:val="00B5640C"/>
    <w:rsid w:val="00B57EDF"/>
    <w:rsid w:val="00B667E1"/>
    <w:rsid w:val="00B82743"/>
    <w:rsid w:val="00B86E73"/>
    <w:rsid w:val="00B96489"/>
    <w:rsid w:val="00BB51DD"/>
    <w:rsid w:val="00BC254B"/>
    <w:rsid w:val="00BC72B8"/>
    <w:rsid w:val="00C325CC"/>
    <w:rsid w:val="00C516D9"/>
    <w:rsid w:val="00C6223E"/>
    <w:rsid w:val="00C65B32"/>
    <w:rsid w:val="00C7011F"/>
    <w:rsid w:val="00CB1356"/>
    <w:rsid w:val="00CB5F4F"/>
    <w:rsid w:val="00CF1761"/>
    <w:rsid w:val="00D2281C"/>
    <w:rsid w:val="00D22849"/>
    <w:rsid w:val="00D3307D"/>
    <w:rsid w:val="00D41858"/>
    <w:rsid w:val="00D52C7E"/>
    <w:rsid w:val="00D66612"/>
    <w:rsid w:val="00DC4C0A"/>
    <w:rsid w:val="00DF452C"/>
    <w:rsid w:val="00E06658"/>
    <w:rsid w:val="00E1188D"/>
    <w:rsid w:val="00E500F0"/>
    <w:rsid w:val="00E726F6"/>
    <w:rsid w:val="00E74768"/>
    <w:rsid w:val="00E82925"/>
    <w:rsid w:val="00E83B7B"/>
    <w:rsid w:val="00E86E6F"/>
    <w:rsid w:val="00EA36D9"/>
    <w:rsid w:val="00ED2ABE"/>
    <w:rsid w:val="00ED4947"/>
    <w:rsid w:val="00EE053D"/>
    <w:rsid w:val="00EE1ABE"/>
    <w:rsid w:val="00EF63C6"/>
    <w:rsid w:val="00F3095D"/>
    <w:rsid w:val="00F44CD7"/>
    <w:rsid w:val="00F723FE"/>
    <w:rsid w:val="00F91390"/>
    <w:rsid w:val="00FB0C4C"/>
    <w:rsid w:val="00FB230A"/>
    <w:rsid w:val="00FD48ED"/>
    <w:rsid w:val="058E3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4"/>
    <o:shapelayout v:ext="edit">
      <o:idmap v:ext="edit" data="1"/>
    </o:shapelayout>
  </w:shapeDefaults>
  <w:decimalSymbol w:val=","/>
  <w:listSeparator w:val=";"/>
  <w14:docId w14:val="64A77695"/>
  <w15:chartTrackingRefBased/>
  <w15:docId w15:val="{2DC02526-BBA2-4D3B-B323-5DE532F30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C325CC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C325CC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semiHidden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semiHidden/>
    <w:rsid w:val="00D41858"/>
    <w:rPr>
      <w:lang w:val="es-ES_tradnl"/>
    </w:rPr>
  </w:style>
  <w:style w:type="paragraph" w:styleId="Prrafodelista">
    <w:name w:val="List Paragraph"/>
    <w:basedOn w:val="Normal"/>
    <w:uiPriority w:val="34"/>
    <w:qFormat/>
    <w:rsid w:val="004806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EncabezadoCar">
    <w:name w:val="Encabezado Car"/>
    <w:link w:val="Encabezado"/>
    <w:rsid w:val="003766DA"/>
    <w:rPr>
      <w:lang w:val="es-ES_tradnl"/>
    </w:rPr>
  </w:style>
  <w:style w:type="table" w:styleId="Tablaconcuadrcula">
    <w:name w:val="Table Grid"/>
    <w:basedOn w:val="Tablanormal"/>
    <w:uiPriority w:val="59"/>
    <w:rsid w:val="000324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edepginaCar">
    <w:name w:val="Pie de página Car"/>
    <w:basedOn w:val="Fuentedeprrafopredeter"/>
    <w:link w:val="Piedepgina"/>
    <w:uiPriority w:val="99"/>
    <w:rsid w:val="00235797"/>
    <w:rPr>
      <w:lang w:val="es-ES_tradnl"/>
    </w:rPr>
  </w:style>
  <w:style w:type="character" w:customStyle="1" w:styleId="footnotedescriptionChar">
    <w:name w:val="footnote description Char"/>
    <w:link w:val="footnotedescription"/>
    <w:locked/>
    <w:rsid w:val="005C3A42"/>
    <w:rPr>
      <w:rFonts w:ascii="Calibri" w:eastAsia="Calibri" w:hAnsi="Calibri" w:cs="Calibri"/>
      <w:color w:val="000000"/>
      <w:sz w:val="18"/>
    </w:rPr>
  </w:style>
  <w:style w:type="paragraph" w:customStyle="1" w:styleId="footnotedescription">
    <w:name w:val="footnote description"/>
    <w:next w:val="Normal"/>
    <w:link w:val="footnotedescriptionChar"/>
    <w:rsid w:val="005C3A42"/>
    <w:pPr>
      <w:spacing w:line="259" w:lineRule="auto"/>
      <w:ind w:left="24"/>
    </w:pPr>
    <w:rPr>
      <w:rFonts w:ascii="Calibri" w:eastAsia="Calibri" w:hAnsi="Calibri" w:cs="Calibri"/>
      <w:color w:val="000000"/>
      <w:sz w:val="18"/>
    </w:rPr>
  </w:style>
  <w:style w:type="character" w:customStyle="1" w:styleId="footnotemark">
    <w:name w:val="footnote mark"/>
    <w:rsid w:val="005C3A42"/>
    <w:rPr>
      <w:rFonts w:ascii="Calibri" w:eastAsia="Calibri" w:hAnsi="Calibri" w:cs="Calibri" w:hint="default"/>
      <w:color w:val="000000"/>
      <w:sz w:val="18"/>
      <w:vertAlign w:val="superscript"/>
    </w:rPr>
  </w:style>
  <w:style w:type="table" w:customStyle="1" w:styleId="TableGrid">
    <w:name w:val="TableGrid"/>
    <w:rsid w:val="005C3A42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Textoennegrita">
    <w:name w:val="Strong"/>
    <w:basedOn w:val="Fuentedeprrafopredeter"/>
    <w:uiPriority w:val="22"/>
    <w:qFormat/>
    <w:rsid w:val="00372F6F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372F6F"/>
    <w:pPr>
      <w:spacing w:before="100" w:beforeAutospacing="1" w:after="100" w:afterAutospacing="1"/>
    </w:pPr>
    <w:rPr>
      <w:sz w:val="24"/>
      <w:szCs w:val="24"/>
      <w:lang w:val="es-ES"/>
    </w:rPr>
  </w:style>
  <w:style w:type="character" w:customStyle="1" w:styleId="Ttulo4Car">
    <w:name w:val="Título 4 Car"/>
    <w:basedOn w:val="Fuentedeprrafopredeter"/>
    <w:link w:val="Ttulo4"/>
    <w:uiPriority w:val="9"/>
    <w:rsid w:val="00C325CC"/>
    <w:rPr>
      <w:rFonts w:asciiTheme="majorHAnsi" w:eastAsiaTheme="majorEastAsia" w:hAnsiTheme="majorHAnsi" w:cstheme="majorBidi"/>
      <w:i/>
      <w:iCs/>
      <w:color w:val="2E74B5" w:themeColor="accent1" w:themeShade="BF"/>
      <w:lang w:val="es-ES_tradnl"/>
    </w:rPr>
  </w:style>
  <w:style w:type="character" w:customStyle="1" w:styleId="Ttulo5Car">
    <w:name w:val="Título 5 Car"/>
    <w:basedOn w:val="Fuentedeprrafopredeter"/>
    <w:link w:val="Ttulo5"/>
    <w:uiPriority w:val="9"/>
    <w:rsid w:val="00C325CC"/>
    <w:rPr>
      <w:rFonts w:asciiTheme="majorHAnsi" w:eastAsiaTheme="majorEastAsia" w:hAnsiTheme="majorHAnsi" w:cstheme="majorBidi"/>
      <w:color w:val="2E74B5" w:themeColor="accent1" w:themeShade="BF"/>
      <w:lang w:val="es-ES_tradnl"/>
    </w:rPr>
  </w:style>
  <w:style w:type="character" w:styleId="nfasisintenso">
    <w:name w:val="Intense Emphasis"/>
    <w:basedOn w:val="Fuentedeprrafopredeter"/>
    <w:uiPriority w:val="21"/>
    <w:qFormat/>
    <w:rsid w:val="00C325CC"/>
    <w:rPr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334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96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7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1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fernando.alemany\AppData\Local\Temp\Rar$DIa6620.14182\PRTR%20MEFP%20LOGO%20FONDOS_UE%20SGFP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PRTR MEFP LOGO FONDOS_UE SGFP.dotx</Template>
  <TotalTime>1</TotalTime>
  <Pages>2</Pages>
  <Words>420</Words>
  <Characters>2162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>IGSAP</Company>
  <LinksUpToDate>false</LinksUpToDate>
  <CharactersWithSpaces>2577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subject/>
  <dc:creator>Alemany Rubio Luis Fernando</dc:creator>
  <cp:keywords/>
  <cp:lastModifiedBy>Alemany Rubio Luis Fernando</cp:lastModifiedBy>
  <cp:revision>2</cp:revision>
  <cp:lastPrinted>2023-09-27T11:51:00Z</cp:lastPrinted>
  <dcterms:created xsi:type="dcterms:W3CDTF">2024-09-27T08:47:00Z</dcterms:created>
  <dcterms:modified xsi:type="dcterms:W3CDTF">2024-09-27T08:47:00Z</dcterms:modified>
</cp:coreProperties>
</file>