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1AD195" w14:textId="77777777" w:rsidR="00A44E58" w:rsidRDefault="00A44E58" w:rsidP="00A44E58">
      <w:pPr>
        <w:jc w:val="center"/>
        <w:rPr>
          <w:rFonts w:asciiTheme="minorHAnsi" w:hAnsiTheme="minorHAnsi" w:cstheme="minorHAnsi"/>
          <w:b/>
          <w:sz w:val="24"/>
          <w:szCs w:val="24"/>
          <w:lang w:val="es-ES"/>
        </w:rPr>
      </w:pPr>
    </w:p>
    <w:p w14:paraId="78ACF2D5" w14:textId="77777777" w:rsidR="00B7772F" w:rsidRDefault="00B7772F" w:rsidP="00A44E58">
      <w:pPr>
        <w:jc w:val="center"/>
        <w:rPr>
          <w:rFonts w:asciiTheme="minorHAnsi" w:hAnsiTheme="minorHAnsi" w:cstheme="minorHAnsi"/>
          <w:b/>
          <w:sz w:val="24"/>
          <w:szCs w:val="24"/>
          <w:lang w:val="es-ES"/>
        </w:rPr>
      </w:pPr>
    </w:p>
    <w:p w14:paraId="2FE38186" w14:textId="77777777" w:rsidR="009A6673" w:rsidRDefault="009A6673" w:rsidP="00A44E58">
      <w:pPr>
        <w:jc w:val="center"/>
        <w:rPr>
          <w:rFonts w:asciiTheme="minorHAnsi" w:hAnsiTheme="minorHAnsi" w:cstheme="minorHAnsi"/>
          <w:b/>
          <w:sz w:val="24"/>
          <w:szCs w:val="24"/>
          <w:lang w:val="es-ES"/>
        </w:rPr>
      </w:pPr>
    </w:p>
    <w:p w14:paraId="6ED545BB" w14:textId="460F6A4D" w:rsidR="00A44E58" w:rsidRDefault="00E77CB4" w:rsidP="00A44E58">
      <w:pPr>
        <w:jc w:val="center"/>
        <w:rPr>
          <w:rFonts w:asciiTheme="minorHAnsi" w:hAnsiTheme="minorHAnsi" w:cstheme="minorHAnsi"/>
          <w:b/>
          <w:sz w:val="24"/>
          <w:szCs w:val="24"/>
          <w:lang w:val="es-ES"/>
        </w:rPr>
      </w:pPr>
      <w:r w:rsidRPr="00A44E58">
        <w:rPr>
          <w:rFonts w:asciiTheme="minorHAnsi" w:hAnsiTheme="minorHAnsi" w:cstheme="minorHAnsi"/>
          <w:b/>
          <w:sz w:val="24"/>
          <w:szCs w:val="24"/>
          <w:lang w:val="es-ES"/>
        </w:rPr>
        <w:t>SOLICITUD EXENCIÓN</w:t>
      </w:r>
      <w:r w:rsidR="00067F25">
        <w:rPr>
          <w:rFonts w:asciiTheme="minorHAnsi" w:hAnsiTheme="minorHAnsi" w:cstheme="minorHAnsi"/>
          <w:b/>
          <w:sz w:val="24"/>
          <w:szCs w:val="24"/>
          <w:lang w:val="es-ES"/>
        </w:rPr>
        <w:t>/FLEXIBILIZACIÓN</w:t>
      </w:r>
      <w:r w:rsidRPr="00A44E58">
        <w:rPr>
          <w:rFonts w:asciiTheme="minorHAnsi" w:hAnsiTheme="minorHAnsi" w:cstheme="minorHAnsi"/>
          <w:b/>
          <w:sz w:val="24"/>
          <w:szCs w:val="24"/>
          <w:lang w:val="es-ES"/>
        </w:rPr>
        <w:t xml:space="preserve"> DEL </w:t>
      </w:r>
      <w:r w:rsidR="002449C3">
        <w:rPr>
          <w:rFonts w:asciiTheme="minorHAnsi" w:hAnsiTheme="minorHAnsi" w:cstheme="minorHAnsi"/>
          <w:b/>
          <w:sz w:val="24"/>
          <w:szCs w:val="24"/>
          <w:lang w:val="es-ES"/>
        </w:rPr>
        <w:t xml:space="preserve">REQUISITO DE ESTAR EN POSESIÓN DEL </w:t>
      </w:r>
      <w:r w:rsidRPr="00A44E58">
        <w:rPr>
          <w:rFonts w:asciiTheme="minorHAnsi" w:hAnsiTheme="minorHAnsi" w:cstheme="minorHAnsi"/>
          <w:b/>
          <w:sz w:val="24"/>
          <w:szCs w:val="24"/>
          <w:lang w:val="es-ES"/>
        </w:rPr>
        <w:t>CERTIFICADO PROFESIONAL DE HABILITACIÓN PARA LA DOCENCIA</w:t>
      </w:r>
    </w:p>
    <w:p w14:paraId="0F57A277" w14:textId="18A0FE57" w:rsidR="00A44E58" w:rsidRPr="00A44E58" w:rsidRDefault="00E77CB4" w:rsidP="00A44E58">
      <w:pPr>
        <w:jc w:val="center"/>
        <w:rPr>
          <w:rFonts w:asciiTheme="minorHAnsi" w:hAnsiTheme="minorHAnsi" w:cstheme="minorHAnsi"/>
          <w:b/>
          <w:sz w:val="24"/>
          <w:szCs w:val="24"/>
          <w:lang w:val="es-ES"/>
        </w:rPr>
      </w:pPr>
      <w:r w:rsidRPr="00A44E58">
        <w:rPr>
          <w:rFonts w:asciiTheme="minorHAnsi" w:hAnsiTheme="minorHAnsi" w:cstheme="minorHAnsi"/>
          <w:b/>
          <w:sz w:val="24"/>
          <w:szCs w:val="24"/>
          <w:lang w:val="es-ES"/>
        </w:rPr>
        <w:t>EN GRADOS A, B Y C DEL SISTEMA DE FORMACIÓN PROFESIONAL</w:t>
      </w:r>
      <w:r w:rsidR="00A44E58" w:rsidRPr="00A44E58">
        <w:rPr>
          <w:rFonts w:asciiTheme="minorHAnsi" w:hAnsiTheme="minorHAnsi" w:cstheme="minorHAnsi"/>
          <w:b/>
          <w:sz w:val="24"/>
          <w:szCs w:val="24"/>
          <w:lang w:val="es-ES"/>
        </w:rPr>
        <w:t>.</w:t>
      </w:r>
    </w:p>
    <w:p w14:paraId="30006D6C" w14:textId="77777777" w:rsidR="00A44E58" w:rsidRPr="00A44E58" w:rsidRDefault="00A44E58" w:rsidP="00A44E58">
      <w:pPr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14:paraId="1B7298EF" w14:textId="6AD6FBA4" w:rsidR="00A44E58" w:rsidRPr="00E77CB4" w:rsidRDefault="00E77CB4" w:rsidP="00A44E58">
      <w:pPr>
        <w:jc w:val="both"/>
        <w:rPr>
          <w:rFonts w:asciiTheme="minorHAnsi" w:hAnsiTheme="minorHAnsi" w:cstheme="minorHAnsi"/>
          <w:sz w:val="24"/>
          <w:szCs w:val="24"/>
        </w:rPr>
      </w:pPr>
      <w:r w:rsidRPr="00795E26">
        <w:rPr>
          <w:rFonts w:asciiTheme="minorHAnsi" w:hAnsiTheme="minorHAnsi" w:cstheme="minorHAnsi"/>
          <w:sz w:val="24"/>
          <w:szCs w:val="24"/>
        </w:rPr>
        <w:t>D./</w:t>
      </w:r>
      <w:proofErr w:type="spellStart"/>
      <w:r w:rsidRPr="00795E26">
        <w:rPr>
          <w:rFonts w:asciiTheme="minorHAnsi" w:hAnsiTheme="minorHAnsi" w:cstheme="minorHAnsi"/>
          <w:sz w:val="24"/>
          <w:szCs w:val="24"/>
        </w:rPr>
        <w:t>Dña</w:t>
      </w:r>
      <w:proofErr w:type="spellEnd"/>
      <w:r w:rsidR="00B7772F">
        <w:rPr>
          <w:rFonts w:asciiTheme="minorHAnsi" w:hAnsiTheme="minorHAnsi" w:cstheme="minorHAnsi"/>
          <w:sz w:val="24"/>
          <w:szCs w:val="24"/>
        </w:rPr>
        <w:t xml:space="preserve"> ________________________________________</w:t>
      </w:r>
      <w:r w:rsidRPr="00795E26">
        <w:rPr>
          <w:rFonts w:asciiTheme="minorHAnsi" w:hAnsiTheme="minorHAnsi" w:cstheme="minorHAnsi"/>
          <w:sz w:val="24"/>
          <w:szCs w:val="24"/>
        </w:rPr>
        <w:t xml:space="preserve">, como director/a o responsable del centro de formación </w:t>
      </w:r>
      <w:r w:rsidR="00B7772F">
        <w:rPr>
          <w:rFonts w:asciiTheme="minorHAnsi" w:hAnsiTheme="minorHAnsi" w:cstheme="minorHAnsi"/>
          <w:sz w:val="24"/>
          <w:szCs w:val="24"/>
        </w:rPr>
        <w:t>__________________________________________</w:t>
      </w:r>
      <w:r>
        <w:rPr>
          <w:rFonts w:asciiTheme="minorHAnsi" w:hAnsiTheme="minorHAnsi" w:cstheme="minorHAnsi"/>
          <w:sz w:val="24"/>
          <w:szCs w:val="24"/>
        </w:rPr>
        <w:t xml:space="preserve">, </w:t>
      </w:r>
      <w:bookmarkStart w:id="1" w:name="_Hlk172234751"/>
      <w:r w:rsidR="00A44E58" w:rsidRPr="00A44E58">
        <w:rPr>
          <w:rFonts w:asciiTheme="minorHAnsi" w:hAnsiTheme="minorHAnsi" w:cstheme="minorHAnsi"/>
          <w:sz w:val="24"/>
          <w:szCs w:val="24"/>
          <w:lang w:val="es-ES"/>
        </w:rPr>
        <w:t>con CIF</w:t>
      </w:r>
      <w:r>
        <w:rPr>
          <w:rFonts w:asciiTheme="minorHAnsi" w:hAnsiTheme="minorHAnsi" w:cstheme="minorHAnsi"/>
          <w:sz w:val="24"/>
          <w:szCs w:val="24"/>
          <w:lang w:val="es-ES"/>
        </w:rPr>
        <w:t xml:space="preserve"> </w:t>
      </w:r>
      <w:r w:rsidR="00B7772F">
        <w:rPr>
          <w:rFonts w:asciiTheme="minorHAnsi" w:hAnsiTheme="minorHAnsi" w:cstheme="minorHAnsi"/>
          <w:sz w:val="24"/>
          <w:szCs w:val="24"/>
        </w:rPr>
        <w:t>_____________</w:t>
      </w:r>
      <w:r>
        <w:rPr>
          <w:rFonts w:asciiTheme="minorHAnsi" w:hAnsiTheme="minorHAnsi" w:cstheme="minorHAnsi"/>
          <w:sz w:val="24"/>
          <w:szCs w:val="24"/>
          <w:lang w:val="es-ES"/>
        </w:rPr>
        <w:t xml:space="preserve"> </w:t>
      </w:r>
      <w:r w:rsidR="00A44E58" w:rsidRPr="00A44E58">
        <w:rPr>
          <w:rFonts w:asciiTheme="minorHAnsi" w:hAnsiTheme="minorHAnsi" w:cstheme="minorHAnsi"/>
          <w:sz w:val="24"/>
          <w:szCs w:val="24"/>
          <w:lang w:val="es-ES"/>
        </w:rPr>
        <w:t xml:space="preserve">y número de Censo </w:t>
      </w:r>
      <w:r w:rsidR="00B7772F">
        <w:rPr>
          <w:rFonts w:asciiTheme="minorHAnsi" w:hAnsiTheme="minorHAnsi" w:cstheme="minorHAnsi"/>
          <w:sz w:val="24"/>
          <w:szCs w:val="24"/>
        </w:rPr>
        <w:t>_____________</w:t>
      </w:r>
      <w:bookmarkEnd w:id="1"/>
      <w:r w:rsidR="00B7772F">
        <w:rPr>
          <w:rFonts w:asciiTheme="minorHAnsi" w:hAnsiTheme="minorHAnsi" w:cstheme="minorHAnsi"/>
          <w:sz w:val="24"/>
          <w:szCs w:val="24"/>
        </w:rPr>
        <w:t>,</w:t>
      </w:r>
    </w:p>
    <w:p w14:paraId="1661D45B" w14:textId="77777777" w:rsidR="00A44E58" w:rsidRPr="00A44E58" w:rsidRDefault="00A44E58" w:rsidP="00A44E58">
      <w:pPr>
        <w:jc w:val="both"/>
        <w:rPr>
          <w:rFonts w:asciiTheme="minorHAnsi" w:hAnsiTheme="minorHAnsi" w:cstheme="minorHAnsi"/>
          <w:b/>
          <w:sz w:val="24"/>
          <w:szCs w:val="24"/>
          <w:lang w:val="es-ES"/>
        </w:rPr>
      </w:pPr>
    </w:p>
    <w:p w14:paraId="421C5E22" w14:textId="280FBA80" w:rsidR="00A44E58" w:rsidRPr="00A44E58" w:rsidRDefault="00A44E58" w:rsidP="00E77CB4">
      <w:pPr>
        <w:jc w:val="center"/>
        <w:rPr>
          <w:rFonts w:asciiTheme="minorHAnsi" w:hAnsiTheme="minorHAnsi" w:cstheme="minorHAnsi"/>
          <w:b/>
          <w:sz w:val="24"/>
          <w:szCs w:val="24"/>
          <w:lang w:val="es-ES"/>
        </w:rPr>
      </w:pPr>
      <w:r w:rsidRPr="00A44E58">
        <w:rPr>
          <w:rFonts w:asciiTheme="minorHAnsi" w:hAnsiTheme="minorHAnsi" w:cstheme="minorHAnsi"/>
          <w:b/>
          <w:sz w:val="24"/>
          <w:szCs w:val="24"/>
          <w:lang w:val="es-ES"/>
        </w:rPr>
        <w:t>EXPONE</w:t>
      </w:r>
    </w:p>
    <w:p w14:paraId="5AE54187" w14:textId="77777777" w:rsidR="00E77CB4" w:rsidRDefault="00E77CB4" w:rsidP="00A44E58">
      <w:pPr>
        <w:jc w:val="both"/>
        <w:rPr>
          <w:rFonts w:asciiTheme="minorHAnsi" w:hAnsiTheme="minorHAnsi" w:cstheme="minorHAnsi"/>
          <w:sz w:val="24"/>
          <w:szCs w:val="24"/>
          <w:lang w:val="es-ES"/>
        </w:rPr>
      </w:pPr>
    </w:p>
    <w:p w14:paraId="1359A232" w14:textId="2366BF79" w:rsidR="00A44E58" w:rsidRPr="00532EBB" w:rsidRDefault="00A44E58" w:rsidP="00A44E58">
      <w:pPr>
        <w:jc w:val="both"/>
        <w:rPr>
          <w:rFonts w:asciiTheme="minorHAnsi" w:hAnsiTheme="minorHAnsi" w:cstheme="minorHAnsi"/>
          <w:sz w:val="22"/>
          <w:szCs w:val="22"/>
          <w:lang w:val="es-ES"/>
        </w:rPr>
      </w:pPr>
      <w:r w:rsidRPr="00532EBB">
        <w:rPr>
          <w:rFonts w:asciiTheme="minorHAnsi" w:hAnsiTheme="minorHAnsi" w:cstheme="minorHAnsi"/>
          <w:sz w:val="22"/>
          <w:szCs w:val="22"/>
          <w:lang w:val="es-ES"/>
        </w:rPr>
        <w:t>Que</w:t>
      </w:r>
      <w:r w:rsidR="00B7772F">
        <w:rPr>
          <w:rFonts w:asciiTheme="minorHAnsi" w:hAnsiTheme="minorHAnsi" w:cstheme="minorHAnsi"/>
          <w:sz w:val="22"/>
          <w:szCs w:val="22"/>
          <w:lang w:val="es-ES"/>
        </w:rPr>
        <w:t xml:space="preserve"> </w:t>
      </w:r>
      <w:r w:rsidR="00067F25">
        <w:rPr>
          <w:rFonts w:asciiTheme="minorHAnsi" w:hAnsiTheme="minorHAnsi" w:cstheme="minorHAnsi"/>
          <w:sz w:val="22"/>
          <w:szCs w:val="22"/>
          <w:lang w:val="es-ES"/>
        </w:rPr>
        <w:t>la/s persona/s</w:t>
      </w:r>
      <w:r w:rsidR="00B7772F">
        <w:rPr>
          <w:rFonts w:asciiTheme="minorHAnsi" w:hAnsiTheme="minorHAnsi" w:cstheme="minorHAnsi"/>
          <w:sz w:val="22"/>
          <w:szCs w:val="22"/>
          <w:lang w:val="es-ES"/>
        </w:rPr>
        <w:t xml:space="preserve"> propuest</w:t>
      </w:r>
      <w:r w:rsidR="00067F25">
        <w:rPr>
          <w:rFonts w:asciiTheme="minorHAnsi" w:hAnsiTheme="minorHAnsi" w:cstheme="minorHAnsi"/>
          <w:sz w:val="22"/>
          <w:szCs w:val="22"/>
          <w:lang w:val="es-ES"/>
        </w:rPr>
        <w:t>a</w:t>
      </w:r>
      <w:r w:rsidR="00B7772F">
        <w:rPr>
          <w:rFonts w:asciiTheme="minorHAnsi" w:hAnsiTheme="minorHAnsi" w:cstheme="minorHAnsi"/>
          <w:sz w:val="22"/>
          <w:szCs w:val="22"/>
          <w:lang w:val="es-ES"/>
        </w:rPr>
        <w:t xml:space="preserve">/s a continuación no se encuentra/n en las condiciones de titulación y/o </w:t>
      </w:r>
      <w:proofErr w:type="gramStart"/>
      <w:r w:rsidR="007F5E93">
        <w:rPr>
          <w:rFonts w:asciiTheme="minorHAnsi" w:hAnsiTheme="minorHAnsi" w:cstheme="minorHAnsi"/>
          <w:sz w:val="22"/>
          <w:szCs w:val="22"/>
          <w:lang w:val="es-ES"/>
        </w:rPr>
        <w:t>exención establecidas</w:t>
      </w:r>
      <w:proofErr w:type="gramEnd"/>
      <w:r w:rsidR="00B7772F" w:rsidRPr="00B7772F">
        <w:rPr>
          <w:rFonts w:asciiTheme="minorHAnsi" w:hAnsiTheme="minorHAnsi" w:cstheme="minorHAnsi"/>
          <w:sz w:val="22"/>
          <w:szCs w:val="22"/>
          <w:lang w:val="es-ES"/>
        </w:rPr>
        <w:t xml:space="preserve"> en el artículo 168 del Real Decreto 659/2023, de 18 de julio</w:t>
      </w:r>
      <w:r w:rsidR="00B7772F">
        <w:rPr>
          <w:rFonts w:asciiTheme="minorHAnsi" w:hAnsiTheme="minorHAnsi" w:cstheme="minorHAnsi"/>
          <w:sz w:val="22"/>
          <w:szCs w:val="22"/>
          <w:lang w:val="es-ES"/>
        </w:rPr>
        <w:t xml:space="preserve">, para la impartición de ofertas de </w:t>
      </w:r>
      <w:r w:rsidR="007F5E93">
        <w:rPr>
          <w:rFonts w:asciiTheme="minorHAnsi" w:hAnsiTheme="minorHAnsi" w:cstheme="minorHAnsi"/>
          <w:sz w:val="22"/>
          <w:szCs w:val="22"/>
          <w:lang w:val="es-ES"/>
        </w:rPr>
        <w:t>F</w:t>
      </w:r>
      <w:r w:rsidR="00B7772F">
        <w:rPr>
          <w:rFonts w:asciiTheme="minorHAnsi" w:hAnsiTheme="minorHAnsi" w:cstheme="minorHAnsi"/>
          <w:sz w:val="22"/>
          <w:szCs w:val="22"/>
          <w:lang w:val="es-ES"/>
        </w:rPr>
        <w:t xml:space="preserve">ormación </w:t>
      </w:r>
      <w:r w:rsidR="007F5E93">
        <w:rPr>
          <w:rFonts w:asciiTheme="minorHAnsi" w:hAnsiTheme="minorHAnsi" w:cstheme="minorHAnsi"/>
          <w:sz w:val="22"/>
          <w:szCs w:val="22"/>
          <w:lang w:val="es-ES"/>
        </w:rPr>
        <w:t>P</w:t>
      </w:r>
      <w:r w:rsidR="00B7772F">
        <w:rPr>
          <w:rFonts w:asciiTheme="minorHAnsi" w:hAnsiTheme="minorHAnsi" w:cstheme="minorHAnsi"/>
          <w:sz w:val="22"/>
          <w:szCs w:val="22"/>
          <w:lang w:val="es-ES"/>
        </w:rPr>
        <w:t xml:space="preserve">rofesional en centros del </w:t>
      </w:r>
      <w:r w:rsidR="007F5E93">
        <w:rPr>
          <w:rFonts w:asciiTheme="minorHAnsi" w:hAnsiTheme="minorHAnsi" w:cstheme="minorHAnsi"/>
          <w:sz w:val="22"/>
          <w:szCs w:val="22"/>
          <w:lang w:val="es-ES"/>
        </w:rPr>
        <w:t>S</w:t>
      </w:r>
      <w:r w:rsidR="00B7772F">
        <w:rPr>
          <w:rFonts w:asciiTheme="minorHAnsi" w:hAnsiTheme="minorHAnsi" w:cstheme="minorHAnsi"/>
          <w:sz w:val="22"/>
          <w:szCs w:val="22"/>
          <w:lang w:val="es-ES"/>
        </w:rPr>
        <w:t>istema de Formación Profesional no incorporados al sistema educativo:</w:t>
      </w:r>
    </w:p>
    <w:p w14:paraId="70B01202" w14:textId="1C8AF6B1" w:rsidR="00A44E58" w:rsidRPr="00532EBB" w:rsidRDefault="00A44E58" w:rsidP="00A44E58">
      <w:pPr>
        <w:jc w:val="both"/>
        <w:rPr>
          <w:rFonts w:asciiTheme="minorHAnsi" w:hAnsiTheme="minorHAnsi" w:cstheme="minorHAnsi"/>
          <w:sz w:val="22"/>
          <w:szCs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069"/>
        <w:gridCol w:w="978"/>
        <w:gridCol w:w="1145"/>
        <w:gridCol w:w="1434"/>
        <w:gridCol w:w="1479"/>
        <w:gridCol w:w="2294"/>
      </w:tblGrid>
      <w:tr w:rsidR="00067F25" w14:paraId="3313FAFF" w14:textId="77777777" w:rsidTr="00067F25">
        <w:tc>
          <w:tcPr>
            <w:tcW w:w="2069" w:type="dxa"/>
            <w:shd w:val="clear" w:color="auto" w:fill="D9D9D9" w:themeFill="background1" w:themeFillShade="D9"/>
          </w:tcPr>
          <w:p w14:paraId="62957A31" w14:textId="26F44C3F" w:rsidR="00067F25" w:rsidRPr="00067F25" w:rsidRDefault="00067F25" w:rsidP="00067F25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/>
              </w:rPr>
            </w:pPr>
            <w:r w:rsidRPr="00067F25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/>
              </w:rPr>
              <w:t>Nombre y Apellidos del formador/a</w:t>
            </w:r>
          </w:p>
        </w:tc>
        <w:tc>
          <w:tcPr>
            <w:tcW w:w="978" w:type="dxa"/>
            <w:shd w:val="clear" w:color="auto" w:fill="D9D9D9" w:themeFill="background1" w:themeFillShade="D9"/>
          </w:tcPr>
          <w:p w14:paraId="1B7D86B7" w14:textId="2A32B2DF" w:rsidR="00067F25" w:rsidRPr="00067F25" w:rsidRDefault="00067F25" w:rsidP="00067F25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/>
              </w:rPr>
            </w:pPr>
            <w:r w:rsidRPr="00067F25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/>
              </w:rPr>
              <w:t>NIF</w:t>
            </w:r>
          </w:p>
        </w:tc>
        <w:tc>
          <w:tcPr>
            <w:tcW w:w="1145" w:type="dxa"/>
            <w:shd w:val="clear" w:color="auto" w:fill="D9D9D9" w:themeFill="background1" w:themeFillShade="D9"/>
          </w:tcPr>
          <w:p w14:paraId="39A5D6F3" w14:textId="054F6B24" w:rsidR="00067F25" w:rsidRPr="00067F25" w:rsidRDefault="00067F25" w:rsidP="00067F25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/>
              </w:rPr>
            </w:pPr>
            <w:r w:rsidRPr="00067F25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/>
              </w:rPr>
              <w:t>Acción Formativa</w:t>
            </w:r>
          </w:p>
        </w:tc>
        <w:tc>
          <w:tcPr>
            <w:tcW w:w="1434" w:type="dxa"/>
            <w:shd w:val="clear" w:color="auto" w:fill="D9D9D9" w:themeFill="background1" w:themeFillShade="D9"/>
          </w:tcPr>
          <w:p w14:paraId="2A33F229" w14:textId="2F567930" w:rsidR="00067F25" w:rsidRPr="00067F25" w:rsidRDefault="00067F25" w:rsidP="00067F25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/>
              </w:rPr>
            </w:pPr>
            <w:r w:rsidRPr="00067F25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/>
              </w:rPr>
              <w:t>Solicitud</w:t>
            </w:r>
          </w:p>
        </w:tc>
        <w:tc>
          <w:tcPr>
            <w:tcW w:w="1479" w:type="dxa"/>
            <w:shd w:val="clear" w:color="auto" w:fill="D9D9D9" w:themeFill="background1" w:themeFillShade="D9"/>
          </w:tcPr>
          <w:p w14:paraId="25DDC61E" w14:textId="437B36F0" w:rsidR="00067F25" w:rsidRPr="00067F25" w:rsidRDefault="00067F25" w:rsidP="00067F25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/>
              </w:rPr>
            </w:pPr>
            <w:r w:rsidRPr="00067F25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/>
              </w:rPr>
              <w:t>Código de comunicación de inicio</w:t>
            </w:r>
          </w:p>
        </w:tc>
        <w:tc>
          <w:tcPr>
            <w:tcW w:w="2294" w:type="dxa"/>
            <w:shd w:val="clear" w:color="auto" w:fill="D9D9D9" w:themeFill="background1" w:themeFillShade="D9"/>
          </w:tcPr>
          <w:p w14:paraId="480641B8" w14:textId="4CE9357F" w:rsidR="00067F25" w:rsidRPr="00067F25" w:rsidRDefault="00067F25" w:rsidP="00067F25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/>
              </w:rPr>
            </w:pPr>
            <w:r w:rsidRPr="00067F25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/>
              </w:rPr>
              <w:t>Documentación que se adjunta</w:t>
            </w:r>
          </w:p>
        </w:tc>
      </w:tr>
      <w:tr w:rsidR="00067F25" w14:paraId="201194E9" w14:textId="77777777" w:rsidTr="00067F25">
        <w:tc>
          <w:tcPr>
            <w:tcW w:w="2069" w:type="dxa"/>
          </w:tcPr>
          <w:p w14:paraId="2090E999" w14:textId="77777777" w:rsidR="00067F25" w:rsidRDefault="00067F25" w:rsidP="00A44E58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  <w:tc>
          <w:tcPr>
            <w:tcW w:w="978" w:type="dxa"/>
          </w:tcPr>
          <w:p w14:paraId="725E47B4" w14:textId="77777777" w:rsidR="00067F25" w:rsidRDefault="00067F25" w:rsidP="00A44E58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  <w:tc>
          <w:tcPr>
            <w:tcW w:w="1145" w:type="dxa"/>
          </w:tcPr>
          <w:p w14:paraId="25F1BC47" w14:textId="77777777" w:rsidR="00067F25" w:rsidRDefault="00067F25" w:rsidP="00A44E58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  <w:tc>
          <w:tcPr>
            <w:tcW w:w="1434" w:type="dxa"/>
          </w:tcPr>
          <w:p w14:paraId="45D0BB3F" w14:textId="77777777" w:rsidR="00067F25" w:rsidRDefault="00067F25" w:rsidP="00A44E58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  <w:tc>
          <w:tcPr>
            <w:tcW w:w="1479" w:type="dxa"/>
          </w:tcPr>
          <w:p w14:paraId="73AC365A" w14:textId="77777777" w:rsidR="00067F25" w:rsidRDefault="00067F25" w:rsidP="00A44E58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  <w:tc>
          <w:tcPr>
            <w:tcW w:w="2294" w:type="dxa"/>
          </w:tcPr>
          <w:p w14:paraId="7EAE31D2" w14:textId="77777777" w:rsidR="00067F25" w:rsidRPr="00532EBB" w:rsidRDefault="00067F25" w:rsidP="00067F25">
            <w:pPr>
              <w:numPr>
                <w:ilvl w:val="0"/>
                <w:numId w:val="32"/>
              </w:numPr>
              <w:ind w:left="314" w:hanging="283"/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  <w:r w:rsidRPr="00532EBB">
              <w:rPr>
                <w:rFonts w:asciiTheme="minorHAnsi" w:hAnsiTheme="minorHAnsi" w:cstheme="minorHAnsi"/>
                <w:sz w:val="22"/>
                <w:szCs w:val="22"/>
                <w:lang w:val="es-ES"/>
              </w:rPr>
              <w:t>DNI,</w:t>
            </w:r>
          </w:p>
          <w:p w14:paraId="7BBA37A0" w14:textId="77777777" w:rsidR="00067F25" w:rsidRPr="00532EBB" w:rsidRDefault="00067F25" w:rsidP="00067F25">
            <w:pPr>
              <w:numPr>
                <w:ilvl w:val="0"/>
                <w:numId w:val="32"/>
              </w:numPr>
              <w:ind w:left="314" w:hanging="283"/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  <w:r w:rsidRPr="00532EBB">
              <w:rPr>
                <w:rFonts w:asciiTheme="minorHAnsi" w:hAnsiTheme="minorHAnsi" w:cstheme="minorHAnsi"/>
                <w:sz w:val="22"/>
                <w:szCs w:val="22"/>
                <w:lang w:val="es-ES"/>
              </w:rPr>
              <w:t>CV,</w:t>
            </w:r>
          </w:p>
          <w:p w14:paraId="31F4FC86" w14:textId="77777777" w:rsidR="00067F25" w:rsidRPr="00067F25" w:rsidRDefault="00067F25" w:rsidP="00067F25">
            <w:pPr>
              <w:numPr>
                <w:ilvl w:val="0"/>
                <w:numId w:val="32"/>
              </w:numPr>
              <w:ind w:left="314" w:hanging="283"/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067F25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Experiencia profesional, certificados de empresa / vida laboral</w:t>
            </w:r>
          </w:p>
          <w:p w14:paraId="1E885CD9" w14:textId="77777777" w:rsidR="00067F25" w:rsidRPr="00532EBB" w:rsidRDefault="00067F25" w:rsidP="00067F25">
            <w:pPr>
              <w:numPr>
                <w:ilvl w:val="0"/>
                <w:numId w:val="32"/>
              </w:numPr>
              <w:ind w:left="314" w:hanging="283"/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  <w:r w:rsidRPr="00532EBB">
              <w:rPr>
                <w:rFonts w:asciiTheme="minorHAnsi" w:hAnsiTheme="minorHAnsi" w:cstheme="minorHAnsi"/>
                <w:sz w:val="22"/>
                <w:szCs w:val="22"/>
                <w:lang w:val="es-ES"/>
              </w:rPr>
              <w:t>Formación reglada/títulos,</w:t>
            </w:r>
          </w:p>
          <w:p w14:paraId="30AE0C10" w14:textId="7378F290" w:rsidR="00067F25" w:rsidRPr="00067F25" w:rsidRDefault="00067F25" w:rsidP="00A44E58">
            <w:pPr>
              <w:numPr>
                <w:ilvl w:val="0"/>
                <w:numId w:val="32"/>
              </w:numPr>
              <w:ind w:left="314" w:hanging="283"/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067F25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Certificados relacionados con la acción formativa.</w:t>
            </w:r>
          </w:p>
        </w:tc>
      </w:tr>
      <w:tr w:rsidR="00067F25" w14:paraId="1967BE6A" w14:textId="77777777" w:rsidTr="00067F25">
        <w:tc>
          <w:tcPr>
            <w:tcW w:w="2069" w:type="dxa"/>
          </w:tcPr>
          <w:p w14:paraId="5D8A72FA" w14:textId="77777777" w:rsidR="00067F25" w:rsidRDefault="00067F25" w:rsidP="00A44E58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  <w:tc>
          <w:tcPr>
            <w:tcW w:w="978" w:type="dxa"/>
          </w:tcPr>
          <w:p w14:paraId="2369D3D6" w14:textId="77777777" w:rsidR="00067F25" w:rsidRDefault="00067F25" w:rsidP="00A44E58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  <w:tc>
          <w:tcPr>
            <w:tcW w:w="1145" w:type="dxa"/>
          </w:tcPr>
          <w:p w14:paraId="2DF08B9D" w14:textId="77777777" w:rsidR="00067F25" w:rsidRDefault="00067F25" w:rsidP="00A44E58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  <w:tc>
          <w:tcPr>
            <w:tcW w:w="1434" w:type="dxa"/>
          </w:tcPr>
          <w:p w14:paraId="0028DBD5" w14:textId="77777777" w:rsidR="00067F25" w:rsidRDefault="00067F25" w:rsidP="00A44E58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  <w:tc>
          <w:tcPr>
            <w:tcW w:w="1479" w:type="dxa"/>
          </w:tcPr>
          <w:p w14:paraId="3A862D08" w14:textId="77777777" w:rsidR="00067F25" w:rsidRDefault="00067F25" w:rsidP="00A44E58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  <w:tc>
          <w:tcPr>
            <w:tcW w:w="2294" w:type="dxa"/>
          </w:tcPr>
          <w:p w14:paraId="3854FB8E" w14:textId="77777777" w:rsidR="00067F25" w:rsidRPr="00532EBB" w:rsidRDefault="00067F25" w:rsidP="00067F25">
            <w:pPr>
              <w:numPr>
                <w:ilvl w:val="0"/>
                <w:numId w:val="32"/>
              </w:numPr>
              <w:ind w:left="314" w:hanging="283"/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  <w:r w:rsidRPr="00532EBB">
              <w:rPr>
                <w:rFonts w:asciiTheme="minorHAnsi" w:hAnsiTheme="minorHAnsi" w:cstheme="minorHAnsi"/>
                <w:sz w:val="22"/>
                <w:szCs w:val="22"/>
                <w:lang w:val="es-ES"/>
              </w:rPr>
              <w:t>DNI,</w:t>
            </w:r>
          </w:p>
          <w:p w14:paraId="2F434004" w14:textId="77777777" w:rsidR="00067F25" w:rsidRPr="00532EBB" w:rsidRDefault="00067F25" w:rsidP="00067F25">
            <w:pPr>
              <w:numPr>
                <w:ilvl w:val="0"/>
                <w:numId w:val="32"/>
              </w:numPr>
              <w:ind w:left="314" w:hanging="283"/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  <w:r w:rsidRPr="00532EBB">
              <w:rPr>
                <w:rFonts w:asciiTheme="minorHAnsi" w:hAnsiTheme="minorHAnsi" w:cstheme="minorHAnsi"/>
                <w:sz w:val="22"/>
                <w:szCs w:val="22"/>
                <w:lang w:val="es-ES"/>
              </w:rPr>
              <w:t>CV,</w:t>
            </w:r>
          </w:p>
          <w:p w14:paraId="41FBB398" w14:textId="77777777" w:rsidR="00067F25" w:rsidRPr="00067F25" w:rsidRDefault="00067F25" w:rsidP="00067F25">
            <w:pPr>
              <w:numPr>
                <w:ilvl w:val="0"/>
                <w:numId w:val="32"/>
              </w:numPr>
              <w:ind w:left="314" w:hanging="283"/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067F25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Experiencia profesional, certificados de empresa / vida laboral</w:t>
            </w:r>
          </w:p>
          <w:p w14:paraId="70259566" w14:textId="77777777" w:rsidR="00067F25" w:rsidRPr="00532EBB" w:rsidRDefault="00067F25" w:rsidP="00067F25">
            <w:pPr>
              <w:numPr>
                <w:ilvl w:val="0"/>
                <w:numId w:val="32"/>
              </w:numPr>
              <w:ind w:left="314" w:hanging="283"/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  <w:r w:rsidRPr="00532EBB">
              <w:rPr>
                <w:rFonts w:asciiTheme="minorHAnsi" w:hAnsiTheme="minorHAnsi" w:cstheme="minorHAnsi"/>
                <w:sz w:val="22"/>
                <w:szCs w:val="22"/>
                <w:lang w:val="es-ES"/>
              </w:rPr>
              <w:t>Formación reglada/títulos,</w:t>
            </w:r>
          </w:p>
          <w:p w14:paraId="487A5DA7" w14:textId="6CE15952" w:rsidR="00067F25" w:rsidRDefault="00067F25" w:rsidP="00067F25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  <w:r w:rsidRPr="00067F25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Certificados relacionados con la acción formativa.</w:t>
            </w:r>
          </w:p>
        </w:tc>
      </w:tr>
    </w:tbl>
    <w:p w14:paraId="065D4DDF" w14:textId="77777777" w:rsidR="00E77CB4" w:rsidRPr="00532EBB" w:rsidRDefault="00E77CB4" w:rsidP="00A44E58">
      <w:pPr>
        <w:jc w:val="both"/>
        <w:rPr>
          <w:rFonts w:asciiTheme="minorHAnsi" w:hAnsiTheme="minorHAnsi" w:cstheme="minorHAnsi"/>
          <w:sz w:val="22"/>
          <w:szCs w:val="22"/>
          <w:lang w:val="es-ES"/>
        </w:rPr>
      </w:pPr>
    </w:p>
    <w:p w14:paraId="621349C9" w14:textId="71B7CCAC" w:rsidR="00B7772F" w:rsidRDefault="00B7772F" w:rsidP="00B7772F">
      <w:pPr>
        <w:jc w:val="both"/>
        <w:rPr>
          <w:rFonts w:asciiTheme="minorHAnsi" w:hAnsiTheme="minorHAnsi" w:cstheme="minorHAnsi"/>
          <w:sz w:val="22"/>
          <w:szCs w:val="22"/>
          <w:lang w:val="es-ES"/>
        </w:rPr>
      </w:pPr>
      <w:r>
        <w:rPr>
          <w:rFonts w:asciiTheme="minorHAnsi" w:hAnsiTheme="minorHAnsi" w:cstheme="minorHAnsi"/>
          <w:sz w:val="22"/>
          <w:szCs w:val="22"/>
          <w:lang w:val="es-ES"/>
        </w:rPr>
        <w:t>Por lo que, dado que:</w:t>
      </w:r>
      <w:r w:rsidR="007F5E93">
        <w:rPr>
          <w:rFonts w:asciiTheme="minorHAnsi" w:hAnsiTheme="minorHAnsi" w:cstheme="minorHAnsi"/>
          <w:sz w:val="22"/>
          <w:szCs w:val="22"/>
          <w:lang w:val="es-ES"/>
        </w:rPr>
        <w:t xml:space="preserve"> (</w:t>
      </w:r>
      <w:r w:rsidR="007F5E93" w:rsidRPr="007F5E93">
        <w:rPr>
          <w:rFonts w:asciiTheme="minorHAnsi" w:hAnsiTheme="minorHAnsi" w:cstheme="minorHAnsi"/>
          <w:i/>
          <w:iCs/>
          <w:sz w:val="22"/>
          <w:szCs w:val="22"/>
          <w:lang w:val="es-ES"/>
        </w:rPr>
        <w:t>indíquese lo que proceda</w:t>
      </w:r>
      <w:r w:rsidR="007F5E93">
        <w:rPr>
          <w:rFonts w:asciiTheme="minorHAnsi" w:hAnsiTheme="minorHAnsi" w:cstheme="minorHAnsi"/>
          <w:sz w:val="22"/>
          <w:szCs w:val="22"/>
          <w:lang w:val="es-ES"/>
        </w:rPr>
        <w:t>)</w:t>
      </w:r>
    </w:p>
    <w:p w14:paraId="10A58080" w14:textId="77777777" w:rsidR="00B7772F" w:rsidRDefault="00B7772F" w:rsidP="00B7772F">
      <w:pPr>
        <w:jc w:val="both"/>
        <w:rPr>
          <w:rFonts w:asciiTheme="minorHAnsi" w:hAnsiTheme="minorHAnsi" w:cstheme="minorHAnsi"/>
          <w:sz w:val="22"/>
          <w:szCs w:val="22"/>
          <w:lang w:val="es-ES"/>
        </w:rPr>
      </w:pPr>
    </w:p>
    <w:p w14:paraId="7273676E" w14:textId="0BAFE563" w:rsidR="00B7772F" w:rsidRPr="00067F25" w:rsidRDefault="00067F25" w:rsidP="00067F25">
      <w:pPr>
        <w:pStyle w:val="Prrafodelista"/>
        <w:numPr>
          <w:ilvl w:val="0"/>
          <w:numId w:val="30"/>
        </w:numPr>
        <w:jc w:val="both"/>
        <w:rPr>
          <w:rFonts w:asciiTheme="minorHAnsi" w:hAnsiTheme="minorHAnsi" w:cstheme="minorHAnsi"/>
          <w:lang w:val="es-ES"/>
        </w:rPr>
      </w:pPr>
      <w:r w:rsidRPr="00067F25">
        <w:rPr>
          <w:rFonts w:asciiTheme="minorHAnsi" w:hAnsiTheme="minorHAnsi" w:cstheme="minorHAnsi"/>
          <w:lang w:val="es-ES"/>
        </w:rPr>
        <w:t>La/s persona/s</w:t>
      </w:r>
      <w:r w:rsidR="00B7772F" w:rsidRPr="00067F25">
        <w:rPr>
          <w:rFonts w:asciiTheme="minorHAnsi" w:hAnsiTheme="minorHAnsi" w:cstheme="minorHAnsi"/>
          <w:lang w:val="es-ES"/>
        </w:rPr>
        <w:t xml:space="preserve"> </w:t>
      </w:r>
      <w:r w:rsidRPr="00067F25">
        <w:rPr>
          <w:rFonts w:asciiTheme="minorHAnsi" w:hAnsiTheme="minorHAnsi" w:cstheme="minorHAnsi"/>
          <w:lang w:val="es-ES"/>
        </w:rPr>
        <w:t>propuesta/s no han impartido ninguna acción formativa del Sistema de Formación Profesional hasta el momento (condición explicitada en el artículo 168.1.a del RD 659/2023)</w:t>
      </w:r>
    </w:p>
    <w:p w14:paraId="5B57E686" w14:textId="3CF8A558" w:rsidR="00067F25" w:rsidRPr="00067F25" w:rsidRDefault="00067F25" w:rsidP="00067F25">
      <w:pPr>
        <w:pStyle w:val="Prrafodelista"/>
        <w:numPr>
          <w:ilvl w:val="0"/>
          <w:numId w:val="30"/>
        </w:numPr>
        <w:jc w:val="both"/>
        <w:rPr>
          <w:rFonts w:asciiTheme="minorHAnsi" w:hAnsiTheme="minorHAnsi" w:cstheme="minorHAnsi"/>
          <w:lang w:val="es-ES"/>
        </w:rPr>
      </w:pPr>
      <w:r w:rsidRPr="00067F25">
        <w:rPr>
          <w:rFonts w:asciiTheme="minorHAnsi" w:hAnsiTheme="minorHAnsi" w:cstheme="minorHAnsi"/>
          <w:lang w:val="es-ES"/>
        </w:rPr>
        <w:t>La</w:t>
      </w:r>
      <w:r w:rsidR="007F5E93">
        <w:rPr>
          <w:rFonts w:asciiTheme="minorHAnsi" w:hAnsiTheme="minorHAnsi" w:cstheme="minorHAnsi"/>
          <w:lang w:val="es-ES"/>
        </w:rPr>
        <w:t>/s</w:t>
      </w:r>
      <w:r w:rsidRPr="00067F25">
        <w:rPr>
          <w:rFonts w:asciiTheme="minorHAnsi" w:hAnsiTheme="minorHAnsi" w:cstheme="minorHAnsi"/>
          <w:lang w:val="es-ES"/>
        </w:rPr>
        <w:t xml:space="preserve"> persona</w:t>
      </w:r>
      <w:r w:rsidR="007F5E93">
        <w:rPr>
          <w:rFonts w:asciiTheme="minorHAnsi" w:hAnsiTheme="minorHAnsi" w:cstheme="minorHAnsi"/>
          <w:lang w:val="es-ES"/>
        </w:rPr>
        <w:t>/s</w:t>
      </w:r>
      <w:r w:rsidRPr="00067F25">
        <w:rPr>
          <w:rFonts w:asciiTheme="minorHAnsi" w:hAnsiTheme="minorHAnsi" w:cstheme="minorHAnsi"/>
          <w:lang w:val="es-ES"/>
        </w:rPr>
        <w:t xml:space="preserve"> indicada actuaría en calidad de personal experto (condición explicitada en el artículo 168.1.c. del RD 659/2023)</w:t>
      </w:r>
    </w:p>
    <w:p w14:paraId="10B7262F" w14:textId="77777777" w:rsidR="00B7772F" w:rsidRDefault="00B7772F" w:rsidP="00B7772F">
      <w:pPr>
        <w:jc w:val="both"/>
        <w:rPr>
          <w:rFonts w:asciiTheme="minorHAnsi" w:hAnsiTheme="minorHAnsi" w:cstheme="minorHAnsi"/>
          <w:sz w:val="22"/>
          <w:szCs w:val="22"/>
          <w:lang w:val="es-ES"/>
        </w:rPr>
      </w:pPr>
    </w:p>
    <w:p w14:paraId="548B3714" w14:textId="1AF116D1" w:rsidR="00B7772F" w:rsidRDefault="00B7772F" w:rsidP="00B7772F">
      <w:pPr>
        <w:jc w:val="both"/>
        <w:rPr>
          <w:rFonts w:asciiTheme="minorHAnsi" w:hAnsiTheme="minorHAnsi" w:cstheme="minorHAnsi"/>
          <w:sz w:val="22"/>
          <w:szCs w:val="22"/>
          <w:lang w:val="es-ES"/>
        </w:rPr>
      </w:pPr>
      <w:r>
        <w:rPr>
          <w:rFonts w:asciiTheme="minorHAnsi" w:hAnsiTheme="minorHAnsi" w:cstheme="minorHAnsi"/>
          <w:sz w:val="22"/>
          <w:szCs w:val="22"/>
          <w:lang w:val="es-ES"/>
        </w:rPr>
        <w:t>de acuerdo con lo establecido en el mismo artículo citado,</w:t>
      </w:r>
    </w:p>
    <w:p w14:paraId="261BF295" w14:textId="77777777" w:rsidR="00B7772F" w:rsidRPr="00532EBB" w:rsidRDefault="00B7772F" w:rsidP="00B7772F">
      <w:pPr>
        <w:jc w:val="both"/>
        <w:rPr>
          <w:rFonts w:asciiTheme="minorHAnsi" w:hAnsiTheme="minorHAnsi" w:cstheme="minorHAnsi"/>
          <w:sz w:val="22"/>
          <w:szCs w:val="22"/>
          <w:lang w:val="es-ES"/>
        </w:rPr>
      </w:pPr>
    </w:p>
    <w:p w14:paraId="53D1D3BD" w14:textId="77777777" w:rsidR="00A44E58" w:rsidRPr="00532EBB" w:rsidRDefault="00A44E58" w:rsidP="00E77CB4">
      <w:pPr>
        <w:jc w:val="center"/>
        <w:rPr>
          <w:rFonts w:asciiTheme="minorHAnsi" w:hAnsiTheme="minorHAnsi" w:cstheme="minorHAnsi"/>
          <w:b/>
          <w:sz w:val="22"/>
          <w:szCs w:val="22"/>
          <w:lang w:val="es-ES"/>
        </w:rPr>
      </w:pPr>
      <w:r w:rsidRPr="00532EBB">
        <w:rPr>
          <w:rFonts w:asciiTheme="minorHAnsi" w:hAnsiTheme="minorHAnsi" w:cstheme="minorHAnsi"/>
          <w:b/>
          <w:sz w:val="22"/>
          <w:szCs w:val="22"/>
          <w:lang w:val="es-ES"/>
        </w:rPr>
        <w:lastRenderedPageBreak/>
        <w:t>SOLICITA</w:t>
      </w:r>
    </w:p>
    <w:p w14:paraId="2A1269B1" w14:textId="77777777" w:rsidR="00E77CB4" w:rsidRDefault="00E77CB4" w:rsidP="00A44E58">
      <w:pPr>
        <w:jc w:val="both"/>
        <w:rPr>
          <w:rFonts w:asciiTheme="minorHAnsi" w:hAnsiTheme="minorHAnsi" w:cstheme="minorHAnsi"/>
          <w:sz w:val="22"/>
          <w:szCs w:val="22"/>
          <w:lang w:val="es-ES"/>
        </w:rPr>
      </w:pPr>
    </w:p>
    <w:p w14:paraId="660C3B68" w14:textId="7E4FE9DB" w:rsidR="007F5E93" w:rsidRDefault="007F5E93" w:rsidP="007F5E93">
      <w:pPr>
        <w:jc w:val="center"/>
        <w:rPr>
          <w:rFonts w:asciiTheme="minorHAnsi" w:hAnsiTheme="minorHAnsi" w:cstheme="minorHAnsi"/>
          <w:sz w:val="22"/>
          <w:szCs w:val="22"/>
          <w:lang w:val="es-ES"/>
        </w:rPr>
      </w:pPr>
      <w:r>
        <w:rPr>
          <w:rFonts w:asciiTheme="minorHAnsi" w:hAnsiTheme="minorHAnsi" w:cstheme="minorHAnsi"/>
          <w:sz w:val="22"/>
          <w:szCs w:val="22"/>
          <w:lang w:val="es-ES"/>
        </w:rPr>
        <w:t>(</w:t>
      </w:r>
      <w:r w:rsidRPr="007F5E93">
        <w:rPr>
          <w:rFonts w:asciiTheme="minorHAnsi" w:hAnsiTheme="minorHAnsi" w:cstheme="minorHAnsi"/>
          <w:i/>
          <w:iCs/>
          <w:sz w:val="22"/>
          <w:szCs w:val="22"/>
          <w:lang w:val="es-ES"/>
        </w:rPr>
        <w:t>indíquese lo que proceda</w:t>
      </w:r>
      <w:r>
        <w:rPr>
          <w:rFonts w:asciiTheme="minorHAnsi" w:hAnsiTheme="minorHAnsi" w:cstheme="minorHAnsi"/>
          <w:sz w:val="22"/>
          <w:szCs w:val="22"/>
          <w:lang w:val="es-ES"/>
        </w:rPr>
        <w:t>)</w:t>
      </w:r>
    </w:p>
    <w:p w14:paraId="4AC8C650" w14:textId="77777777" w:rsidR="007F5E93" w:rsidRPr="00532EBB" w:rsidRDefault="007F5E93" w:rsidP="007F5E93">
      <w:pPr>
        <w:jc w:val="center"/>
        <w:rPr>
          <w:rFonts w:asciiTheme="minorHAnsi" w:hAnsiTheme="minorHAnsi" w:cstheme="minorHAnsi"/>
          <w:sz w:val="22"/>
          <w:szCs w:val="22"/>
          <w:lang w:val="es-ES"/>
        </w:rPr>
      </w:pPr>
    </w:p>
    <w:p w14:paraId="7EE9CBBD" w14:textId="14DED429" w:rsidR="00067F25" w:rsidRPr="00067F25" w:rsidRDefault="00A44E58" w:rsidP="00067F25">
      <w:pPr>
        <w:pStyle w:val="Prrafodelista"/>
        <w:numPr>
          <w:ilvl w:val="0"/>
          <w:numId w:val="31"/>
        </w:numPr>
        <w:jc w:val="both"/>
        <w:rPr>
          <w:rFonts w:asciiTheme="minorHAnsi" w:hAnsiTheme="minorHAnsi" w:cstheme="minorHAnsi"/>
          <w:lang w:val="es-ES"/>
        </w:rPr>
      </w:pPr>
      <w:r w:rsidRPr="00067F25">
        <w:rPr>
          <w:rFonts w:asciiTheme="minorHAnsi" w:hAnsiTheme="minorHAnsi" w:cstheme="minorHAnsi"/>
          <w:lang w:val="es-ES"/>
        </w:rPr>
        <w:t>La exención del Certificado Profesional de habilitación para la docencia en grados A, B y C del Sistema de Formación Profesional para la acción formativa</w:t>
      </w:r>
      <w:r w:rsidR="00067F25" w:rsidRPr="00067F25">
        <w:rPr>
          <w:rFonts w:asciiTheme="minorHAnsi" w:hAnsiTheme="minorHAnsi" w:cstheme="minorHAnsi"/>
          <w:lang w:val="es-ES"/>
        </w:rPr>
        <w:t xml:space="preserve"> indicada.</w:t>
      </w:r>
    </w:p>
    <w:p w14:paraId="0F389F37" w14:textId="6EDC23BC" w:rsidR="00067F25" w:rsidRPr="00067F25" w:rsidRDefault="00067F25" w:rsidP="00067F25">
      <w:pPr>
        <w:pStyle w:val="Prrafodelista"/>
        <w:numPr>
          <w:ilvl w:val="0"/>
          <w:numId w:val="31"/>
        </w:numPr>
        <w:jc w:val="both"/>
        <w:rPr>
          <w:rFonts w:asciiTheme="minorHAnsi" w:hAnsiTheme="minorHAnsi" w:cstheme="minorHAnsi"/>
          <w:lang w:val="es-ES"/>
        </w:rPr>
      </w:pPr>
      <w:r w:rsidRPr="00067F25">
        <w:rPr>
          <w:rFonts w:asciiTheme="minorHAnsi" w:hAnsiTheme="minorHAnsi" w:cstheme="minorHAnsi"/>
          <w:lang w:val="es-ES"/>
        </w:rPr>
        <w:t>Flexibilización de la exigencia del requisito del Certificado Profesional de habilitación para la docencia en grados A, B y C del Sistema de Formación Profesional para la acción formativa indicada.</w:t>
      </w:r>
    </w:p>
    <w:p w14:paraId="33B4CC75" w14:textId="05358B80" w:rsidR="00A44E58" w:rsidRPr="00532EBB" w:rsidRDefault="00A44E58" w:rsidP="00067F25">
      <w:pPr>
        <w:ind w:firstLine="1020"/>
        <w:jc w:val="both"/>
        <w:rPr>
          <w:rFonts w:asciiTheme="minorHAnsi" w:hAnsiTheme="minorHAnsi" w:cstheme="minorHAnsi"/>
          <w:sz w:val="22"/>
          <w:szCs w:val="22"/>
          <w:lang w:val="es-ES"/>
        </w:rPr>
      </w:pPr>
    </w:p>
    <w:p w14:paraId="3A147354" w14:textId="77777777" w:rsidR="00A44E58" w:rsidRPr="00532EBB" w:rsidRDefault="00A44E58" w:rsidP="00A44E58">
      <w:pPr>
        <w:jc w:val="both"/>
        <w:rPr>
          <w:rFonts w:asciiTheme="minorHAnsi" w:hAnsiTheme="minorHAnsi" w:cstheme="minorHAnsi"/>
          <w:sz w:val="22"/>
          <w:szCs w:val="22"/>
          <w:lang w:val="es-ES"/>
        </w:rPr>
      </w:pPr>
    </w:p>
    <w:p w14:paraId="46C69066" w14:textId="7303E3D7" w:rsidR="00536279" w:rsidRPr="00532EBB" w:rsidRDefault="00536279" w:rsidP="007F5E93">
      <w:pPr>
        <w:jc w:val="center"/>
        <w:rPr>
          <w:rFonts w:asciiTheme="minorHAnsi" w:hAnsiTheme="minorHAnsi" w:cstheme="minorHAnsi"/>
          <w:sz w:val="22"/>
          <w:szCs w:val="22"/>
        </w:rPr>
      </w:pPr>
      <w:r w:rsidRPr="00532EBB">
        <w:rPr>
          <w:rFonts w:asciiTheme="minorHAnsi" w:hAnsiTheme="minorHAnsi" w:cstheme="minorHAnsi"/>
          <w:sz w:val="22"/>
          <w:szCs w:val="22"/>
        </w:rPr>
        <w:t xml:space="preserve">En </w:t>
      </w:r>
      <w:r w:rsidR="007F5E93">
        <w:rPr>
          <w:rFonts w:asciiTheme="minorHAnsi" w:hAnsiTheme="minorHAnsi" w:cstheme="minorHAnsi"/>
          <w:sz w:val="22"/>
          <w:szCs w:val="22"/>
        </w:rPr>
        <w:t xml:space="preserve">__________, </w:t>
      </w:r>
      <w:r w:rsidRPr="00532EBB">
        <w:rPr>
          <w:rFonts w:asciiTheme="minorHAnsi" w:hAnsiTheme="minorHAnsi" w:cstheme="minorHAnsi"/>
          <w:sz w:val="22"/>
          <w:szCs w:val="22"/>
        </w:rPr>
        <w:t>a</w:t>
      </w:r>
      <w:r w:rsidR="007F5E93">
        <w:rPr>
          <w:rFonts w:asciiTheme="minorHAnsi" w:hAnsiTheme="minorHAnsi" w:cstheme="minorHAnsi"/>
          <w:sz w:val="22"/>
          <w:szCs w:val="22"/>
        </w:rPr>
        <w:t xml:space="preserve"> ___ </w:t>
      </w:r>
      <w:r w:rsidRPr="00532EBB">
        <w:rPr>
          <w:rFonts w:asciiTheme="minorHAnsi" w:hAnsiTheme="minorHAnsi" w:cstheme="minorHAnsi"/>
          <w:sz w:val="22"/>
          <w:szCs w:val="22"/>
        </w:rPr>
        <w:t>de</w:t>
      </w:r>
      <w:r w:rsidR="007F5E93">
        <w:rPr>
          <w:rFonts w:asciiTheme="minorHAnsi" w:hAnsiTheme="minorHAnsi" w:cstheme="minorHAnsi"/>
          <w:sz w:val="22"/>
          <w:szCs w:val="22"/>
        </w:rPr>
        <w:t xml:space="preserve"> ______</w:t>
      </w:r>
      <w:r w:rsidRPr="00532EBB">
        <w:rPr>
          <w:rFonts w:asciiTheme="minorHAnsi" w:hAnsiTheme="minorHAnsi" w:cstheme="minorHAnsi"/>
          <w:sz w:val="22"/>
          <w:szCs w:val="22"/>
        </w:rPr>
        <w:t>de 202</w:t>
      </w:r>
      <w:r w:rsidR="007F5E93">
        <w:rPr>
          <w:rFonts w:asciiTheme="minorHAnsi" w:hAnsiTheme="minorHAnsi" w:cstheme="minorHAnsi"/>
          <w:sz w:val="22"/>
          <w:szCs w:val="22"/>
        </w:rPr>
        <w:t>_</w:t>
      </w:r>
    </w:p>
    <w:p w14:paraId="302E92C1" w14:textId="77777777" w:rsidR="00532EBB" w:rsidRDefault="00532EBB" w:rsidP="00532EBB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</w:p>
    <w:p w14:paraId="24B2B2DE" w14:textId="05C0B13C" w:rsidR="00536279" w:rsidRDefault="00532EBB" w:rsidP="00532EBB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77CB4" w:rsidRPr="00532EBB">
        <w:rPr>
          <w:rFonts w:asciiTheme="minorHAnsi" w:hAnsiTheme="minorHAnsi" w:cstheme="minorHAnsi"/>
          <w:sz w:val="22"/>
          <w:szCs w:val="22"/>
        </w:rPr>
        <w:t>Firmado:</w:t>
      </w:r>
    </w:p>
    <w:p w14:paraId="73896EC7" w14:textId="77777777" w:rsidR="00532EBB" w:rsidRPr="00532EBB" w:rsidRDefault="00532EBB" w:rsidP="007842DA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15877F81" w14:textId="77777777" w:rsidR="00532EBB" w:rsidRDefault="00532EBB" w:rsidP="007842DA">
      <w:pPr>
        <w:jc w:val="center"/>
        <w:rPr>
          <w:rFonts w:asciiTheme="minorHAnsi" w:hAnsiTheme="minorHAnsi" w:cstheme="minorHAnsi"/>
          <w:sz w:val="24"/>
          <w:szCs w:val="24"/>
        </w:rPr>
      </w:pPr>
      <w:bookmarkStart w:id="2" w:name="_Hlk172235114"/>
    </w:p>
    <w:p w14:paraId="66A84A92" w14:textId="77777777" w:rsidR="00532EBB" w:rsidRDefault="00532EBB" w:rsidP="007842DA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6227FA03" w14:textId="0A3321E7" w:rsidR="00A97AF5" w:rsidRPr="00924E37" w:rsidRDefault="00E77CB4" w:rsidP="00532EBB">
      <w:pPr>
        <w:jc w:val="both"/>
        <w:rPr>
          <w:rFonts w:asciiTheme="minorHAnsi" w:hAnsiTheme="minorHAnsi" w:cstheme="minorHAnsi"/>
          <w:sz w:val="24"/>
          <w:szCs w:val="24"/>
        </w:rPr>
      </w:pPr>
      <w:r w:rsidRPr="00795E26">
        <w:rPr>
          <w:rFonts w:asciiTheme="minorHAnsi" w:hAnsiTheme="minorHAnsi" w:cstheme="minorHAnsi"/>
          <w:sz w:val="24"/>
          <w:szCs w:val="24"/>
        </w:rPr>
        <w:t>Nombre</w:t>
      </w:r>
      <w:r w:rsidR="007741FD">
        <w:rPr>
          <w:rFonts w:asciiTheme="minorHAnsi" w:hAnsiTheme="minorHAnsi" w:cstheme="minorHAnsi"/>
          <w:sz w:val="24"/>
          <w:szCs w:val="24"/>
        </w:rPr>
        <w:t xml:space="preserve"> y</w:t>
      </w:r>
      <w:r w:rsidRPr="00795E26">
        <w:rPr>
          <w:rFonts w:asciiTheme="minorHAnsi" w:hAnsiTheme="minorHAnsi" w:cstheme="minorHAnsi"/>
          <w:sz w:val="24"/>
          <w:szCs w:val="24"/>
        </w:rPr>
        <w:t xml:space="preserve"> apellidos</w:t>
      </w:r>
      <w:r w:rsidR="007741FD">
        <w:rPr>
          <w:rFonts w:asciiTheme="minorHAnsi" w:hAnsiTheme="minorHAnsi" w:cstheme="minorHAnsi"/>
          <w:sz w:val="24"/>
          <w:szCs w:val="24"/>
        </w:rPr>
        <w:t xml:space="preserve"> del</w:t>
      </w:r>
      <w:r w:rsidR="00532EBB">
        <w:rPr>
          <w:rFonts w:asciiTheme="minorHAnsi" w:hAnsiTheme="minorHAnsi" w:cstheme="minorHAnsi"/>
          <w:sz w:val="24"/>
          <w:szCs w:val="24"/>
        </w:rPr>
        <w:t>/ de la</w:t>
      </w:r>
      <w:r w:rsidR="00536279">
        <w:rPr>
          <w:rFonts w:asciiTheme="minorHAnsi" w:hAnsiTheme="minorHAnsi" w:cstheme="minorHAnsi"/>
          <w:sz w:val="24"/>
          <w:szCs w:val="24"/>
        </w:rPr>
        <w:t xml:space="preserve"> </w:t>
      </w:r>
      <w:r w:rsidR="007741FD">
        <w:rPr>
          <w:rFonts w:asciiTheme="minorHAnsi" w:hAnsiTheme="minorHAnsi" w:cstheme="minorHAnsi"/>
          <w:sz w:val="24"/>
          <w:szCs w:val="24"/>
        </w:rPr>
        <w:t xml:space="preserve">representante legal </w:t>
      </w:r>
      <w:r w:rsidR="00536279">
        <w:rPr>
          <w:rFonts w:asciiTheme="minorHAnsi" w:hAnsiTheme="minorHAnsi" w:cstheme="minorHAnsi"/>
          <w:sz w:val="24"/>
          <w:szCs w:val="24"/>
        </w:rPr>
        <w:t>y</w:t>
      </w:r>
      <w:r w:rsidRPr="00795E26">
        <w:rPr>
          <w:rFonts w:asciiTheme="minorHAnsi" w:hAnsiTheme="minorHAnsi" w:cstheme="minorHAnsi"/>
          <w:sz w:val="24"/>
          <w:szCs w:val="24"/>
        </w:rPr>
        <w:t xml:space="preserve"> </w:t>
      </w:r>
      <w:r w:rsidR="00536279">
        <w:rPr>
          <w:rFonts w:asciiTheme="minorHAnsi" w:hAnsiTheme="minorHAnsi" w:cstheme="minorHAnsi"/>
          <w:sz w:val="24"/>
          <w:szCs w:val="24"/>
        </w:rPr>
        <w:t>s</w:t>
      </w:r>
      <w:r w:rsidRPr="00795E26">
        <w:rPr>
          <w:rFonts w:asciiTheme="minorHAnsi" w:hAnsiTheme="minorHAnsi" w:cstheme="minorHAnsi"/>
          <w:sz w:val="24"/>
          <w:szCs w:val="24"/>
        </w:rPr>
        <w:t>ello de la entidad de formación</w:t>
      </w:r>
      <w:r>
        <w:rPr>
          <w:rFonts w:asciiTheme="minorHAnsi" w:hAnsiTheme="minorHAnsi" w:cstheme="minorHAnsi"/>
          <w:sz w:val="24"/>
          <w:szCs w:val="24"/>
        </w:rPr>
        <w:t xml:space="preserve"> o firma digital</w:t>
      </w:r>
      <w:bookmarkEnd w:id="2"/>
    </w:p>
    <w:sectPr w:rsidR="00A97AF5" w:rsidRPr="00924E37" w:rsidSect="008C019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843" w:right="851" w:bottom="851" w:left="1276" w:header="510" w:footer="680" w:gutter="0"/>
      <w:cols w:space="720" w:equalWidth="0">
        <w:col w:w="9409"/>
      </w:cols>
      <w:formProt w:val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F41053" w14:textId="77777777" w:rsidR="003A1766" w:rsidRDefault="003A1766">
      <w:r>
        <w:separator/>
      </w:r>
    </w:p>
    <w:p w14:paraId="6980A254" w14:textId="77777777" w:rsidR="00D06694" w:rsidRDefault="00D06694"/>
    <w:p w14:paraId="6548D758" w14:textId="77777777" w:rsidR="00D06694" w:rsidRDefault="00D06694" w:rsidP="00CB4FF5"/>
  </w:endnote>
  <w:endnote w:type="continuationSeparator" w:id="0">
    <w:p w14:paraId="7807A72A" w14:textId="77777777" w:rsidR="003A1766" w:rsidRDefault="003A1766">
      <w:r>
        <w:continuationSeparator/>
      </w:r>
    </w:p>
    <w:p w14:paraId="79B4CFE7" w14:textId="77777777" w:rsidR="00D06694" w:rsidRDefault="00D06694"/>
    <w:p w14:paraId="27EB0962" w14:textId="77777777" w:rsidR="00D06694" w:rsidRDefault="00D06694" w:rsidP="00CB4FF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3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  <w:p w14:paraId="68B0D4D5" w14:textId="77777777" w:rsidR="00D06694" w:rsidRDefault="00D06694"/>
  <w:p w14:paraId="75AC16A3" w14:textId="77777777" w:rsidR="00D06694" w:rsidRDefault="00D06694" w:rsidP="00CB4FF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549323" w14:textId="77777777" w:rsidR="002449C3" w:rsidRDefault="002449C3" w:rsidP="002449C3">
    <w:pPr>
      <w:pStyle w:val="Piedepgina"/>
      <w:jc w:val="center"/>
      <w:rPr>
        <w:rFonts w:asciiTheme="minorHAnsi" w:hAnsiTheme="minorHAnsi" w:cstheme="minorHAnsi"/>
        <w:sz w:val="16"/>
        <w:szCs w:val="16"/>
      </w:rPr>
    </w:pPr>
  </w:p>
  <w:p w14:paraId="77D0002D" w14:textId="4562C1B2" w:rsidR="002449C3" w:rsidRPr="002449C3" w:rsidRDefault="002449C3" w:rsidP="002449C3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 w:rsidRPr="002449C3">
      <w:rPr>
        <w:rFonts w:asciiTheme="minorHAnsi" w:hAnsiTheme="minorHAnsi" w:cstheme="minorHAnsi"/>
        <w:sz w:val="16"/>
        <w:szCs w:val="16"/>
      </w:rPr>
      <w:t>Convocatoria 202</w:t>
    </w:r>
    <w:r w:rsidR="00066FA5">
      <w:rPr>
        <w:rFonts w:asciiTheme="minorHAnsi" w:hAnsiTheme="minorHAnsi" w:cstheme="minorHAnsi"/>
        <w:sz w:val="16"/>
        <w:szCs w:val="16"/>
      </w:rPr>
      <w:t>5</w:t>
    </w:r>
    <w:r w:rsidRPr="002449C3">
      <w:rPr>
        <w:rFonts w:asciiTheme="minorHAnsi" w:hAnsiTheme="minorHAnsi" w:cstheme="minorHAnsi"/>
        <w:sz w:val="16"/>
        <w:szCs w:val="16"/>
      </w:rPr>
      <w:t xml:space="preserve"> de la Orden EFP/705/2022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AA3EF" w14:textId="0E9D9E0E" w:rsidR="00235797" w:rsidRDefault="00235797">
    <w:pPr>
      <w:pStyle w:val="Piedepgina"/>
    </w:pPr>
  </w:p>
  <w:p w14:paraId="24866298" w14:textId="672DFC8D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D32CCE" w14:textId="77777777" w:rsidR="003A1766" w:rsidRDefault="003A1766">
      <w:bookmarkStart w:id="0" w:name="_Hlk146612103"/>
      <w:bookmarkEnd w:id="0"/>
      <w:r>
        <w:separator/>
      </w:r>
    </w:p>
    <w:p w14:paraId="3C84F51C" w14:textId="77777777" w:rsidR="00D06694" w:rsidRDefault="00D06694"/>
    <w:p w14:paraId="44447D3D" w14:textId="77777777" w:rsidR="00D06694" w:rsidRDefault="00D06694" w:rsidP="00CB4FF5"/>
  </w:footnote>
  <w:footnote w:type="continuationSeparator" w:id="0">
    <w:p w14:paraId="0479364B" w14:textId="77777777" w:rsidR="003A1766" w:rsidRDefault="003A1766">
      <w:r>
        <w:continuationSeparator/>
      </w:r>
    </w:p>
    <w:p w14:paraId="0F434B7E" w14:textId="77777777" w:rsidR="00D06694" w:rsidRDefault="00D06694"/>
    <w:p w14:paraId="68489B7E" w14:textId="77777777" w:rsidR="00D06694" w:rsidRDefault="00D06694" w:rsidP="00CB4FF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  <w:p w14:paraId="586DFD9E" w14:textId="77777777" w:rsidR="00D06694" w:rsidRDefault="00D06694"/>
  <w:p w14:paraId="74812D75" w14:textId="77777777" w:rsidR="00D06694" w:rsidRDefault="00D06694" w:rsidP="00CB4FF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17C1E" w14:textId="361373CD" w:rsidR="00E500F0" w:rsidRDefault="00451D48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tab/>
    </w:r>
    <w:r>
      <w:tab/>
    </w:r>
    <w:r>
      <w:tab/>
    </w:r>
  </w:p>
  <w:p w14:paraId="7F4285AE" w14:textId="77777777" w:rsidR="008C0192" w:rsidRDefault="008C0192" w:rsidP="008C0192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79744" behindDoc="0" locked="0" layoutInCell="1" allowOverlap="1" wp14:anchorId="360F719A" wp14:editId="0985F17F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8637CB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0F719A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88.05pt;margin-top:46.3pt;width:178.6pt;height:17.2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" stroked="f">
              <v:textbox>
                <w:txbxContent>
                  <w:p w14:paraId="798637CB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28E52BA" wp14:editId="59088F3F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1755B7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8E52BA" id="_x0000_s1027" type="#_x0000_t202" style="position:absolute;left:0;text-align:left;margin-left:287.95pt;margin-top:24.7pt;width:178.85pt;height:21.7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P5rIQIAACA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" fillcolor="#f2f2f2 [3052]" stroked="f">
              <v:textbox>
                <w:txbxContent>
                  <w:p w14:paraId="2D1755B7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386C5075" wp14:editId="2E5779E9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4027C4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6C5075" id="_x0000_s1028" type="#_x0000_t202" style="position:absolute;left:0;text-align:left;margin-left:287.8pt;margin-top:8.05pt;width:178.85pt;height:16.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WTIg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" fillcolor="#f2f2f2 [3052]" stroked="f">
              <v:textbox>
                <w:txbxContent>
                  <w:p w14:paraId="734027C4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7696" behindDoc="0" locked="0" layoutInCell="1" allowOverlap="1" wp14:anchorId="6CECBE94" wp14:editId="515812ED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3036D0C" w14:textId="77777777" w:rsidR="00D06694" w:rsidRDefault="00D06694"/>
  <w:p w14:paraId="7AA0293B" w14:textId="3ADADBF3" w:rsidR="00D06694" w:rsidRDefault="00D06694" w:rsidP="00CB4FF5"/>
  <w:p w14:paraId="7934C88C" w14:textId="78FEA9CD" w:rsidR="008C0192" w:rsidRDefault="008C0192" w:rsidP="00CB4FF5"/>
  <w:p w14:paraId="5CC522EB" w14:textId="11D97E8B" w:rsidR="008C0192" w:rsidRDefault="008C0192" w:rsidP="00CB4FF5"/>
  <w:p w14:paraId="5FD866EC" w14:textId="77777777" w:rsidR="008C0192" w:rsidRDefault="008C0192" w:rsidP="00CB4FF5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4DDDA" w14:textId="0DB216EC" w:rsidR="00E500F0" w:rsidRDefault="00E500F0" w:rsidP="00CB4FF5">
    <w:pPr>
      <w:pStyle w:val="Encabezado"/>
    </w:pPr>
  </w:p>
  <w:p w14:paraId="57442BD0" w14:textId="77777777" w:rsidR="00CB4FF5" w:rsidRDefault="00CB4FF5" w:rsidP="00CB4FF5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74624" behindDoc="0" locked="0" layoutInCell="1" allowOverlap="1" wp14:anchorId="6D51BB41" wp14:editId="73898DA5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93073D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51BB41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88.05pt;margin-top:46.3pt;width:178.6pt;height:17.2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" stroked="f">
              <v:textbox>
                <w:txbxContent>
                  <w:p w14:paraId="5893073D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5648" behindDoc="0" locked="0" layoutInCell="1" allowOverlap="1" wp14:anchorId="7F0BD578" wp14:editId="04095768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898FE5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BD578" id="_x0000_s1030" type="#_x0000_t202" style="position:absolute;left:0;text-align:left;margin-left:287.95pt;margin-top:24.7pt;width:178.85pt;height:21.7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" fillcolor="#f2f2f2 [3052]" stroked="f">
              <v:textbox>
                <w:txbxContent>
                  <w:p w14:paraId="1B898FE5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3600" behindDoc="0" locked="0" layoutInCell="1" allowOverlap="1" wp14:anchorId="756AD92A" wp14:editId="1F1A1CCA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620AC7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6AD92A" id="_x0000_s1031" type="#_x0000_t202" style="position:absolute;left:0;text-align:left;margin-left:287.8pt;margin-top:8.05pt;width:178.85pt;height:16.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689Iw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" fillcolor="#f2f2f2 [3052]" stroked="f">
              <v:textbox>
                <w:txbxContent>
                  <w:p w14:paraId="07620AC7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2576" behindDoc="0" locked="0" layoutInCell="1" allowOverlap="1" wp14:anchorId="47CF4707" wp14:editId="75E4A29E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8" name="Imagen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426095F" w14:textId="42422660" w:rsidR="00CB4FF5" w:rsidRDefault="00CB4FF5" w:rsidP="00CB4FF5">
    <w:pPr>
      <w:pStyle w:val="Encabezado"/>
    </w:pPr>
  </w:p>
  <w:p w14:paraId="7EC718CC" w14:textId="370F47D7" w:rsidR="00CB4FF5" w:rsidRDefault="00CB4FF5" w:rsidP="00CB4FF5">
    <w:pPr>
      <w:pStyle w:val="Encabezado"/>
    </w:pPr>
  </w:p>
  <w:p w14:paraId="6043D526" w14:textId="25550F0A" w:rsidR="00CB4FF5" w:rsidRDefault="00CB4FF5" w:rsidP="00CB4FF5">
    <w:pPr>
      <w:pStyle w:val="Encabezado"/>
    </w:pPr>
  </w:p>
  <w:p w14:paraId="4B2EAC41" w14:textId="5F3F87C0" w:rsidR="00CB4FF5" w:rsidRDefault="00CB4FF5" w:rsidP="00CB4FF5">
    <w:pPr>
      <w:pStyle w:val="Encabezado"/>
    </w:pPr>
  </w:p>
  <w:p w14:paraId="2347B06F" w14:textId="763CEC82" w:rsidR="00CB4FF5" w:rsidRDefault="00CB4FF5" w:rsidP="00CB4FF5">
    <w:pPr>
      <w:pStyle w:val="Encabezado"/>
    </w:pPr>
  </w:p>
  <w:p w14:paraId="1A4A3E07" w14:textId="77777777" w:rsidR="008C0192" w:rsidRPr="00CB4FF5" w:rsidRDefault="008C0192" w:rsidP="00CB4FF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EC1B82"/>
    <w:multiLevelType w:val="hybridMultilevel"/>
    <w:tmpl w:val="E026CE82"/>
    <w:lvl w:ilvl="0" w:tplc="2A845D70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4B1576"/>
    <w:multiLevelType w:val="hybridMultilevel"/>
    <w:tmpl w:val="E9D411BC"/>
    <w:lvl w:ilvl="0" w:tplc="0C0A000F">
      <w:start w:val="1"/>
      <w:numFmt w:val="decimal"/>
      <w:lvlText w:val="%1."/>
      <w:lvlJc w:val="left"/>
      <w:pPr>
        <w:ind w:left="833" w:hanging="360"/>
      </w:pPr>
    </w:lvl>
    <w:lvl w:ilvl="1" w:tplc="0C0A0019">
      <w:start w:val="1"/>
      <w:numFmt w:val="lowerLetter"/>
      <w:lvlText w:val="%2."/>
      <w:lvlJc w:val="left"/>
      <w:pPr>
        <w:ind w:left="1553" w:hanging="360"/>
      </w:pPr>
    </w:lvl>
    <w:lvl w:ilvl="2" w:tplc="0C0A001B" w:tentative="1">
      <w:start w:val="1"/>
      <w:numFmt w:val="lowerRoman"/>
      <w:lvlText w:val="%3."/>
      <w:lvlJc w:val="right"/>
      <w:pPr>
        <w:ind w:left="2273" w:hanging="180"/>
      </w:pPr>
    </w:lvl>
    <w:lvl w:ilvl="3" w:tplc="0C0A000F" w:tentative="1">
      <w:start w:val="1"/>
      <w:numFmt w:val="decimal"/>
      <w:lvlText w:val="%4."/>
      <w:lvlJc w:val="left"/>
      <w:pPr>
        <w:ind w:left="2993" w:hanging="360"/>
      </w:pPr>
    </w:lvl>
    <w:lvl w:ilvl="4" w:tplc="0C0A0019" w:tentative="1">
      <w:start w:val="1"/>
      <w:numFmt w:val="lowerLetter"/>
      <w:lvlText w:val="%5."/>
      <w:lvlJc w:val="left"/>
      <w:pPr>
        <w:ind w:left="3713" w:hanging="360"/>
      </w:pPr>
    </w:lvl>
    <w:lvl w:ilvl="5" w:tplc="0C0A001B" w:tentative="1">
      <w:start w:val="1"/>
      <w:numFmt w:val="lowerRoman"/>
      <w:lvlText w:val="%6."/>
      <w:lvlJc w:val="right"/>
      <w:pPr>
        <w:ind w:left="4433" w:hanging="180"/>
      </w:pPr>
    </w:lvl>
    <w:lvl w:ilvl="6" w:tplc="0C0A000F" w:tentative="1">
      <w:start w:val="1"/>
      <w:numFmt w:val="decimal"/>
      <w:lvlText w:val="%7."/>
      <w:lvlJc w:val="left"/>
      <w:pPr>
        <w:ind w:left="5153" w:hanging="360"/>
      </w:pPr>
    </w:lvl>
    <w:lvl w:ilvl="7" w:tplc="0C0A0019" w:tentative="1">
      <w:start w:val="1"/>
      <w:numFmt w:val="lowerLetter"/>
      <w:lvlText w:val="%8."/>
      <w:lvlJc w:val="left"/>
      <w:pPr>
        <w:ind w:left="5873" w:hanging="360"/>
      </w:pPr>
    </w:lvl>
    <w:lvl w:ilvl="8" w:tplc="0C0A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3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5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6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1C633F0F"/>
    <w:multiLevelType w:val="hybridMultilevel"/>
    <w:tmpl w:val="E750916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35405D9"/>
    <w:multiLevelType w:val="multilevel"/>
    <w:tmpl w:val="E77E67B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2B6E4A99"/>
    <w:multiLevelType w:val="hybridMultilevel"/>
    <w:tmpl w:val="360012BC"/>
    <w:lvl w:ilvl="0" w:tplc="2A845D70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BCF62B8"/>
    <w:multiLevelType w:val="multilevel"/>
    <w:tmpl w:val="7840BF34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2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3" w15:restartNumberingAfterBreak="0">
    <w:nsid w:val="3CEB4969"/>
    <w:multiLevelType w:val="multilevel"/>
    <w:tmpl w:val="E77E67B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327FE9"/>
    <w:multiLevelType w:val="hybridMultilevel"/>
    <w:tmpl w:val="1BE0D9C6"/>
    <w:lvl w:ilvl="0" w:tplc="2A845D70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6" w15:restartNumberingAfterBreak="0">
    <w:nsid w:val="6A423A4D"/>
    <w:multiLevelType w:val="hybridMultilevel"/>
    <w:tmpl w:val="917CC692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6DD71809"/>
    <w:multiLevelType w:val="multilevel"/>
    <w:tmpl w:val="7840BF34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915236600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106125425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21535930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68423584">
    <w:abstractNumId w:val="22"/>
  </w:num>
  <w:num w:numId="5" w16cid:durableId="1597440486">
    <w:abstractNumId w:val="25"/>
  </w:num>
  <w:num w:numId="6" w16cid:durableId="143280329">
    <w:abstractNumId w:val="4"/>
  </w:num>
  <w:num w:numId="7" w16cid:durableId="1346404298">
    <w:abstractNumId w:val="19"/>
  </w:num>
  <w:num w:numId="8" w16cid:durableId="2051029143">
    <w:abstractNumId w:val="29"/>
  </w:num>
  <w:num w:numId="9" w16cid:durableId="1707682961">
    <w:abstractNumId w:val="5"/>
  </w:num>
  <w:num w:numId="10" w16cid:durableId="1482044513">
    <w:abstractNumId w:val="6"/>
  </w:num>
  <w:num w:numId="11" w16cid:durableId="1553075680">
    <w:abstractNumId w:val="21"/>
  </w:num>
  <w:num w:numId="12" w16cid:durableId="1519853912">
    <w:abstractNumId w:val="14"/>
  </w:num>
  <w:num w:numId="13" w16cid:durableId="1058936367">
    <w:abstractNumId w:val="9"/>
  </w:num>
  <w:num w:numId="14" w16cid:durableId="374425677">
    <w:abstractNumId w:val="28"/>
  </w:num>
  <w:num w:numId="15" w16cid:durableId="1945458995">
    <w:abstractNumId w:val="3"/>
  </w:num>
  <w:num w:numId="16" w16cid:durableId="176386048">
    <w:abstractNumId w:val="11"/>
  </w:num>
  <w:num w:numId="17" w16cid:durableId="1742865743">
    <w:abstractNumId w:val="20"/>
  </w:num>
  <w:num w:numId="18" w16cid:durableId="1006250724">
    <w:abstractNumId w:val="7"/>
  </w:num>
  <w:num w:numId="19" w16cid:durableId="1529097942">
    <w:abstractNumId w:val="13"/>
  </w:num>
  <w:num w:numId="20" w16cid:durableId="474840218">
    <w:abstractNumId w:val="18"/>
  </w:num>
  <w:num w:numId="21" w16cid:durableId="942111847">
    <w:abstractNumId w:val="15"/>
  </w:num>
  <w:num w:numId="22" w16cid:durableId="936444215">
    <w:abstractNumId w:val="8"/>
  </w:num>
  <w:num w:numId="23" w16cid:durableId="837579062">
    <w:abstractNumId w:val="26"/>
  </w:num>
  <w:num w:numId="24" w16cid:durableId="1505121520">
    <w:abstractNumId w:val="2"/>
  </w:num>
  <w:num w:numId="25" w16cid:durableId="6372206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83958557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685208774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3327490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083263977">
    <w:abstractNumId w:val="10"/>
  </w:num>
  <w:num w:numId="30" w16cid:durableId="1795244624">
    <w:abstractNumId w:val="16"/>
  </w:num>
  <w:num w:numId="31" w16cid:durableId="1737783280">
    <w:abstractNumId w:val="1"/>
  </w:num>
  <w:num w:numId="32" w16cid:durableId="142391616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73B"/>
    <w:rsid w:val="00016558"/>
    <w:rsid w:val="0002628B"/>
    <w:rsid w:val="00032441"/>
    <w:rsid w:val="000338B6"/>
    <w:rsid w:val="00035C6B"/>
    <w:rsid w:val="0003682D"/>
    <w:rsid w:val="0004145A"/>
    <w:rsid w:val="0004171A"/>
    <w:rsid w:val="0004547C"/>
    <w:rsid w:val="0005256A"/>
    <w:rsid w:val="00065973"/>
    <w:rsid w:val="00066FA5"/>
    <w:rsid w:val="0006735C"/>
    <w:rsid w:val="00067F25"/>
    <w:rsid w:val="000850F9"/>
    <w:rsid w:val="000854D5"/>
    <w:rsid w:val="0009202A"/>
    <w:rsid w:val="000B10DE"/>
    <w:rsid w:val="000C1CE3"/>
    <w:rsid w:val="000D39E9"/>
    <w:rsid w:val="000D7ED7"/>
    <w:rsid w:val="00104AD0"/>
    <w:rsid w:val="001508D7"/>
    <w:rsid w:val="00160CC9"/>
    <w:rsid w:val="00196C64"/>
    <w:rsid w:val="001B5BA3"/>
    <w:rsid w:val="001B764A"/>
    <w:rsid w:val="001C2049"/>
    <w:rsid w:val="001D3AC3"/>
    <w:rsid w:val="001D5A13"/>
    <w:rsid w:val="001F2B6B"/>
    <w:rsid w:val="001F5853"/>
    <w:rsid w:val="00235797"/>
    <w:rsid w:val="00237E70"/>
    <w:rsid w:val="002449C3"/>
    <w:rsid w:val="00252067"/>
    <w:rsid w:val="002A1F04"/>
    <w:rsid w:val="002A58A9"/>
    <w:rsid w:val="002C4AB1"/>
    <w:rsid w:val="002D5E8A"/>
    <w:rsid w:val="002D6F07"/>
    <w:rsid w:val="002E05A4"/>
    <w:rsid w:val="002E6CE0"/>
    <w:rsid w:val="002F332A"/>
    <w:rsid w:val="002F6FC8"/>
    <w:rsid w:val="003050E2"/>
    <w:rsid w:val="003322AA"/>
    <w:rsid w:val="00347E8A"/>
    <w:rsid w:val="0035166A"/>
    <w:rsid w:val="003766DA"/>
    <w:rsid w:val="00376B37"/>
    <w:rsid w:val="00392330"/>
    <w:rsid w:val="003A1766"/>
    <w:rsid w:val="003B3F1B"/>
    <w:rsid w:val="003C75EA"/>
    <w:rsid w:val="003D72D5"/>
    <w:rsid w:val="003F2A6A"/>
    <w:rsid w:val="004268B8"/>
    <w:rsid w:val="00451D48"/>
    <w:rsid w:val="00475A0E"/>
    <w:rsid w:val="00480694"/>
    <w:rsid w:val="004917DD"/>
    <w:rsid w:val="004D44BC"/>
    <w:rsid w:val="004E30FD"/>
    <w:rsid w:val="004F1FA5"/>
    <w:rsid w:val="0051319F"/>
    <w:rsid w:val="0051456A"/>
    <w:rsid w:val="00526364"/>
    <w:rsid w:val="005273A3"/>
    <w:rsid w:val="00532EBB"/>
    <w:rsid w:val="00536279"/>
    <w:rsid w:val="00543A1B"/>
    <w:rsid w:val="0058629D"/>
    <w:rsid w:val="00602EC0"/>
    <w:rsid w:val="00603626"/>
    <w:rsid w:val="006075B1"/>
    <w:rsid w:val="00610667"/>
    <w:rsid w:val="00614634"/>
    <w:rsid w:val="00615589"/>
    <w:rsid w:val="00622A6C"/>
    <w:rsid w:val="0064209E"/>
    <w:rsid w:val="00645A95"/>
    <w:rsid w:val="006A3872"/>
    <w:rsid w:val="006B2FFA"/>
    <w:rsid w:val="006B3F35"/>
    <w:rsid w:val="00703E54"/>
    <w:rsid w:val="00756C1B"/>
    <w:rsid w:val="007654D8"/>
    <w:rsid w:val="007732E9"/>
    <w:rsid w:val="007741FD"/>
    <w:rsid w:val="00782167"/>
    <w:rsid w:val="007842DA"/>
    <w:rsid w:val="007A17E7"/>
    <w:rsid w:val="007C4ED5"/>
    <w:rsid w:val="007F5E93"/>
    <w:rsid w:val="00840CD4"/>
    <w:rsid w:val="008631FE"/>
    <w:rsid w:val="00890E73"/>
    <w:rsid w:val="008A7E31"/>
    <w:rsid w:val="008C0192"/>
    <w:rsid w:val="008C51FC"/>
    <w:rsid w:val="008C6292"/>
    <w:rsid w:val="008D0BE5"/>
    <w:rsid w:val="008D2783"/>
    <w:rsid w:val="00900820"/>
    <w:rsid w:val="00915CB9"/>
    <w:rsid w:val="00921862"/>
    <w:rsid w:val="00924E37"/>
    <w:rsid w:val="00974E94"/>
    <w:rsid w:val="009963FE"/>
    <w:rsid w:val="009A6673"/>
    <w:rsid w:val="009B1DF9"/>
    <w:rsid w:val="009C3396"/>
    <w:rsid w:val="00A10B96"/>
    <w:rsid w:val="00A11BE8"/>
    <w:rsid w:val="00A44E58"/>
    <w:rsid w:val="00A558B4"/>
    <w:rsid w:val="00A7787B"/>
    <w:rsid w:val="00A97AF5"/>
    <w:rsid w:val="00AA605D"/>
    <w:rsid w:val="00AD226B"/>
    <w:rsid w:val="00AD60B0"/>
    <w:rsid w:val="00AE34EC"/>
    <w:rsid w:val="00AE524C"/>
    <w:rsid w:val="00B12A65"/>
    <w:rsid w:val="00B27C34"/>
    <w:rsid w:val="00B57EDF"/>
    <w:rsid w:val="00B667E1"/>
    <w:rsid w:val="00B7772F"/>
    <w:rsid w:val="00B820EA"/>
    <w:rsid w:val="00B82743"/>
    <w:rsid w:val="00B86E73"/>
    <w:rsid w:val="00B96489"/>
    <w:rsid w:val="00BA2FDC"/>
    <w:rsid w:val="00BB51DD"/>
    <w:rsid w:val="00BC254B"/>
    <w:rsid w:val="00BC72B8"/>
    <w:rsid w:val="00C14558"/>
    <w:rsid w:val="00C24515"/>
    <w:rsid w:val="00C516D9"/>
    <w:rsid w:val="00C54249"/>
    <w:rsid w:val="00C6385A"/>
    <w:rsid w:val="00C7011F"/>
    <w:rsid w:val="00CB1356"/>
    <w:rsid w:val="00CB4FF5"/>
    <w:rsid w:val="00CF1761"/>
    <w:rsid w:val="00D05584"/>
    <w:rsid w:val="00D06694"/>
    <w:rsid w:val="00D2281C"/>
    <w:rsid w:val="00D22849"/>
    <w:rsid w:val="00D253C1"/>
    <w:rsid w:val="00D3307D"/>
    <w:rsid w:val="00D41858"/>
    <w:rsid w:val="00D426B7"/>
    <w:rsid w:val="00D52C7E"/>
    <w:rsid w:val="00DA5B2F"/>
    <w:rsid w:val="00DC4C0A"/>
    <w:rsid w:val="00DE782A"/>
    <w:rsid w:val="00DF452C"/>
    <w:rsid w:val="00E049D8"/>
    <w:rsid w:val="00E06658"/>
    <w:rsid w:val="00E1188D"/>
    <w:rsid w:val="00E212D6"/>
    <w:rsid w:val="00E30F78"/>
    <w:rsid w:val="00E500F0"/>
    <w:rsid w:val="00E74768"/>
    <w:rsid w:val="00E77CB4"/>
    <w:rsid w:val="00E82925"/>
    <w:rsid w:val="00E83B7B"/>
    <w:rsid w:val="00EB19F2"/>
    <w:rsid w:val="00EC244B"/>
    <w:rsid w:val="00EE053D"/>
    <w:rsid w:val="00EE1ABE"/>
    <w:rsid w:val="00EF63C6"/>
    <w:rsid w:val="00F141F1"/>
    <w:rsid w:val="00F25F75"/>
    <w:rsid w:val="00F6072E"/>
    <w:rsid w:val="00F6277B"/>
    <w:rsid w:val="00F74FAD"/>
    <w:rsid w:val="00F76FC4"/>
    <w:rsid w:val="00F853AD"/>
    <w:rsid w:val="00F91390"/>
    <w:rsid w:val="00FA3984"/>
    <w:rsid w:val="00FB0C4C"/>
    <w:rsid w:val="00FB2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qFormat/>
    <w:rsid w:val="004806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rsid w:val="003766DA"/>
    <w:rPr>
      <w:lang w:val="es-ES_tradnl"/>
    </w:rPr>
  </w:style>
  <w:style w:type="table" w:styleId="Tablaconcuadrcula">
    <w:name w:val="Table Grid"/>
    <w:basedOn w:val="Tablanormal"/>
    <w:uiPriority w:val="5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17E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17E7"/>
    <w:rPr>
      <w:rFonts w:ascii="Segoe UI" w:hAnsi="Segoe UI" w:cs="Segoe UI"/>
      <w:sz w:val="18"/>
      <w:szCs w:val="18"/>
      <w:lang w:val="es-ES_tradnl"/>
    </w:rPr>
  </w:style>
  <w:style w:type="paragraph" w:styleId="HTMLconformatoprevio">
    <w:name w:val="HTML Preformatted"/>
    <w:basedOn w:val="Normal"/>
    <w:link w:val="HTMLconformatoprevioCar"/>
    <w:rsid w:val="00915C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915CB9"/>
    <w:rPr>
      <w:rFonts w:ascii="Courier New" w:hAnsi="Courier New" w:cs="Courier New"/>
      <w:color w:val="000000"/>
    </w:rPr>
  </w:style>
  <w:style w:type="character" w:styleId="Refdecomentario">
    <w:name w:val="annotation reference"/>
    <w:basedOn w:val="Fuentedeprrafopredeter"/>
    <w:uiPriority w:val="99"/>
    <w:semiHidden/>
    <w:unhideWhenUsed/>
    <w:rsid w:val="00532EB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32EBB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32EBB"/>
    <w:rPr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90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DEF4EE-203D-4081-B82F-6E85C2685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</Template>
  <TotalTime>2</TotalTime>
  <Pages>2</Pages>
  <Words>313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De La Cruz Pérez Fernando Javier</cp:lastModifiedBy>
  <cp:revision>6</cp:revision>
  <cp:lastPrinted>2023-09-28T10:28:00Z</cp:lastPrinted>
  <dcterms:created xsi:type="dcterms:W3CDTF">2025-02-04T16:46:00Z</dcterms:created>
  <dcterms:modified xsi:type="dcterms:W3CDTF">2025-12-19T13:23:00Z</dcterms:modified>
</cp:coreProperties>
</file>