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DA29A4" w14:textId="13EE6A18" w:rsidR="00526364" w:rsidRDefault="00526364" w:rsidP="006B57BC">
      <w:pPr>
        <w:rPr>
          <w:rFonts w:ascii="Calibri" w:hAnsi="Calibri" w:cs="Calibri"/>
          <w:sz w:val="22"/>
          <w:szCs w:val="22"/>
        </w:rPr>
      </w:pPr>
    </w:p>
    <w:p w14:paraId="032A296F" w14:textId="77777777" w:rsidR="00837A9E" w:rsidRPr="0091714B" w:rsidRDefault="00837A9E" w:rsidP="00837A9E">
      <w:pPr>
        <w:tabs>
          <w:tab w:val="left" w:pos="3255"/>
        </w:tabs>
        <w:jc w:val="center"/>
        <w:rPr>
          <w:rFonts w:ascii="Calibri" w:hAnsi="Calibri" w:cs="Calibri"/>
          <w:b/>
          <w:sz w:val="32"/>
          <w:szCs w:val="22"/>
        </w:rPr>
      </w:pPr>
      <w:r w:rsidRPr="0091714B">
        <w:rPr>
          <w:rFonts w:ascii="Calibri" w:hAnsi="Calibri" w:cs="Calibri"/>
          <w:b/>
          <w:sz w:val="32"/>
          <w:szCs w:val="22"/>
        </w:rPr>
        <w:t>MEMORIA FINAL</w:t>
      </w:r>
    </w:p>
    <w:p w14:paraId="03843316" w14:textId="77777777" w:rsidR="00837A9E" w:rsidRDefault="00837A9E" w:rsidP="00837A9E">
      <w:pPr>
        <w:tabs>
          <w:tab w:val="left" w:pos="3255"/>
        </w:tabs>
        <w:rPr>
          <w:rFonts w:ascii="Calibri" w:hAnsi="Calibri" w:cs="Calibri"/>
          <w:sz w:val="22"/>
          <w:szCs w:val="22"/>
        </w:rPr>
      </w:pPr>
    </w:p>
    <w:p w14:paraId="01A88979" w14:textId="77777777" w:rsidR="00837A9E" w:rsidRDefault="00837A9E" w:rsidP="00837A9E">
      <w:pPr>
        <w:tabs>
          <w:tab w:val="left" w:pos="3255"/>
        </w:tabs>
        <w:rPr>
          <w:rFonts w:ascii="Calibri" w:hAnsi="Calibri" w:cs="Calibri"/>
          <w:sz w:val="22"/>
          <w:szCs w:val="22"/>
        </w:rPr>
      </w:pPr>
    </w:p>
    <w:p w14:paraId="39AE8D16" w14:textId="77777777" w:rsidR="00837A9E" w:rsidRPr="00800657" w:rsidRDefault="00837A9E" w:rsidP="00837A9E">
      <w:pPr>
        <w:tabs>
          <w:tab w:val="left" w:pos="3255"/>
        </w:tabs>
        <w:rPr>
          <w:rFonts w:asciiTheme="minorHAnsi" w:hAnsiTheme="minorHAnsi" w:cstheme="minorHAnsi"/>
          <w:sz w:val="22"/>
          <w:szCs w:val="22"/>
        </w:rPr>
      </w:pPr>
    </w:p>
    <w:p w14:paraId="78676108" w14:textId="77777777" w:rsidR="00837A9E" w:rsidRPr="00800657" w:rsidRDefault="00837A9E" w:rsidP="00837A9E">
      <w:pPr>
        <w:pStyle w:val="Prrafodelista"/>
        <w:numPr>
          <w:ilvl w:val="0"/>
          <w:numId w:val="24"/>
        </w:numPr>
        <w:tabs>
          <w:tab w:val="left" w:pos="3255"/>
        </w:tabs>
        <w:rPr>
          <w:rFonts w:asciiTheme="minorHAnsi" w:hAnsiTheme="minorHAnsi" w:cstheme="minorHAnsi"/>
          <w:b/>
        </w:rPr>
      </w:pPr>
      <w:r w:rsidRPr="00800657">
        <w:rPr>
          <w:rFonts w:asciiTheme="minorHAnsi" w:hAnsiTheme="minorHAnsi" w:cstheme="minorHAnsi"/>
          <w:b/>
        </w:rPr>
        <w:t>DATOS IDENTIFICATIVOS DE LA ACCIÓN FORMATIVA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405"/>
        <w:gridCol w:w="2690"/>
        <w:gridCol w:w="3399"/>
      </w:tblGrid>
      <w:tr w:rsidR="00837A9E" w:rsidRPr="00800657" w14:paraId="5E9A2818" w14:textId="77777777" w:rsidTr="00422876">
        <w:trPr>
          <w:trHeight w:val="567"/>
        </w:trPr>
        <w:tc>
          <w:tcPr>
            <w:tcW w:w="2405" w:type="dxa"/>
            <w:vAlign w:val="center"/>
          </w:tcPr>
          <w:p w14:paraId="31025EBA" w14:textId="77777777" w:rsidR="00837A9E" w:rsidRPr="00800657" w:rsidRDefault="00837A9E" w:rsidP="00422876">
            <w:pPr>
              <w:tabs>
                <w:tab w:val="left" w:pos="3255"/>
              </w:tabs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</w:rPr>
              <w:t>Plan</w:t>
            </w:r>
          </w:p>
        </w:tc>
        <w:tc>
          <w:tcPr>
            <w:tcW w:w="6089" w:type="dxa"/>
            <w:gridSpan w:val="2"/>
          </w:tcPr>
          <w:p w14:paraId="42F8D1EC" w14:textId="77777777" w:rsidR="00837A9E" w:rsidRPr="00800657" w:rsidRDefault="00837A9E" w:rsidP="00422876">
            <w:pPr>
              <w:tabs>
                <w:tab w:val="left" w:pos="3255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37A9E" w:rsidRPr="00800657" w14:paraId="3FEE8400" w14:textId="77777777" w:rsidTr="00422876">
        <w:trPr>
          <w:trHeight w:val="567"/>
        </w:trPr>
        <w:tc>
          <w:tcPr>
            <w:tcW w:w="2405" w:type="dxa"/>
            <w:vAlign w:val="center"/>
          </w:tcPr>
          <w:p w14:paraId="5B0106FF" w14:textId="77777777" w:rsidR="00837A9E" w:rsidRPr="00800657" w:rsidRDefault="00837A9E" w:rsidP="00422876">
            <w:pPr>
              <w:tabs>
                <w:tab w:val="left" w:pos="3255"/>
              </w:tabs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</w:rPr>
              <w:t>Año</w:t>
            </w:r>
          </w:p>
        </w:tc>
        <w:tc>
          <w:tcPr>
            <w:tcW w:w="6089" w:type="dxa"/>
            <w:gridSpan w:val="2"/>
          </w:tcPr>
          <w:p w14:paraId="51763C27" w14:textId="77777777" w:rsidR="00837A9E" w:rsidRPr="00800657" w:rsidRDefault="00837A9E" w:rsidP="00422876">
            <w:pPr>
              <w:tabs>
                <w:tab w:val="left" w:pos="3255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37A9E" w:rsidRPr="00800657" w14:paraId="63C651DC" w14:textId="77777777" w:rsidTr="00422876">
        <w:trPr>
          <w:trHeight w:val="567"/>
        </w:trPr>
        <w:tc>
          <w:tcPr>
            <w:tcW w:w="2405" w:type="dxa"/>
            <w:vAlign w:val="center"/>
          </w:tcPr>
          <w:p w14:paraId="3C4ADA0E" w14:textId="77777777" w:rsidR="00837A9E" w:rsidRPr="00800657" w:rsidRDefault="00837A9E" w:rsidP="00422876">
            <w:pPr>
              <w:tabs>
                <w:tab w:val="left" w:pos="3255"/>
              </w:tabs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</w:rPr>
              <w:t>Unidad Militar</w:t>
            </w:r>
          </w:p>
        </w:tc>
        <w:tc>
          <w:tcPr>
            <w:tcW w:w="6089" w:type="dxa"/>
            <w:gridSpan w:val="2"/>
          </w:tcPr>
          <w:p w14:paraId="1E9C0DB3" w14:textId="77777777" w:rsidR="00837A9E" w:rsidRPr="00800657" w:rsidRDefault="00837A9E" w:rsidP="00422876">
            <w:pPr>
              <w:tabs>
                <w:tab w:val="left" w:pos="3255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37A9E" w:rsidRPr="00800657" w14:paraId="360502CC" w14:textId="77777777" w:rsidTr="00422876">
        <w:trPr>
          <w:trHeight w:val="567"/>
        </w:trPr>
        <w:tc>
          <w:tcPr>
            <w:tcW w:w="2405" w:type="dxa"/>
            <w:vAlign w:val="center"/>
          </w:tcPr>
          <w:p w14:paraId="4A3F49DA" w14:textId="77777777" w:rsidR="00837A9E" w:rsidRPr="00800657" w:rsidRDefault="00837A9E" w:rsidP="00422876">
            <w:pPr>
              <w:tabs>
                <w:tab w:val="left" w:pos="3255"/>
              </w:tabs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</w:rPr>
              <w:t>Expediente</w:t>
            </w:r>
          </w:p>
        </w:tc>
        <w:tc>
          <w:tcPr>
            <w:tcW w:w="6089" w:type="dxa"/>
            <w:gridSpan w:val="2"/>
          </w:tcPr>
          <w:p w14:paraId="7900FD5E" w14:textId="77777777" w:rsidR="00837A9E" w:rsidRPr="00800657" w:rsidRDefault="00837A9E" w:rsidP="00422876">
            <w:pPr>
              <w:tabs>
                <w:tab w:val="left" w:pos="3255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37A9E" w:rsidRPr="00800657" w14:paraId="00EF5B94" w14:textId="77777777" w:rsidTr="00422876">
        <w:trPr>
          <w:trHeight w:val="567"/>
        </w:trPr>
        <w:tc>
          <w:tcPr>
            <w:tcW w:w="2405" w:type="dxa"/>
            <w:vAlign w:val="center"/>
          </w:tcPr>
          <w:p w14:paraId="79492B7D" w14:textId="77777777" w:rsidR="00837A9E" w:rsidRPr="00800657" w:rsidRDefault="00837A9E" w:rsidP="00422876">
            <w:pPr>
              <w:tabs>
                <w:tab w:val="left" w:pos="3255"/>
              </w:tabs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</w:rPr>
              <w:t>Entidad financiadora</w:t>
            </w:r>
          </w:p>
        </w:tc>
        <w:tc>
          <w:tcPr>
            <w:tcW w:w="6089" w:type="dxa"/>
            <w:gridSpan w:val="2"/>
          </w:tcPr>
          <w:p w14:paraId="07166362" w14:textId="77777777" w:rsidR="00837A9E" w:rsidRPr="00800657" w:rsidRDefault="00837A9E" w:rsidP="00422876">
            <w:pPr>
              <w:tabs>
                <w:tab w:val="left" w:pos="3255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37A9E" w:rsidRPr="00800657" w14:paraId="49ABEDA9" w14:textId="77777777" w:rsidTr="00422876">
        <w:trPr>
          <w:trHeight w:val="567"/>
        </w:trPr>
        <w:tc>
          <w:tcPr>
            <w:tcW w:w="2405" w:type="dxa"/>
            <w:vAlign w:val="center"/>
          </w:tcPr>
          <w:p w14:paraId="79990059" w14:textId="77777777" w:rsidR="00837A9E" w:rsidRPr="00800657" w:rsidRDefault="00837A9E" w:rsidP="00422876">
            <w:pPr>
              <w:tabs>
                <w:tab w:val="left" w:pos="3255"/>
              </w:tabs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</w:rPr>
              <w:t>Especialidad formativa</w:t>
            </w:r>
          </w:p>
        </w:tc>
        <w:tc>
          <w:tcPr>
            <w:tcW w:w="6089" w:type="dxa"/>
            <w:gridSpan w:val="2"/>
          </w:tcPr>
          <w:p w14:paraId="7DAF5063" w14:textId="77777777" w:rsidR="00837A9E" w:rsidRPr="00800657" w:rsidRDefault="00837A9E" w:rsidP="00422876">
            <w:pPr>
              <w:tabs>
                <w:tab w:val="left" w:pos="3255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37A9E" w:rsidRPr="00800657" w14:paraId="03E1109C" w14:textId="77777777" w:rsidTr="00422876">
        <w:trPr>
          <w:trHeight w:val="567"/>
        </w:trPr>
        <w:tc>
          <w:tcPr>
            <w:tcW w:w="2405" w:type="dxa"/>
            <w:vAlign w:val="center"/>
          </w:tcPr>
          <w:p w14:paraId="63C9446F" w14:textId="77777777" w:rsidR="00837A9E" w:rsidRPr="00800657" w:rsidRDefault="00837A9E" w:rsidP="00422876">
            <w:pPr>
              <w:tabs>
                <w:tab w:val="left" w:pos="3255"/>
              </w:tabs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</w:rPr>
              <w:t>Horas totales</w:t>
            </w:r>
          </w:p>
        </w:tc>
        <w:tc>
          <w:tcPr>
            <w:tcW w:w="6089" w:type="dxa"/>
            <w:gridSpan w:val="2"/>
          </w:tcPr>
          <w:p w14:paraId="3B534093" w14:textId="77777777" w:rsidR="00837A9E" w:rsidRPr="00800657" w:rsidRDefault="00837A9E" w:rsidP="00422876">
            <w:pPr>
              <w:tabs>
                <w:tab w:val="left" w:pos="3255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37A9E" w:rsidRPr="00800657" w14:paraId="3D77C4DF" w14:textId="77777777" w:rsidTr="00422876">
        <w:trPr>
          <w:trHeight w:val="567"/>
        </w:trPr>
        <w:tc>
          <w:tcPr>
            <w:tcW w:w="2405" w:type="dxa"/>
            <w:vAlign w:val="center"/>
          </w:tcPr>
          <w:p w14:paraId="6C46F5E7" w14:textId="77777777" w:rsidR="00837A9E" w:rsidRPr="00800657" w:rsidRDefault="00837A9E" w:rsidP="00422876">
            <w:pPr>
              <w:tabs>
                <w:tab w:val="left" w:pos="3255"/>
              </w:tabs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</w:rPr>
              <w:t>Fecha de inicio</w:t>
            </w:r>
          </w:p>
        </w:tc>
        <w:tc>
          <w:tcPr>
            <w:tcW w:w="6089" w:type="dxa"/>
            <w:gridSpan w:val="2"/>
          </w:tcPr>
          <w:p w14:paraId="795498D3" w14:textId="77777777" w:rsidR="00837A9E" w:rsidRPr="00800657" w:rsidRDefault="00837A9E" w:rsidP="00422876">
            <w:pPr>
              <w:tabs>
                <w:tab w:val="left" w:pos="3255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37A9E" w:rsidRPr="00800657" w14:paraId="5A9BBF1A" w14:textId="77777777" w:rsidTr="00422876">
        <w:trPr>
          <w:trHeight w:val="567"/>
        </w:trPr>
        <w:tc>
          <w:tcPr>
            <w:tcW w:w="2405" w:type="dxa"/>
            <w:vAlign w:val="center"/>
          </w:tcPr>
          <w:p w14:paraId="36C88058" w14:textId="77777777" w:rsidR="00837A9E" w:rsidRPr="00800657" w:rsidRDefault="00837A9E" w:rsidP="00422876">
            <w:pPr>
              <w:tabs>
                <w:tab w:val="left" w:pos="3255"/>
              </w:tabs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</w:rPr>
              <w:t>Fecha finalización</w:t>
            </w:r>
          </w:p>
        </w:tc>
        <w:tc>
          <w:tcPr>
            <w:tcW w:w="6089" w:type="dxa"/>
            <w:gridSpan w:val="2"/>
          </w:tcPr>
          <w:p w14:paraId="44F087EF" w14:textId="77777777" w:rsidR="00837A9E" w:rsidRPr="00800657" w:rsidRDefault="00837A9E" w:rsidP="00422876">
            <w:pPr>
              <w:tabs>
                <w:tab w:val="left" w:pos="3255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37A9E" w:rsidRPr="00800657" w14:paraId="7CF504FA" w14:textId="77777777" w:rsidTr="00422876">
        <w:trPr>
          <w:trHeight w:val="567"/>
        </w:trPr>
        <w:tc>
          <w:tcPr>
            <w:tcW w:w="2405" w:type="dxa"/>
            <w:vMerge w:val="restart"/>
            <w:vAlign w:val="center"/>
          </w:tcPr>
          <w:p w14:paraId="23FF3C23" w14:textId="77777777" w:rsidR="00837A9E" w:rsidRPr="00800657" w:rsidRDefault="00837A9E" w:rsidP="00422876">
            <w:pPr>
              <w:tabs>
                <w:tab w:val="left" w:pos="3255"/>
              </w:tabs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</w:rPr>
              <w:t>Horario semanal</w:t>
            </w:r>
          </w:p>
        </w:tc>
        <w:tc>
          <w:tcPr>
            <w:tcW w:w="2690" w:type="dxa"/>
            <w:vAlign w:val="center"/>
          </w:tcPr>
          <w:p w14:paraId="11B2CF94" w14:textId="77777777" w:rsidR="00837A9E" w:rsidRPr="00800657" w:rsidRDefault="00837A9E" w:rsidP="00422876">
            <w:pPr>
              <w:tabs>
                <w:tab w:val="left" w:pos="3255"/>
              </w:tabs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</w:rPr>
              <w:t>Días de mañana</w:t>
            </w:r>
          </w:p>
        </w:tc>
        <w:tc>
          <w:tcPr>
            <w:tcW w:w="3399" w:type="dxa"/>
            <w:vAlign w:val="center"/>
          </w:tcPr>
          <w:p w14:paraId="13D21179" w14:textId="77777777" w:rsidR="00837A9E" w:rsidRPr="00800657" w:rsidRDefault="00837A9E" w:rsidP="00422876">
            <w:pPr>
              <w:tabs>
                <w:tab w:val="left" w:pos="3255"/>
              </w:tabs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</w:rPr>
              <w:t>Horario</w:t>
            </w:r>
          </w:p>
        </w:tc>
      </w:tr>
      <w:tr w:rsidR="00837A9E" w:rsidRPr="00800657" w14:paraId="07128F05" w14:textId="77777777" w:rsidTr="00422876">
        <w:trPr>
          <w:trHeight w:val="567"/>
        </w:trPr>
        <w:tc>
          <w:tcPr>
            <w:tcW w:w="2405" w:type="dxa"/>
            <w:vMerge/>
          </w:tcPr>
          <w:p w14:paraId="5ECCE999" w14:textId="77777777" w:rsidR="00837A9E" w:rsidRPr="00800657" w:rsidRDefault="00837A9E" w:rsidP="00422876">
            <w:pPr>
              <w:tabs>
                <w:tab w:val="left" w:pos="3255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690" w:type="dxa"/>
            <w:vAlign w:val="center"/>
          </w:tcPr>
          <w:p w14:paraId="762A794E" w14:textId="77777777" w:rsidR="00837A9E" w:rsidRPr="00800657" w:rsidRDefault="00837A9E" w:rsidP="00422876">
            <w:pPr>
              <w:tabs>
                <w:tab w:val="left" w:pos="3255"/>
              </w:tabs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</w:rPr>
              <w:t>Días de tarde</w:t>
            </w:r>
          </w:p>
        </w:tc>
        <w:tc>
          <w:tcPr>
            <w:tcW w:w="3399" w:type="dxa"/>
            <w:vAlign w:val="center"/>
          </w:tcPr>
          <w:p w14:paraId="567CA6A9" w14:textId="77777777" w:rsidR="00837A9E" w:rsidRPr="00800657" w:rsidRDefault="00837A9E" w:rsidP="00422876">
            <w:pPr>
              <w:tabs>
                <w:tab w:val="left" w:pos="3255"/>
              </w:tabs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</w:rPr>
              <w:t>Horario</w:t>
            </w:r>
          </w:p>
        </w:tc>
      </w:tr>
    </w:tbl>
    <w:p w14:paraId="6E055C53" w14:textId="77777777" w:rsidR="00837A9E" w:rsidRPr="00800657" w:rsidRDefault="00837A9E" w:rsidP="00837A9E">
      <w:pPr>
        <w:tabs>
          <w:tab w:val="left" w:pos="3255"/>
        </w:tabs>
        <w:rPr>
          <w:rFonts w:asciiTheme="minorHAnsi" w:hAnsiTheme="minorHAnsi" w:cstheme="minorHAnsi"/>
        </w:rPr>
      </w:pPr>
    </w:p>
    <w:p w14:paraId="5EB3CE1E" w14:textId="77777777" w:rsidR="00837A9E" w:rsidRPr="00800657" w:rsidRDefault="00837A9E" w:rsidP="00837A9E">
      <w:pPr>
        <w:tabs>
          <w:tab w:val="left" w:pos="3255"/>
        </w:tabs>
        <w:rPr>
          <w:rFonts w:asciiTheme="minorHAnsi" w:hAnsiTheme="minorHAnsi" w:cstheme="minorHAnsi"/>
        </w:rPr>
      </w:pPr>
    </w:p>
    <w:p w14:paraId="32F73961" w14:textId="77777777" w:rsidR="00837A9E" w:rsidRPr="00800657" w:rsidRDefault="00837A9E" w:rsidP="00837A9E">
      <w:pPr>
        <w:tabs>
          <w:tab w:val="left" w:pos="3255"/>
        </w:tabs>
        <w:rPr>
          <w:rFonts w:asciiTheme="minorHAnsi" w:hAnsiTheme="minorHAnsi" w:cstheme="minorHAnsi"/>
        </w:rPr>
      </w:pPr>
    </w:p>
    <w:p w14:paraId="516107F8" w14:textId="77777777" w:rsidR="00837A9E" w:rsidRPr="00837A9E" w:rsidRDefault="00837A9E" w:rsidP="00837A9E">
      <w:pPr>
        <w:tabs>
          <w:tab w:val="left" w:pos="3255"/>
        </w:tabs>
        <w:rPr>
          <w:rFonts w:ascii="Calibri" w:eastAsia="Calibri" w:hAnsi="Calibri" w:cs="Calibri"/>
          <w:b/>
          <w:sz w:val="22"/>
          <w:szCs w:val="22"/>
          <w:lang w:eastAsia="en-US"/>
        </w:rPr>
      </w:pPr>
    </w:p>
    <w:p w14:paraId="69A27236" w14:textId="5CD58121" w:rsidR="00837A9E" w:rsidRDefault="00837A9E" w:rsidP="00837A9E">
      <w:pPr>
        <w:pStyle w:val="Prrafodelista"/>
        <w:numPr>
          <w:ilvl w:val="0"/>
          <w:numId w:val="24"/>
        </w:numPr>
        <w:rPr>
          <w:rFonts w:cs="Calibri"/>
          <w:b/>
        </w:rPr>
      </w:pPr>
      <w:r w:rsidRPr="00837A9E">
        <w:rPr>
          <w:rFonts w:cs="Calibri"/>
          <w:b/>
        </w:rPr>
        <w:t>CONTENIDOS FORMATIVOS IMPARTIDOS</w:t>
      </w:r>
    </w:p>
    <w:p w14:paraId="05C7BBA3" w14:textId="77777777" w:rsidR="00673636" w:rsidRDefault="00673636" w:rsidP="00673636">
      <w:pPr>
        <w:pStyle w:val="Prrafodelista"/>
        <w:ind w:left="360"/>
        <w:rPr>
          <w:rFonts w:cs="Calibri"/>
          <w:b/>
        </w:rPr>
      </w:pPr>
    </w:p>
    <w:p w14:paraId="263EA2EF" w14:textId="20E4C873" w:rsidR="00673636" w:rsidRPr="00837A9E" w:rsidRDefault="00673636" w:rsidP="00673636">
      <w:pPr>
        <w:pStyle w:val="Prrafodelista"/>
        <w:ind w:left="1080"/>
        <w:rPr>
          <w:rFonts w:cs="Calibri"/>
          <w:b/>
        </w:rPr>
      </w:pPr>
    </w:p>
    <w:tbl>
      <w:tblPr>
        <w:tblStyle w:val="Tablaconcuadrcula"/>
        <w:tblW w:w="8613" w:type="dxa"/>
        <w:tblInd w:w="-113" w:type="dxa"/>
        <w:tblLook w:val="04A0" w:firstRow="1" w:lastRow="0" w:firstColumn="1" w:lastColumn="0" w:noHBand="0" w:noVBand="1"/>
      </w:tblPr>
      <w:tblGrid>
        <w:gridCol w:w="1101"/>
        <w:gridCol w:w="5386"/>
        <w:gridCol w:w="2126"/>
      </w:tblGrid>
      <w:tr w:rsidR="00673636" w14:paraId="689CD143" w14:textId="77777777" w:rsidTr="00673636">
        <w:tc>
          <w:tcPr>
            <w:tcW w:w="1101" w:type="dxa"/>
          </w:tcPr>
          <w:p w14:paraId="3A8823B7" w14:textId="5648F9E8" w:rsidR="00673636" w:rsidRDefault="00673636" w:rsidP="00673636">
            <w:pPr>
              <w:pStyle w:val="Prrafodelista"/>
              <w:ind w:left="0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Código</w:t>
            </w:r>
          </w:p>
        </w:tc>
        <w:tc>
          <w:tcPr>
            <w:tcW w:w="5386" w:type="dxa"/>
          </w:tcPr>
          <w:p w14:paraId="13CEEAD1" w14:textId="0951D5C2" w:rsidR="00673636" w:rsidRDefault="00673636" w:rsidP="00673636">
            <w:pPr>
              <w:pStyle w:val="Prrafodelista"/>
              <w:ind w:left="0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Denominación de módulos formativos</w:t>
            </w:r>
          </w:p>
        </w:tc>
        <w:tc>
          <w:tcPr>
            <w:tcW w:w="2126" w:type="dxa"/>
          </w:tcPr>
          <w:p w14:paraId="04130469" w14:textId="485FDCC8" w:rsidR="00673636" w:rsidRDefault="00673636" w:rsidP="00673636">
            <w:pPr>
              <w:pStyle w:val="Prrafodelista"/>
              <w:ind w:left="0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horas</w:t>
            </w:r>
          </w:p>
        </w:tc>
      </w:tr>
      <w:tr w:rsidR="00124B83" w14:paraId="5FB87459" w14:textId="77777777" w:rsidTr="00673636">
        <w:tc>
          <w:tcPr>
            <w:tcW w:w="1101" w:type="dxa"/>
          </w:tcPr>
          <w:p w14:paraId="631BA062" w14:textId="77777777" w:rsidR="00124B83" w:rsidRDefault="00124B83" w:rsidP="00673636">
            <w:pPr>
              <w:pStyle w:val="Prrafodelista"/>
              <w:ind w:left="0"/>
              <w:rPr>
                <w:rFonts w:cs="Calibri"/>
                <w:b/>
              </w:rPr>
            </w:pPr>
          </w:p>
        </w:tc>
        <w:tc>
          <w:tcPr>
            <w:tcW w:w="5386" w:type="dxa"/>
          </w:tcPr>
          <w:p w14:paraId="35E4CDEE" w14:textId="77777777" w:rsidR="00124B83" w:rsidRDefault="00124B83" w:rsidP="00673636">
            <w:pPr>
              <w:pStyle w:val="Prrafodelista"/>
              <w:ind w:left="0"/>
              <w:jc w:val="center"/>
              <w:rPr>
                <w:rFonts w:cs="Calibri"/>
                <w:b/>
              </w:rPr>
            </w:pPr>
          </w:p>
        </w:tc>
        <w:tc>
          <w:tcPr>
            <w:tcW w:w="2126" w:type="dxa"/>
          </w:tcPr>
          <w:p w14:paraId="25BD06BE" w14:textId="77777777" w:rsidR="00124B83" w:rsidRDefault="00124B83" w:rsidP="00673636">
            <w:pPr>
              <w:pStyle w:val="Prrafodelista"/>
              <w:ind w:left="0"/>
              <w:jc w:val="center"/>
              <w:rPr>
                <w:rFonts w:cs="Calibri"/>
                <w:b/>
              </w:rPr>
            </w:pPr>
          </w:p>
        </w:tc>
      </w:tr>
      <w:tr w:rsidR="00124B83" w14:paraId="00200454" w14:textId="77777777" w:rsidTr="00673636">
        <w:tc>
          <w:tcPr>
            <w:tcW w:w="1101" w:type="dxa"/>
          </w:tcPr>
          <w:p w14:paraId="7101EF80" w14:textId="77777777" w:rsidR="00124B83" w:rsidRDefault="00124B83" w:rsidP="00673636">
            <w:pPr>
              <w:pStyle w:val="Prrafodelista"/>
              <w:ind w:left="0"/>
              <w:rPr>
                <w:rFonts w:cs="Calibri"/>
                <w:b/>
              </w:rPr>
            </w:pPr>
          </w:p>
        </w:tc>
        <w:tc>
          <w:tcPr>
            <w:tcW w:w="5386" w:type="dxa"/>
          </w:tcPr>
          <w:p w14:paraId="724DE839" w14:textId="77777777" w:rsidR="00124B83" w:rsidRDefault="00124B83" w:rsidP="00673636">
            <w:pPr>
              <w:pStyle w:val="Prrafodelista"/>
              <w:ind w:left="0"/>
              <w:jc w:val="center"/>
              <w:rPr>
                <w:rFonts w:cs="Calibri"/>
                <w:b/>
              </w:rPr>
            </w:pPr>
          </w:p>
        </w:tc>
        <w:tc>
          <w:tcPr>
            <w:tcW w:w="2126" w:type="dxa"/>
          </w:tcPr>
          <w:p w14:paraId="31D2D41C" w14:textId="77777777" w:rsidR="00124B83" w:rsidRDefault="00124B83" w:rsidP="00673636">
            <w:pPr>
              <w:pStyle w:val="Prrafodelista"/>
              <w:ind w:left="0"/>
              <w:jc w:val="center"/>
              <w:rPr>
                <w:rFonts w:cs="Calibri"/>
                <w:b/>
              </w:rPr>
            </w:pPr>
          </w:p>
        </w:tc>
      </w:tr>
    </w:tbl>
    <w:p w14:paraId="292DE142" w14:textId="4302015D" w:rsidR="00673636" w:rsidRDefault="00673636" w:rsidP="00673636">
      <w:pPr>
        <w:pStyle w:val="Prrafodelista"/>
        <w:ind w:left="0"/>
        <w:rPr>
          <w:rFonts w:cs="Calibri"/>
          <w:b/>
        </w:rPr>
      </w:pPr>
    </w:p>
    <w:p w14:paraId="3EFB15EA" w14:textId="418496A3" w:rsidR="00673636" w:rsidRDefault="00673636" w:rsidP="00673636">
      <w:pPr>
        <w:pStyle w:val="Prrafodelista"/>
        <w:ind w:left="0"/>
        <w:rPr>
          <w:rFonts w:cs="Calibri"/>
          <w:b/>
        </w:rPr>
      </w:pPr>
    </w:p>
    <w:p w14:paraId="1693C2E2" w14:textId="3DA81F82" w:rsidR="00673636" w:rsidRDefault="00673636" w:rsidP="00673636">
      <w:pPr>
        <w:pStyle w:val="Prrafodelista"/>
        <w:ind w:left="0"/>
        <w:rPr>
          <w:rFonts w:cs="Calibri"/>
          <w:b/>
        </w:rPr>
      </w:pPr>
    </w:p>
    <w:p w14:paraId="75CD9C09" w14:textId="6BE7EEFE" w:rsidR="00673636" w:rsidRDefault="00673636" w:rsidP="00673636">
      <w:pPr>
        <w:pStyle w:val="Prrafodelista"/>
        <w:ind w:left="0"/>
        <w:rPr>
          <w:rFonts w:cs="Calibri"/>
          <w:b/>
        </w:rPr>
      </w:pPr>
    </w:p>
    <w:p w14:paraId="03AACCE2" w14:textId="38136260" w:rsidR="00673636" w:rsidRDefault="00673636" w:rsidP="00673636">
      <w:pPr>
        <w:pStyle w:val="Prrafodelista"/>
        <w:numPr>
          <w:ilvl w:val="0"/>
          <w:numId w:val="24"/>
        </w:numPr>
        <w:tabs>
          <w:tab w:val="left" w:pos="3255"/>
        </w:tabs>
        <w:rPr>
          <w:rFonts w:cs="Calibri"/>
          <w:b/>
        </w:rPr>
      </w:pPr>
      <w:r w:rsidRPr="00C40F54">
        <w:rPr>
          <w:rFonts w:cs="Calibri"/>
          <w:b/>
        </w:rPr>
        <w:lastRenderedPageBreak/>
        <w:t>PERFIL D</w:t>
      </w:r>
      <w:r>
        <w:rPr>
          <w:rFonts w:cs="Calibri"/>
          <w:b/>
        </w:rPr>
        <w:t>EL ALUMNADO</w:t>
      </w:r>
    </w:p>
    <w:p w14:paraId="4A82A1BD" w14:textId="77777777" w:rsidR="00673636" w:rsidRDefault="00673636" w:rsidP="00673636">
      <w:pPr>
        <w:rPr>
          <w:lang w:eastAsia="en-U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681"/>
        <w:gridCol w:w="1604"/>
        <w:gridCol w:w="1604"/>
        <w:gridCol w:w="1605"/>
      </w:tblGrid>
      <w:tr w:rsidR="00673636" w:rsidRPr="00800657" w14:paraId="2F4A0BCE" w14:textId="77777777" w:rsidTr="00422876">
        <w:trPr>
          <w:trHeight w:val="454"/>
        </w:trPr>
        <w:tc>
          <w:tcPr>
            <w:tcW w:w="3681" w:type="dxa"/>
            <w:vAlign w:val="center"/>
          </w:tcPr>
          <w:p w14:paraId="1083ACE0" w14:textId="77777777" w:rsidR="00673636" w:rsidRPr="00800657" w:rsidRDefault="00673636" w:rsidP="00422876">
            <w:pP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Sexo</w:t>
            </w:r>
          </w:p>
        </w:tc>
        <w:tc>
          <w:tcPr>
            <w:tcW w:w="1604" w:type="dxa"/>
            <w:vAlign w:val="center"/>
          </w:tcPr>
          <w:p w14:paraId="268BBF5B" w14:textId="77777777" w:rsidR="00673636" w:rsidRPr="00800657" w:rsidRDefault="00673636" w:rsidP="0042287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Hombres</w:t>
            </w:r>
          </w:p>
        </w:tc>
        <w:tc>
          <w:tcPr>
            <w:tcW w:w="1604" w:type="dxa"/>
            <w:vAlign w:val="center"/>
          </w:tcPr>
          <w:p w14:paraId="5A38BF74" w14:textId="77777777" w:rsidR="00673636" w:rsidRPr="00800657" w:rsidRDefault="00673636" w:rsidP="0042287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Mujeres</w:t>
            </w:r>
          </w:p>
        </w:tc>
        <w:tc>
          <w:tcPr>
            <w:tcW w:w="1605" w:type="dxa"/>
            <w:vAlign w:val="center"/>
          </w:tcPr>
          <w:p w14:paraId="4E15A439" w14:textId="77777777" w:rsidR="00673636" w:rsidRPr="00800657" w:rsidRDefault="00673636" w:rsidP="0042287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Total</w:t>
            </w:r>
          </w:p>
        </w:tc>
      </w:tr>
      <w:tr w:rsidR="00673636" w:rsidRPr="00800657" w14:paraId="2131E971" w14:textId="77777777" w:rsidTr="00422876">
        <w:trPr>
          <w:trHeight w:val="454"/>
        </w:trPr>
        <w:tc>
          <w:tcPr>
            <w:tcW w:w="3681" w:type="dxa"/>
          </w:tcPr>
          <w:p w14:paraId="46B3A34B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604" w:type="dxa"/>
          </w:tcPr>
          <w:p w14:paraId="748C5CB1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604" w:type="dxa"/>
          </w:tcPr>
          <w:p w14:paraId="47CCFA72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605" w:type="dxa"/>
          </w:tcPr>
          <w:p w14:paraId="1DB0C2E7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</w:tbl>
    <w:p w14:paraId="12D55F82" w14:textId="77777777" w:rsidR="00673636" w:rsidRPr="00800657" w:rsidRDefault="00673636" w:rsidP="00673636">
      <w:pPr>
        <w:rPr>
          <w:rFonts w:asciiTheme="minorHAnsi" w:hAnsiTheme="minorHAnsi" w:cstheme="minorHAnsi"/>
          <w:sz w:val="22"/>
          <w:szCs w:val="22"/>
          <w:lang w:eastAsia="en-U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681"/>
        <w:gridCol w:w="1559"/>
        <w:gridCol w:w="1701"/>
        <w:gridCol w:w="1553"/>
      </w:tblGrid>
      <w:tr w:rsidR="00673636" w:rsidRPr="00800657" w14:paraId="51EBF30C" w14:textId="77777777" w:rsidTr="00422876">
        <w:trPr>
          <w:trHeight w:val="454"/>
        </w:trPr>
        <w:tc>
          <w:tcPr>
            <w:tcW w:w="3681" w:type="dxa"/>
            <w:vAlign w:val="center"/>
          </w:tcPr>
          <w:p w14:paraId="1EBDAE55" w14:textId="77777777" w:rsidR="00673636" w:rsidRPr="00800657" w:rsidRDefault="00673636" w:rsidP="00422876">
            <w:pP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Edad</w:t>
            </w:r>
          </w:p>
        </w:tc>
        <w:tc>
          <w:tcPr>
            <w:tcW w:w="1559" w:type="dxa"/>
            <w:vAlign w:val="center"/>
          </w:tcPr>
          <w:p w14:paraId="6DD5BDE1" w14:textId="77777777" w:rsidR="00673636" w:rsidRPr="00800657" w:rsidRDefault="00673636" w:rsidP="0042287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Hombres</w:t>
            </w:r>
          </w:p>
        </w:tc>
        <w:tc>
          <w:tcPr>
            <w:tcW w:w="1701" w:type="dxa"/>
            <w:vAlign w:val="center"/>
          </w:tcPr>
          <w:p w14:paraId="3BE25A1F" w14:textId="77777777" w:rsidR="00673636" w:rsidRPr="00800657" w:rsidRDefault="00673636" w:rsidP="0042287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Mujeres</w:t>
            </w:r>
          </w:p>
        </w:tc>
        <w:tc>
          <w:tcPr>
            <w:tcW w:w="1553" w:type="dxa"/>
            <w:vAlign w:val="center"/>
          </w:tcPr>
          <w:p w14:paraId="75A83AFD" w14:textId="77777777" w:rsidR="00673636" w:rsidRPr="00800657" w:rsidRDefault="00673636" w:rsidP="0042287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Total</w:t>
            </w:r>
          </w:p>
        </w:tc>
      </w:tr>
      <w:tr w:rsidR="00673636" w:rsidRPr="00800657" w14:paraId="0F9E96C9" w14:textId="77777777" w:rsidTr="00422876">
        <w:trPr>
          <w:trHeight w:val="454"/>
        </w:trPr>
        <w:tc>
          <w:tcPr>
            <w:tcW w:w="3681" w:type="dxa"/>
            <w:vAlign w:val="center"/>
          </w:tcPr>
          <w:p w14:paraId="63D7E601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&lt; 25 años</w:t>
            </w:r>
          </w:p>
        </w:tc>
        <w:tc>
          <w:tcPr>
            <w:tcW w:w="1559" w:type="dxa"/>
          </w:tcPr>
          <w:p w14:paraId="6C9F9B9D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14:paraId="4221BB6A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553" w:type="dxa"/>
          </w:tcPr>
          <w:p w14:paraId="231FA235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673636" w:rsidRPr="00800657" w14:paraId="1E7C8118" w14:textId="77777777" w:rsidTr="00422876">
        <w:trPr>
          <w:trHeight w:val="454"/>
        </w:trPr>
        <w:tc>
          <w:tcPr>
            <w:tcW w:w="3681" w:type="dxa"/>
            <w:vAlign w:val="center"/>
          </w:tcPr>
          <w:p w14:paraId="520B5417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Entre 25 y 54 años</w:t>
            </w:r>
          </w:p>
        </w:tc>
        <w:tc>
          <w:tcPr>
            <w:tcW w:w="1559" w:type="dxa"/>
          </w:tcPr>
          <w:p w14:paraId="17A5E39B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14:paraId="52195E57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553" w:type="dxa"/>
          </w:tcPr>
          <w:p w14:paraId="32450FD1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673636" w:rsidRPr="00800657" w14:paraId="4A5B6182" w14:textId="77777777" w:rsidTr="00422876">
        <w:trPr>
          <w:trHeight w:val="454"/>
        </w:trPr>
        <w:tc>
          <w:tcPr>
            <w:tcW w:w="3681" w:type="dxa"/>
            <w:vAlign w:val="center"/>
          </w:tcPr>
          <w:p w14:paraId="29714A17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&gt; 54 años</w:t>
            </w:r>
          </w:p>
        </w:tc>
        <w:tc>
          <w:tcPr>
            <w:tcW w:w="1559" w:type="dxa"/>
          </w:tcPr>
          <w:p w14:paraId="7A341C0F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14:paraId="3C256522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553" w:type="dxa"/>
          </w:tcPr>
          <w:p w14:paraId="01A5A298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673636" w:rsidRPr="00800657" w14:paraId="5E02B5D1" w14:textId="77777777" w:rsidTr="00422876">
        <w:trPr>
          <w:trHeight w:val="454"/>
        </w:trPr>
        <w:tc>
          <w:tcPr>
            <w:tcW w:w="3681" w:type="dxa"/>
            <w:vAlign w:val="center"/>
          </w:tcPr>
          <w:p w14:paraId="2EB88C39" w14:textId="77777777" w:rsidR="00673636" w:rsidRPr="00800657" w:rsidRDefault="00673636" w:rsidP="00422876">
            <w:pP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Total</w:t>
            </w:r>
          </w:p>
        </w:tc>
        <w:tc>
          <w:tcPr>
            <w:tcW w:w="1559" w:type="dxa"/>
          </w:tcPr>
          <w:p w14:paraId="78E83D65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14:paraId="008851F8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553" w:type="dxa"/>
          </w:tcPr>
          <w:p w14:paraId="08BD3764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</w:tbl>
    <w:p w14:paraId="29060B00" w14:textId="77777777" w:rsidR="00673636" w:rsidRPr="00800657" w:rsidRDefault="00673636" w:rsidP="00673636">
      <w:pPr>
        <w:rPr>
          <w:rFonts w:asciiTheme="minorHAnsi" w:hAnsiTheme="minorHAnsi" w:cstheme="minorHAnsi"/>
          <w:sz w:val="22"/>
          <w:szCs w:val="22"/>
          <w:lang w:eastAsia="en-U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681"/>
        <w:gridCol w:w="1559"/>
        <w:gridCol w:w="1701"/>
        <w:gridCol w:w="1553"/>
      </w:tblGrid>
      <w:tr w:rsidR="00673636" w:rsidRPr="00800657" w14:paraId="036EF6E5" w14:textId="77777777" w:rsidTr="00422876">
        <w:trPr>
          <w:trHeight w:val="454"/>
        </w:trPr>
        <w:tc>
          <w:tcPr>
            <w:tcW w:w="3681" w:type="dxa"/>
            <w:vAlign w:val="center"/>
          </w:tcPr>
          <w:p w14:paraId="67E0C8BA" w14:textId="77777777" w:rsidR="00673636" w:rsidRPr="00800657" w:rsidRDefault="00673636" w:rsidP="00422876">
            <w:pP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Nacionalidad</w:t>
            </w:r>
          </w:p>
        </w:tc>
        <w:tc>
          <w:tcPr>
            <w:tcW w:w="1559" w:type="dxa"/>
            <w:vAlign w:val="center"/>
          </w:tcPr>
          <w:p w14:paraId="35817D95" w14:textId="77777777" w:rsidR="00673636" w:rsidRPr="00800657" w:rsidRDefault="00673636" w:rsidP="0042287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Hombres</w:t>
            </w:r>
          </w:p>
        </w:tc>
        <w:tc>
          <w:tcPr>
            <w:tcW w:w="1701" w:type="dxa"/>
            <w:vAlign w:val="center"/>
          </w:tcPr>
          <w:p w14:paraId="43BB9A31" w14:textId="77777777" w:rsidR="00673636" w:rsidRPr="00800657" w:rsidRDefault="00673636" w:rsidP="0042287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Mujeres</w:t>
            </w:r>
          </w:p>
        </w:tc>
        <w:tc>
          <w:tcPr>
            <w:tcW w:w="1553" w:type="dxa"/>
            <w:vAlign w:val="center"/>
          </w:tcPr>
          <w:p w14:paraId="0F171435" w14:textId="77777777" w:rsidR="00673636" w:rsidRPr="00800657" w:rsidRDefault="00673636" w:rsidP="0042287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Total</w:t>
            </w:r>
          </w:p>
        </w:tc>
      </w:tr>
      <w:tr w:rsidR="00673636" w:rsidRPr="00800657" w14:paraId="1B8C2372" w14:textId="77777777" w:rsidTr="00422876">
        <w:trPr>
          <w:trHeight w:val="454"/>
        </w:trPr>
        <w:tc>
          <w:tcPr>
            <w:tcW w:w="3681" w:type="dxa"/>
            <w:vAlign w:val="center"/>
          </w:tcPr>
          <w:p w14:paraId="53026729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Españoles</w:t>
            </w:r>
          </w:p>
        </w:tc>
        <w:tc>
          <w:tcPr>
            <w:tcW w:w="1559" w:type="dxa"/>
          </w:tcPr>
          <w:p w14:paraId="1E3C8409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14:paraId="12A21594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553" w:type="dxa"/>
          </w:tcPr>
          <w:p w14:paraId="6F228D1A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673636" w:rsidRPr="00800657" w14:paraId="5F9BCE10" w14:textId="77777777" w:rsidTr="00422876">
        <w:trPr>
          <w:trHeight w:val="454"/>
        </w:trPr>
        <w:tc>
          <w:tcPr>
            <w:tcW w:w="3681" w:type="dxa"/>
            <w:vAlign w:val="center"/>
          </w:tcPr>
          <w:p w14:paraId="6A388FC6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Extranjeros</w:t>
            </w:r>
          </w:p>
        </w:tc>
        <w:tc>
          <w:tcPr>
            <w:tcW w:w="1559" w:type="dxa"/>
          </w:tcPr>
          <w:p w14:paraId="16F08416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14:paraId="2407FBB6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553" w:type="dxa"/>
          </w:tcPr>
          <w:p w14:paraId="6150460A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673636" w:rsidRPr="00800657" w14:paraId="65BBFCAF" w14:textId="77777777" w:rsidTr="00422876">
        <w:trPr>
          <w:trHeight w:val="454"/>
        </w:trPr>
        <w:tc>
          <w:tcPr>
            <w:tcW w:w="3681" w:type="dxa"/>
            <w:vAlign w:val="center"/>
          </w:tcPr>
          <w:p w14:paraId="773D333F" w14:textId="77777777" w:rsidR="00673636" w:rsidRPr="00800657" w:rsidRDefault="00673636" w:rsidP="00422876">
            <w:pP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Total</w:t>
            </w:r>
          </w:p>
        </w:tc>
        <w:tc>
          <w:tcPr>
            <w:tcW w:w="1559" w:type="dxa"/>
          </w:tcPr>
          <w:p w14:paraId="01E3E643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14:paraId="1F053AE2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553" w:type="dxa"/>
          </w:tcPr>
          <w:p w14:paraId="26B0BFD4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</w:tbl>
    <w:p w14:paraId="77D9A927" w14:textId="77777777" w:rsidR="00673636" w:rsidRPr="00800657" w:rsidRDefault="00673636" w:rsidP="00673636">
      <w:pPr>
        <w:rPr>
          <w:rFonts w:asciiTheme="minorHAnsi" w:hAnsiTheme="minorHAnsi" w:cstheme="minorHAnsi"/>
          <w:sz w:val="22"/>
          <w:szCs w:val="22"/>
          <w:lang w:eastAsia="en-U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681"/>
        <w:gridCol w:w="1559"/>
        <w:gridCol w:w="1701"/>
        <w:gridCol w:w="1553"/>
      </w:tblGrid>
      <w:tr w:rsidR="00673636" w:rsidRPr="00800657" w14:paraId="1926C5DE" w14:textId="77777777" w:rsidTr="00422876">
        <w:trPr>
          <w:trHeight w:val="454"/>
        </w:trPr>
        <w:tc>
          <w:tcPr>
            <w:tcW w:w="3681" w:type="dxa"/>
            <w:vAlign w:val="center"/>
          </w:tcPr>
          <w:p w14:paraId="743B265D" w14:textId="77777777" w:rsidR="00673636" w:rsidRPr="00800657" w:rsidRDefault="00673636" w:rsidP="00422876">
            <w:pP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Nivel de estudios</w:t>
            </w:r>
          </w:p>
        </w:tc>
        <w:tc>
          <w:tcPr>
            <w:tcW w:w="1559" w:type="dxa"/>
            <w:vAlign w:val="center"/>
          </w:tcPr>
          <w:p w14:paraId="1C3BBEE4" w14:textId="77777777" w:rsidR="00673636" w:rsidRPr="00800657" w:rsidRDefault="00673636" w:rsidP="0042287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Hombres</w:t>
            </w:r>
          </w:p>
        </w:tc>
        <w:tc>
          <w:tcPr>
            <w:tcW w:w="1701" w:type="dxa"/>
            <w:vAlign w:val="center"/>
          </w:tcPr>
          <w:p w14:paraId="3B16E31B" w14:textId="77777777" w:rsidR="00673636" w:rsidRPr="00800657" w:rsidRDefault="00673636" w:rsidP="0042287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Mujeres</w:t>
            </w:r>
          </w:p>
        </w:tc>
        <w:tc>
          <w:tcPr>
            <w:tcW w:w="1553" w:type="dxa"/>
            <w:vAlign w:val="center"/>
          </w:tcPr>
          <w:p w14:paraId="78135813" w14:textId="77777777" w:rsidR="00673636" w:rsidRPr="00800657" w:rsidRDefault="00673636" w:rsidP="0042287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Total</w:t>
            </w:r>
          </w:p>
        </w:tc>
      </w:tr>
      <w:tr w:rsidR="00673636" w:rsidRPr="00800657" w14:paraId="3DEB0267" w14:textId="77777777" w:rsidTr="00422876">
        <w:trPr>
          <w:trHeight w:val="454"/>
        </w:trPr>
        <w:tc>
          <w:tcPr>
            <w:tcW w:w="3681" w:type="dxa"/>
            <w:vAlign w:val="center"/>
          </w:tcPr>
          <w:p w14:paraId="7F819DF3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Sin estudios</w:t>
            </w:r>
          </w:p>
        </w:tc>
        <w:tc>
          <w:tcPr>
            <w:tcW w:w="1559" w:type="dxa"/>
          </w:tcPr>
          <w:p w14:paraId="2A957E59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14:paraId="441CD49A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553" w:type="dxa"/>
          </w:tcPr>
          <w:p w14:paraId="21150199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673636" w:rsidRPr="00800657" w14:paraId="151FBF82" w14:textId="77777777" w:rsidTr="00422876">
        <w:trPr>
          <w:trHeight w:val="454"/>
        </w:trPr>
        <w:tc>
          <w:tcPr>
            <w:tcW w:w="3681" w:type="dxa"/>
            <w:vAlign w:val="center"/>
          </w:tcPr>
          <w:p w14:paraId="7BC80F9E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Educación primaria</w:t>
            </w:r>
          </w:p>
        </w:tc>
        <w:tc>
          <w:tcPr>
            <w:tcW w:w="1559" w:type="dxa"/>
          </w:tcPr>
          <w:p w14:paraId="450C174F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14:paraId="7BE715BA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553" w:type="dxa"/>
          </w:tcPr>
          <w:p w14:paraId="6B396D37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673636" w:rsidRPr="00800657" w14:paraId="03C1C43C" w14:textId="77777777" w:rsidTr="00422876">
        <w:trPr>
          <w:trHeight w:val="454"/>
        </w:trPr>
        <w:tc>
          <w:tcPr>
            <w:tcW w:w="3681" w:type="dxa"/>
            <w:vAlign w:val="center"/>
          </w:tcPr>
          <w:p w14:paraId="7E02A0AF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Educación secundaria obligatoria </w:t>
            </w:r>
          </w:p>
        </w:tc>
        <w:tc>
          <w:tcPr>
            <w:tcW w:w="1559" w:type="dxa"/>
          </w:tcPr>
          <w:p w14:paraId="45DB5E33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14:paraId="0BB9917D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553" w:type="dxa"/>
          </w:tcPr>
          <w:p w14:paraId="690F1C69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673636" w:rsidRPr="00800657" w14:paraId="7375727E" w14:textId="77777777" w:rsidTr="00422876">
        <w:trPr>
          <w:trHeight w:val="454"/>
        </w:trPr>
        <w:tc>
          <w:tcPr>
            <w:tcW w:w="3681" w:type="dxa"/>
            <w:vAlign w:val="center"/>
          </w:tcPr>
          <w:p w14:paraId="3B91EE57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Bachillerato</w:t>
            </w:r>
          </w:p>
        </w:tc>
        <w:tc>
          <w:tcPr>
            <w:tcW w:w="1559" w:type="dxa"/>
          </w:tcPr>
          <w:p w14:paraId="68715073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14:paraId="5E284B9A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553" w:type="dxa"/>
          </w:tcPr>
          <w:p w14:paraId="4AE94E80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673636" w:rsidRPr="00800657" w14:paraId="2D75377A" w14:textId="77777777" w:rsidTr="00422876">
        <w:trPr>
          <w:trHeight w:val="454"/>
        </w:trPr>
        <w:tc>
          <w:tcPr>
            <w:tcW w:w="3681" w:type="dxa"/>
            <w:vAlign w:val="center"/>
          </w:tcPr>
          <w:p w14:paraId="7BB63E7C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Enseñanza técnico profesional de grado medio</w:t>
            </w:r>
          </w:p>
        </w:tc>
        <w:tc>
          <w:tcPr>
            <w:tcW w:w="1559" w:type="dxa"/>
          </w:tcPr>
          <w:p w14:paraId="19881ED9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14:paraId="161431CB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553" w:type="dxa"/>
          </w:tcPr>
          <w:p w14:paraId="1FC6ECC0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673636" w:rsidRPr="00800657" w14:paraId="695CAAE4" w14:textId="77777777" w:rsidTr="00422876">
        <w:trPr>
          <w:trHeight w:val="454"/>
        </w:trPr>
        <w:tc>
          <w:tcPr>
            <w:tcW w:w="3681" w:type="dxa"/>
            <w:vAlign w:val="center"/>
          </w:tcPr>
          <w:p w14:paraId="04DDFFDE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Enseñanza técnico profesional de grado superior</w:t>
            </w:r>
          </w:p>
        </w:tc>
        <w:tc>
          <w:tcPr>
            <w:tcW w:w="1559" w:type="dxa"/>
          </w:tcPr>
          <w:p w14:paraId="53AD9222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14:paraId="44CBFBD1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553" w:type="dxa"/>
          </w:tcPr>
          <w:p w14:paraId="6088561E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673636" w:rsidRPr="00800657" w14:paraId="6BB37BAE" w14:textId="77777777" w:rsidTr="00422876">
        <w:trPr>
          <w:trHeight w:val="454"/>
        </w:trPr>
        <w:tc>
          <w:tcPr>
            <w:tcW w:w="3681" w:type="dxa"/>
            <w:vAlign w:val="center"/>
          </w:tcPr>
          <w:p w14:paraId="2314DF8C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Universidad Primer Ciclo</w:t>
            </w:r>
          </w:p>
        </w:tc>
        <w:tc>
          <w:tcPr>
            <w:tcW w:w="1559" w:type="dxa"/>
          </w:tcPr>
          <w:p w14:paraId="72D0B4DB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14:paraId="4BB71BD6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553" w:type="dxa"/>
          </w:tcPr>
          <w:p w14:paraId="4AB3B855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673636" w:rsidRPr="00800657" w14:paraId="41401C5E" w14:textId="77777777" w:rsidTr="00422876">
        <w:trPr>
          <w:trHeight w:val="454"/>
        </w:trPr>
        <w:tc>
          <w:tcPr>
            <w:tcW w:w="3681" w:type="dxa"/>
            <w:vAlign w:val="center"/>
          </w:tcPr>
          <w:p w14:paraId="5F9CA424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Universidad Segundo Ciclo</w:t>
            </w:r>
          </w:p>
        </w:tc>
        <w:tc>
          <w:tcPr>
            <w:tcW w:w="1559" w:type="dxa"/>
          </w:tcPr>
          <w:p w14:paraId="1751E281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14:paraId="3B6B3825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553" w:type="dxa"/>
          </w:tcPr>
          <w:p w14:paraId="1B55AFA5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673636" w:rsidRPr="00800657" w14:paraId="36A4682B" w14:textId="77777777" w:rsidTr="00422876">
        <w:trPr>
          <w:trHeight w:val="454"/>
        </w:trPr>
        <w:tc>
          <w:tcPr>
            <w:tcW w:w="3681" w:type="dxa"/>
            <w:vAlign w:val="center"/>
          </w:tcPr>
          <w:p w14:paraId="538D0A4E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Universidad Tercer Ciclo</w:t>
            </w:r>
          </w:p>
        </w:tc>
        <w:tc>
          <w:tcPr>
            <w:tcW w:w="1559" w:type="dxa"/>
          </w:tcPr>
          <w:p w14:paraId="64D1291A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14:paraId="4722B152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553" w:type="dxa"/>
          </w:tcPr>
          <w:p w14:paraId="18F97FB1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673636" w:rsidRPr="00800657" w14:paraId="3AA1B704" w14:textId="77777777" w:rsidTr="00422876">
        <w:trPr>
          <w:trHeight w:val="454"/>
        </w:trPr>
        <w:tc>
          <w:tcPr>
            <w:tcW w:w="3681" w:type="dxa"/>
            <w:vAlign w:val="center"/>
          </w:tcPr>
          <w:p w14:paraId="5C3CFC4E" w14:textId="77777777" w:rsidR="00673636" w:rsidRPr="00800657" w:rsidRDefault="00673636" w:rsidP="00422876">
            <w:pP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Total</w:t>
            </w:r>
          </w:p>
        </w:tc>
        <w:tc>
          <w:tcPr>
            <w:tcW w:w="1559" w:type="dxa"/>
          </w:tcPr>
          <w:p w14:paraId="2AA82F81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14:paraId="1133224F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553" w:type="dxa"/>
          </w:tcPr>
          <w:p w14:paraId="71B7FE3F" w14:textId="77777777" w:rsidR="00673636" w:rsidRPr="00800657" w:rsidRDefault="00673636" w:rsidP="00422876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</w:tbl>
    <w:p w14:paraId="68F6DF4E" w14:textId="23823963" w:rsidR="00673636" w:rsidRDefault="00673636" w:rsidP="00673636">
      <w:pPr>
        <w:rPr>
          <w:lang w:eastAsia="en-US"/>
        </w:rPr>
      </w:pPr>
    </w:p>
    <w:p w14:paraId="55E0507F" w14:textId="197D078F" w:rsidR="00673636" w:rsidRDefault="00673636" w:rsidP="00673636">
      <w:pPr>
        <w:rPr>
          <w:lang w:eastAsia="en-US"/>
        </w:rPr>
      </w:pPr>
    </w:p>
    <w:p w14:paraId="6C97B03E" w14:textId="12513CAD" w:rsidR="00673636" w:rsidRDefault="00673636" w:rsidP="00673636">
      <w:pPr>
        <w:rPr>
          <w:lang w:eastAsia="en-US"/>
        </w:rPr>
      </w:pPr>
    </w:p>
    <w:p w14:paraId="51917FF4" w14:textId="55E69BF1" w:rsidR="00673636" w:rsidRDefault="00673636" w:rsidP="00673636">
      <w:pPr>
        <w:rPr>
          <w:lang w:eastAsia="en-US"/>
        </w:rPr>
      </w:pPr>
    </w:p>
    <w:p w14:paraId="0AF94066" w14:textId="17284659" w:rsidR="00673636" w:rsidRDefault="00673636" w:rsidP="00673636">
      <w:pPr>
        <w:rPr>
          <w:lang w:eastAsia="en-US"/>
        </w:rPr>
      </w:pPr>
    </w:p>
    <w:p w14:paraId="7F1F8E22" w14:textId="789CAB54" w:rsidR="00673636" w:rsidRDefault="00673636" w:rsidP="00673636">
      <w:pPr>
        <w:rPr>
          <w:lang w:eastAsia="en-US"/>
        </w:rPr>
      </w:pPr>
    </w:p>
    <w:p w14:paraId="10E83A10" w14:textId="77777777" w:rsidR="00124B83" w:rsidRPr="00124B83" w:rsidRDefault="00673636" w:rsidP="00124B83">
      <w:pPr>
        <w:pStyle w:val="Prrafodelista"/>
        <w:numPr>
          <w:ilvl w:val="0"/>
          <w:numId w:val="24"/>
        </w:numPr>
        <w:tabs>
          <w:tab w:val="left" w:pos="11624"/>
        </w:tabs>
        <w:rPr>
          <w:rFonts w:cs="Calibri"/>
          <w:b/>
        </w:rPr>
      </w:pPr>
      <w:r w:rsidRPr="00124B83">
        <w:rPr>
          <w:rFonts w:cs="Calibri"/>
          <w:b/>
        </w:rPr>
        <w:t xml:space="preserve"> RESULTADO DE LAS CALIFICACIONES</w:t>
      </w:r>
    </w:p>
    <w:p w14:paraId="2D65B4D2" w14:textId="15DE6C2A" w:rsidR="00673636" w:rsidRDefault="00673636" w:rsidP="00124B83">
      <w:pPr>
        <w:pStyle w:val="Prrafodelista"/>
        <w:ind w:left="360"/>
      </w:pPr>
      <w:r>
        <w:t xml:space="preserve"> </w:t>
      </w:r>
    </w:p>
    <w:tbl>
      <w:tblPr>
        <w:tblStyle w:val="Tablaconcuadrcula"/>
        <w:tblW w:w="8282" w:type="dxa"/>
        <w:tblInd w:w="360" w:type="dxa"/>
        <w:tblLook w:val="04A0" w:firstRow="1" w:lastRow="0" w:firstColumn="1" w:lastColumn="0" w:noHBand="0" w:noVBand="1"/>
      </w:tblPr>
      <w:tblGrid>
        <w:gridCol w:w="1914"/>
        <w:gridCol w:w="2399"/>
        <w:gridCol w:w="3969"/>
      </w:tblGrid>
      <w:tr w:rsidR="00124B83" w14:paraId="7E45B376" w14:textId="77777777" w:rsidTr="00124B83">
        <w:tc>
          <w:tcPr>
            <w:tcW w:w="1914" w:type="dxa"/>
          </w:tcPr>
          <w:p w14:paraId="381F7441" w14:textId="77777777" w:rsidR="00124B83" w:rsidRDefault="00124B83" w:rsidP="00124B83">
            <w:pPr>
              <w:pStyle w:val="Prrafodelista"/>
              <w:ind w:left="0"/>
              <w:jc w:val="center"/>
            </w:pPr>
            <w:r>
              <w:t xml:space="preserve">% </w:t>
            </w:r>
          </w:p>
          <w:p w14:paraId="576E30B0" w14:textId="4D1A1A4B" w:rsidR="00124B83" w:rsidRDefault="00124B83" w:rsidP="00124B83">
            <w:pPr>
              <w:pStyle w:val="Prrafodelista"/>
              <w:ind w:left="0"/>
              <w:jc w:val="center"/>
            </w:pPr>
            <w:r>
              <w:t>ALUMNADO CON CERTIFICADO</w:t>
            </w:r>
          </w:p>
          <w:p w14:paraId="5721DB13" w14:textId="6608898E" w:rsidR="00124B83" w:rsidRDefault="00124B83" w:rsidP="00124B83">
            <w:pPr>
              <w:pStyle w:val="Prrafodelista"/>
              <w:ind w:left="0"/>
              <w:jc w:val="center"/>
            </w:pPr>
            <w:r>
              <w:t>SUPERADO</w:t>
            </w:r>
          </w:p>
        </w:tc>
        <w:tc>
          <w:tcPr>
            <w:tcW w:w="2399" w:type="dxa"/>
          </w:tcPr>
          <w:p w14:paraId="6477FA3E" w14:textId="7D6F8DBA" w:rsidR="00124B83" w:rsidRDefault="00124B83" w:rsidP="00124B83">
            <w:pPr>
              <w:pStyle w:val="Prrafodelista"/>
              <w:ind w:left="0"/>
              <w:jc w:val="center"/>
            </w:pPr>
            <w:r>
              <w:t>%</w:t>
            </w:r>
          </w:p>
          <w:p w14:paraId="3B9D1AA5" w14:textId="5C2EC873" w:rsidR="00124B83" w:rsidRDefault="00124B83" w:rsidP="00124B83">
            <w:pPr>
              <w:pStyle w:val="Prrafodelista"/>
              <w:ind w:left="0"/>
              <w:jc w:val="center"/>
            </w:pPr>
            <w:r>
              <w:t>ALUMNADO CON</w:t>
            </w:r>
          </w:p>
          <w:p w14:paraId="3C6A0C3E" w14:textId="77777777" w:rsidR="00124B83" w:rsidRDefault="00124B83" w:rsidP="00124B83">
            <w:pPr>
              <w:pStyle w:val="Prrafodelista"/>
              <w:ind w:left="0"/>
              <w:jc w:val="center"/>
            </w:pPr>
            <w:r>
              <w:t>MÓDULO</w:t>
            </w:r>
          </w:p>
          <w:p w14:paraId="48DE511A" w14:textId="780238A5" w:rsidR="00124B83" w:rsidRDefault="00124B83" w:rsidP="00124B83">
            <w:pPr>
              <w:pStyle w:val="Prrafodelista"/>
              <w:ind w:left="0"/>
              <w:jc w:val="center"/>
            </w:pPr>
            <w:r>
              <w:t>SUPERADO</w:t>
            </w:r>
          </w:p>
        </w:tc>
        <w:tc>
          <w:tcPr>
            <w:tcW w:w="3969" w:type="dxa"/>
          </w:tcPr>
          <w:p w14:paraId="0083EA20" w14:textId="77777777" w:rsidR="00124B83" w:rsidRDefault="00124B83" w:rsidP="00124B83">
            <w:pPr>
              <w:pStyle w:val="Prrafodelista"/>
              <w:ind w:left="0"/>
              <w:jc w:val="center"/>
            </w:pPr>
            <w:r>
              <w:t>%</w:t>
            </w:r>
          </w:p>
          <w:p w14:paraId="13DA2D30" w14:textId="5CE962E6" w:rsidR="00124B83" w:rsidRDefault="00124B83" w:rsidP="00124B83">
            <w:pPr>
              <w:pStyle w:val="Prrafodelista"/>
              <w:ind w:left="0"/>
              <w:jc w:val="center"/>
            </w:pPr>
            <w:r>
              <w:t>BAJAS A LO LARGO DEL CURSO</w:t>
            </w:r>
          </w:p>
        </w:tc>
      </w:tr>
      <w:tr w:rsidR="00124B83" w14:paraId="6255EFD3" w14:textId="77777777" w:rsidTr="00124B83">
        <w:tc>
          <w:tcPr>
            <w:tcW w:w="1914" w:type="dxa"/>
          </w:tcPr>
          <w:p w14:paraId="5302AD61" w14:textId="77777777" w:rsidR="00124B83" w:rsidRDefault="00124B83" w:rsidP="00124B83">
            <w:pPr>
              <w:pStyle w:val="Prrafodelista"/>
              <w:ind w:left="0"/>
            </w:pPr>
          </w:p>
        </w:tc>
        <w:tc>
          <w:tcPr>
            <w:tcW w:w="2399" w:type="dxa"/>
          </w:tcPr>
          <w:p w14:paraId="28C2314A" w14:textId="77777777" w:rsidR="00124B83" w:rsidRDefault="00124B83" w:rsidP="00124B83">
            <w:pPr>
              <w:pStyle w:val="Prrafodelista"/>
              <w:ind w:left="0"/>
            </w:pPr>
          </w:p>
        </w:tc>
        <w:tc>
          <w:tcPr>
            <w:tcW w:w="3969" w:type="dxa"/>
          </w:tcPr>
          <w:p w14:paraId="3CE9AF90" w14:textId="77777777" w:rsidR="00124B83" w:rsidRDefault="00124B83" w:rsidP="00124B83">
            <w:pPr>
              <w:pStyle w:val="Prrafodelista"/>
              <w:ind w:left="0"/>
            </w:pPr>
          </w:p>
        </w:tc>
      </w:tr>
    </w:tbl>
    <w:p w14:paraId="36207A9A" w14:textId="54F18662" w:rsidR="00124B83" w:rsidRDefault="00124B83" w:rsidP="00124B83">
      <w:pPr>
        <w:pStyle w:val="Prrafodelista"/>
        <w:ind w:left="360"/>
      </w:pPr>
    </w:p>
    <w:p w14:paraId="50BD49A6" w14:textId="77777777" w:rsidR="00124B83" w:rsidRDefault="00124B83" w:rsidP="00124B83">
      <w:pPr>
        <w:pStyle w:val="Prrafodelista"/>
        <w:ind w:left="360"/>
      </w:pPr>
    </w:p>
    <w:p w14:paraId="64CD56BD" w14:textId="706E127C" w:rsidR="00673636" w:rsidRDefault="00673636" w:rsidP="00673636">
      <w:pPr>
        <w:pStyle w:val="Prrafodelista"/>
        <w:ind w:left="360"/>
      </w:pPr>
    </w:p>
    <w:p w14:paraId="08BF3C4D" w14:textId="77777777" w:rsidR="00124B83" w:rsidRPr="005E4C83" w:rsidRDefault="00124B83" w:rsidP="00124B83">
      <w:pPr>
        <w:pStyle w:val="Prrafodelista"/>
        <w:numPr>
          <w:ilvl w:val="0"/>
          <w:numId w:val="24"/>
        </w:numPr>
        <w:tabs>
          <w:tab w:val="left" w:pos="11624"/>
        </w:tabs>
        <w:rPr>
          <w:rFonts w:cs="Calibri"/>
          <w:b/>
        </w:rPr>
      </w:pPr>
      <w:r w:rsidRPr="005E4C83">
        <w:rPr>
          <w:rFonts w:cs="Calibri"/>
          <w:b/>
        </w:rPr>
        <w:t>EVALUACIÓN DE LA CALIDAD</w:t>
      </w:r>
    </w:p>
    <w:tbl>
      <w:tblPr>
        <w:tblStyle w:val="Tablaconcuadrcula"/>
        <w:tblW w:w="0" w:type="auto"/>
        <w:tblInd w:w="421" w:type="dxa"/>
        <w:tblLook w:val="04A0" w:firstRow="1" w:lastRow="0" w:firstColumn="1" w:lastColumn="0" w:noHBand="0" w:noVBand="1"/>
      </w:tblPr>
      <w:tblGrid>
        <w:gridCol w:w="3853"/>
        <w:gridCol w:w="966"/>
      </w:tblGrid>
      <w:tr w:rsidR="00124B83" w:rsidRPr="005E4C83" w14:paraId="3569779E" w14:textId="77777777" w:rsidTr="00124B83">
        <w:trPr>
          <w:trHeight w:val="454"/>
        </w:trPr>
        <w:tc>
          <w:tcPr>
            <w:tcW w:w="3853" w:type="dxa"/>
            <w:vAlign w:val="center"/>
          </w:tcPr>
          <w:p w14:paraId="2B790507" w14:textId="77777777" w:rsidR="00124B83" w:rsidRPr="00800657" w:rsidRDefault="00124B83" w:rsidP="00422876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</w:rPr>
              <w:t>CUESTIONARIOS CUMPLIMENTADOS</w:t>
            </w:r>
          </w:p>
        </w:tc>
        <w:tc>
          <w:tcPr>
            <w:tcW w:w="966" w:type="dxa"/>
            <w:vAlign w:val="center"/>
          </w:tcPr>
          <w:p w14:paraId="5CC2BA14" w14:textId="77777777" w:rsidR="00124B83" w:rsidRPr="005E4C83" w:rsidRDefault="00124B83" w:rsidP="00422876">
            <w:pPr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</w:tr>
      <w:tr w:rsidR="00124B83" w:rsidRPr="005E4C83" w14:paraId="6EF2BCFD" w14:textId="77777777" w:rsidTr="00124B83">
        <w:trPr>
          <w:trHeight w:val="454"/>
        </w:trPr>
        <w:tc>
          <w:tcPr>
            <w:tcW w:w="3853" w:type="dxa"/>
            <w:vAlign w:val="center"/>
          </w:tcPr>
          <w:p w14:paraId="2A1EC6E2" w14:textId="77777777" w:rsidR="00124B83" w:rsidRPr="00800657" w:rsidRDefault="00124B83" w:rsidP="00422876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</w:rPr>
              <w:t>Valoración media del curso*</w:t>
            </w:r>
          </w:p>
        </w:tc>
        <w:tc>
          <w:tcPr>
            <w:tcW w:w="966" w:type="dxa"/>
            <w:vAlign w:val="center"/>
          </w:tcPr>
          <w:p w14:paraId="79C0A7D0" w14:textId="77777777" w:rsidR="00124B83" w:rsidRPr="005E4C83" w:rsidRDefault="00124B83" w:rsidP="00422876">
            <w:pPr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</w:tr>
    </w:tbl>
    <w:p w14:paraId="106729ED" w14:textId="60C02334" w:rsidR="00124B83" w:rsidRDefault="00124B83" w:rsidP="00124B83">
      <w:pPr>
        <w:rPr>
          <w:rFonts w:asciiTheme="majorHAnsi" w:hAnsiTheme="majorHAnsi" w:cstheme="majorHAnsi"/>
          <w:sz w:val="12"/>
          <w:szCs w:val="12"/>
        </w:rPr>
      </w:pPr>
      <w:r w:rsidRPr="005E4C83">
        <w:rPr>
          <w:rFonts w:asciiTheme="majorHAnsi" w:hAnsiTheme="majorHAnsi" w:cstheme="majorHAnsi"/>
          <w:sz w:val="12"/>
          <w:szCs w:val="12"/>
        </w:rPr>
        <w:t>*1. Completamente en desacuerdo 2. En desacuerdo 3. De acuerdo 4. Completamente de acuerdo</w:t>
      </w:r>
    </w:p>
    <w:p w14:paraId="1CAE7653" w14:textId="77777777" w:rsidR="00124B83" w:rsidRPr="005E4C83" w:rsidRDefault="00124B83" w:rsidP="00124B83">
      <w:pPr>
        <w:rPr>
          <w:rFonts w:asciiTheme="majorHAnsi" w:hAnsiTheme="majorHAnsi" w:cstheme="majorHAnsi"/>
          <w:sz w:val="12"/>
          <w:szCs w:val="12"/>
        </w:rPr>
      </w:pPr>
    </w:p>
    <w:p w14:paraId="6BFE1183" w14:textId="77777777" w:rsidR="00124B83" w:rsidRPr="005E4C83" w:rsidRDefault="00124B83" w:rsidP="00124B83">
      <w:pPr>
        <w:rPr>
          <w:rFonts w:asciiTheme="majorHAnsi" w:hAnsiTheme="majorHAnsi" w:cstheme="majorHAnsi"/>
          <w:sz w:val="12"/>
          <w:szCs w:val="12"/>
        </w:rPr>
      </w:pPr>
    </w:p>
    <w:p w14:paraId="0CF2B3BF" w14:textId="77777777" w:rsidR="00124B83" w:rsidRPr="005E4C83" w:rsidRDefault="00124B83" w:rsidP="00124B83">
      <w:pPr>
        <w:rPr>
          <w:rFonts w:asciiTheme="majorHAnsi" w:hAnsiTheme="majorHAnsi" w:cstheme="majorHAnsi"/>
          <w:sz w:val="12"/>
          <w:szCs w:val="12"/>
        </w:rPr>
      </w:pPr>
    </w:p>
    <w:p w14:paraId="55E66241" w14:textId="77777777" w:rsidR="00124B83" w:rsidRPr="005E4C83" w:rsidRDefault="00124B83" w:rsidP="00124B83">
      <w:pPr>
        <w:rPr>
          <w:rFonts w:asciiTheme="majorHAnsi" w:hAnsiTheme="majorHAnsi" w:cstheme="majorHAnsi"/>
          <w:sz w:val="12"/>
          <w:szCs w:val="12"/>
        </w:rPr>
      </w:pPr>
    </w:p>
    <w:p w14:paraId="0254367A" w14:textId="2B1F6AAA" w:rsidR="00124B83" w:rsidRPr="00800657" w:rsidRDefault="00124B83" w:rsidP="00124B83">
      <w:pPr>
        <w:pStyle w:val="Prrafodelista"/>
        <w:numPr>
          <w:ilvl w:val="0"/>
          <w:numId w:val="24"/>
        </w:numPr>
        <w:tabs>
          <w:tab w:val="left" w:pos="3255"/>
        </w:tabs>
        <w:rPr>
          <w:rFonts w:asciiTheme="minorHAnsi" w:hAnsiTheme="minorHAnsi" w:cstheme="minorHAnsi"/>
          <w:b/>
        </w:rPr>
      </w:pPr>
      <w:r w:rsidRPr="00800657">
        <w:rPr>
          <w:rFonts w:asciiTheme="minorHAnsi" w:hAnsiTheme="minorHAnsi" w:cstheme="minorHAnsi"/>
          <w:b/>
        </w:rPr>
        <w:t>VALORACIÓN Y OBSERVACIONES</w:t>
      </w:r>
    </w:p>
    <w:p w14:paraId="73BA9825" w14:textId="77777777" w:rsidR="00124B83" w:rsidRPr="00800657" w:rsidRDefault="00124B83" w:rsidP="00124B83">
      <w:pPr>
        <w:rPr>
          <w:rFonts w:asciiTheme="minorHAnsi" w:hAnsiTheme="minorHAnsi" w:cstheme="minorHAnsi"/>
          <w:lang w:eastAsia="en-US"/>
        </w:rPr>
      </w:pPr>
    </w:p>
    <w:p w14:paraId="586BBBA1" w14:textId="77777777" w:rsidR="00124B83" w:rsidRPr="00800657" w:rsidRDefault="00124B83" w:rsidP="00124B83">
      <w:pPr>
        <w:rPr>
          <w:rFonts w:asciiTheme="minorHAnsi" w:hAnsiTheme="minorHAnsi" w:cstheme="minorHAnsi"/>
          <w:lang w:eastAsia="en-US"/>
        </w:rPr>
      </w:pPr>
    </w:p>
    <w:p w14:paraId="3809E788" w14:textId="77777777" w:rsidR="00124B83" w:rsidRPr="00800657" w:rsidRDefault="00124B83" w:rsidP="00124B83">
      <w:pPr>
        <w:rPr>
          <w:rFonts w:asciiTheme="minorHAnsi" w:hAnsiTheme="minorHAnsi" w:cstheme="minorHAnsi"/>
          <w:lang w:eastAsia="en-US"/>
        </w:rPr>
      </w:pPr>
    </w:p>
    <w:p w14:paraId="6F04104A" w14:textId="77777777" w:rsidR="00124B83" w:rsidRPr="00800657" w:rsidRDefault="00124B83" w:rsidP="00124B83">
      <w:pPr>
        <w:rPr>
          <w:rFonts w:asciiTheme="minorHAnsi" w:hAnsiTheme="minorHAnsi" w:cstheme="minorHAnsi"/>
          <w:lang w:eastAsia="en-US"/>
        </w:rPr>
      </w:pPr>
    </w:p>
    <w:p w14:paraId="09F1D674" w14:textId="77777777" w:rsidR="00124B83" w:rsidRPr="00800657" w:rsidRDefault="00124B83" w:rsidP="00124B83">
      <w:pPr>
        <w:rPr>
          <w:rFonts w:asciiTheme="minorHAnsi" w:hAnsiTheme="minorHAnsi" w:cstheme="minorHAnsi"/>
          <w:lang w:eastAsia="en-US"/>
        </w:rPr>
      </w:pPr>
    </w:p>
    <w:p w14:paraId="1DBCE574" w14:textId="77777777" w:rsidR="00124B83" w:rsidRPr="00800657" w:rsidRDefault="00124B83" w:rsidP="00124B83">
      <w:pPr>
        <w:rPr>
          <w:rFonts w:asciiTheme="minorHAnsi" w:hAnsiTheme="minorHAnsi" w:cstheme="minorHAnsi"/>
          <w:lang w:eastAsia="en-US"/>
        </w:rPr>
      </w:pPr>
    </w:p>
    <w:p w14:paraId="72BB474A" w14:textId="77777777" w:rsidR="00124B83" w:rsidRPr="00800657" w:rsidRDefault="00124B83" w:rsidP="00124B83">
      <w:pPr>
        <w:rPr>
          <w:rFonts w:asciiTheme="minorHAnsi" w:hAnsiTheme="minorHAnsi" w:cstheme="minorHAnsi"/>
          <w:lang w:eastAsia="en-US"/>
        </w:rPr>
      </w:pPr>
    </w:p>
    <w:p w14:paraId="15AACBE9" w14:textId="77777777" w:rsidR="00124B83" w:rsidRPr="00800657" w:rsidRDefault="00124B83" w:rsidP="00124B83">
      <w:pPr>
        <w:rPr>
          <w:rFonts w:asciiTheme="minorHAnsi" w:hAnsiTheme="minorHAnsi" w:cstheme="minorHAnsi"/>
          <w:lang w:eastAsia="en-US"/>
        </w:rPr>
      </w:pPr>
    </w:p>
    <w:p w14:paraId="545D5E05" w14:textId="77777777" w:rsidR="00124B83" w:rsidRPr="00800657" w:rsidRDefault="00124B83" w:rsidP="00124B83">
      <w:pPr>
        <w:rPr>
          <w:rFonts w:asciiTheme="minorHAnsi" w:hAnsiTheme="minorHAnsi" w:cstheme="minorHAnsi"/>
          <w:lang w:eastAsia="en-US"/>
        </w:rPr>
      </w:pPr>
    </w:p>
    <w:p w14:paraId="1CECBE62" w14:textId="77777777" w:rsidR="00124B83" w:rsidRPr="00800657" w:rsidRDefault="00124B83" w:rsidP="00124B83">
      <w:pPr>
        <w:rPr>
          <w:rFonts w:asciiTheme="minorHAnsi" w:hAnsiTheme="minorHAnsi" w:cstheme="minorHAnsi"/>
          <w:lang w:eastAsia="en-US"/>
        </w:rPr>
      </w:pPr>
    </w:p>
    <w:p w14:paraId="415083E7" w14:textId="77777777" w:rsidR="00124B83" w:rsidRPr="00800657" w:rsidRDefault="00124B83" w:rsidP="00124B83">
      <w:pPr>
        <w:rPr>
          <w:rFonts w:asciiTheme="minorHAnsi" w:hAnsiTheme="minorHAnsi" w:cstheme="minorHAnsi"/>
          <w:lang w:eastAsia="en-US"/>
        </w:rPr>
      </w:pPr>
    </w:p>
    <w:tbl>
      <w:tblPr>
        <w:tblStyle w:val="Tablaconcuadrcula"/>
        <w:tblW w:w="93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124B83" w:rsidRPr="00800657" w14:paraId="7BEEE66E" w14:textId="77777777" w:rsidTr="00422876">
        <w:trPr>
          <w:trHeight w:val="454"/>
        </w:trPr>
        <w:tc>
          <w:tcPr>
            <w:tcW w:w="9356" w:type="dxa"/>
          </w:tcPr>
          <w:p w14:paraId="48E107A3" w14:textId="77777777" w:rsidR="00124B83" w:rsidRPr="00800657" w:rsidRDefault="00124B83" w:rsidP="00422876">
            <w:pPr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En </w:t>
            </w:r>
            <w:r w:rsidRPr="00800657">
              <w:rPr>
                <w:rFonts w:asciiTheme="minorHAnsi" w:hAnsiTheme="minorHAnsi" w:cstheme="minorHAnsi"/>
                <w:sz w:val="22"/>
                <w:szCs w:val="22"/>
                <w:u w:val="single"/>
                <w:lang w:eastAsia="en-US"/>
              </w:rPr>
              <w:t>___________________</w:t>
            </w:r>
            <w:r w:rsidRPr="00800657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_, a _____ de ______________________ 20_____</w:t>
            </w:r>
          </w:p>
        </w:tc>
      </w:tr>
      <w:tr w:rsidR="00124B83" w:rsidRPr="00800657" w14:paraId="1EAE5247" w14:textId="77777777" w:rsidTr="00422876">
        <w:trPr>
          <w:trHeight w:val="454"/>
        </w:trPr>
        <w:tc>
          <w:tcPr>
            <w:tcW w:w="9356" w:type="dxa"/>
          </w:tcPr>
          <w:p w14:paraId="170B1195" w14:textId="77777777" w:rsidR="00124B83" w:rsidRPr="00800657" w:rsidRDefault="00124B83" w:rsidP="00422876">
            <w:pPr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</w:tbl>
    <w:p w14:paraId="20973CC5" w14:textId="77777777" w:rsidR="00124B83" w:rsidRPr="00800657" w:rsidRDefault="00124B83" w:rsidP="00124B83">
      <w:pPr>
        <w:rPr>
          <w:rFonts w:asciiTheme="minorHAnsi" w:hAnsiTheme="minorHAnsi" w:cstheme="minorHAnsi"/>
          <w:sz w:val="22"/>
          <w:szCs w:val="22"/>
          <w:lang w:eastAsia="en-US"/>
        </w:rPr>
      </w:pPr>
    </w:p>
    <w:tbl>
      <w:tblPr>
        <w:tblStyle w:val="Tablaconcuadrcula"/>
        <w:tblW w:w="93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8"/>
        <w:gridCol w:w="4678"/>
      </w:tblGrid>
      <w:tr w:rsidR="00124B83" w:rsidRPr="00800657" w14:paraId="723458B2" w14:textId="77777777" w:rsidTr="00422876">
        <w:trPr>
          <w:trHeight w:val="397"/>
        </w:trPr>
        <w:tc>
          <w:tcPr>
            <w:tcW w:w="4678" w:type="dxa"/>
          </w:tcPr>
          <w:p w14:paraId="65031646" w14:textId="77777777" w:rsidR="00124B83" w:rsidRPr="00800657" w:rsidRDefault="00124B83" w:rsidP="0042287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proofErr w:type="spellStart"/>
            <w:r w:rsidRPr="0080065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Vº</w:t>
            </w:r>
            <w:proofErr w:type="spellEnd"/>
            <w:r w:rsidRPr="0080065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80065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Bº</w:t>
            </w:r>
            <w:proofErr w:type="spellEnd"/>
          </w:p>
          <w:p w14:paraId="427A6AEC" w14:textId="77777777" w:rsidR="00124B83" w:rsidRPr="00800657" w:rsidRDefault="00124B83" w:rsidP="0042287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EL/LA DIRECTORA/A</w:t>
            </w:r>
          </w:p>
        </w:tc>
        <w:tc>
          <w:tcPr>
            <w:tcW w:w="4678" w:type="dxa"/>
          </w:tcPr>
          <w:p w14:paraId="6D64C45C" w14:textId="77777777" w:rsidR="00124B83" w:rsidRPr="00800657" w:rsidRDefault="00124B83" w:rsidP="0042287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EL/LA GESTOR DE</w:t>
            </w:r>
          </w:p>
          <w:p w14:paraId="4DCDFB73" w14:textId="77777777" w:rsidR="00124B83" w:rsidRPr="00800657" w:rsidRDefault="00124B83" w:rsidP="0042287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FORMACIÓN</w:t>
            </w:r>
          </w:p>
        </w:tc>
      </w:tr>
      <w:tr w:rsidR="00124B83" w:rsidRPr="00800657" w14:paraId="31E50F15" w14:textId="77777777" w:rsidTr="00422876">
        <w:trPr>
          <w:trHeight w:val="966"/>
        </w:trPr>
        <w:tc>
          <w:tcPr>
            <w:tcW w:w="4678" w:type="dxa"/>
          </w:tcPr>
          <w:p w14:paraId="5D3B9069" w14:textId="77777777" w:rsidR="00124B83" w:rsidRPr="00800657" w:rsidRDefault="00124B83" w:rsidP="00422876">
            <w:pPr>
              <w:jc w:val="center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  <w:p w14:paraId="511FEDC6" w14:textId="77777777" w:rsidR="00124B83" w:rsidRPr="00800657" w:rsidRDefault="00124B83" w:rsidP="00422876">
            <w:pPr>
              <w:jc w:val="center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  <w:p w14:paraId="50F1B8C5" w14:textId="77777777" w:rsidR="00124B83" w:rsidRPr="00800657" w:rsidRDefault="00124B83" w:rsidP="00422876">
            <w:pPr>
              <w:jc w:val="center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  <w:p w14:paraId="644A305C" w14:textId="77777777" w:rsidR="00124B83" w:rsidRPr="00800657" w:rsidRDefault="00124B83" w:rsidP="00422876">
            <w:pPr>
              <w:jc w:val="center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Firma y sello de la Unidad Militar</w:t>
            </w:r>
          </w:p>
        </w:tc>
        <w:tc>
          <w:tcPr>
            <w:tcW w:w="4678" w:type="dxa"/>
          </w:tcPr>
          <w:p w14:paraId="0D2E2E9D" w14:textId="77777777" w:rsidR="00124B83" w:rsidRPr="00800657" w:rsidRDefault="00124B83" w:rsidP="00422876">
            <w:pPr>
              <w:jc w:val="center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  <w:p w14:paraId="3FBEF3CF" w14:textId="77777777" w:rsidR="00124B83" w:rsidRPr="00800657" w:rsidRDefault="00124B83" w:rsidP="00422876">
            <w:pPr>
              <w:jc w:val="center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  <w:p w14:paraId="1B9C1D93" w14:textId="77777777" w:rsidR="00124B83" w:rsidRPr="00800657" w:rsidRDefault="00124B83" w:rsidP="00422876">
            <w:pPr>
              <w:jc w:val="center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  <w:p w14:paraId="4F274DEB" w14:textId="77777777" w:rsidR="00124B83" w:rsidRPr="00800657" w:rsidRDefault="00124B83" w:rsidP="00422876">
            <w:pPr>
              <w:jc w:val="center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800657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Fdo.:</w:t>
            </w:r>
          </w:p>
        </w:tc>
      </w:tr>
    </w:tbl>
    <w:p w14:paraId="3B8062E2" w14:textId="77777777" w:rsidR="00124B83" w:rsidRPr="00800657" w:rsidRDefault="00124B83" w:rsidP="00124B83">
      <w:pPr>
        <w:rPr>
          <w:rFonts w:asciiTheme="minorHAnsi" w:hAnsiTheme="minorHAnsi" w:cstheme="minorHAnsi"/>
          <w:sz w:val="22"/>
          <w:szCs w:val="22"/>
          <w:lang w:eastAsia="en-US"/>
        </w:rPr>
      </w:pPr>
    </w:p>
    <w:p w14:paraId="3BC86B81" w14:textId="12D0F6A1" w:rsidR="00673636" w:rsidRPr="00800657" w:rsidRDefault="00673636" w:rsidP="00673636">
      <w:pPr>
        <w:pStyle w:val="Prrafodelista"/>
        <w:ind w:left="0"/>
        <w:rPr>
          <w:rFonts w:asciiTheme="minorHAnsi" w:hAnsiTheme="minorHAnsi" w:cstheme="minorHAnsi"/>
          <w:b/>
        </w:rPr>
      </w:pPr>
    </w:p>
    <w:p w14:paraId="75922BE4" w14:textId="77777777" w:rsidR="00673636" w:rsidRPr="00800657" w:rsidRDefault="00673636" w:rsidP="00673636">
      <w:pPr>
        <w:pStyle w:val="Prrafodelista"/>
        <w:ind w:left="0"/>
        <w:rPr>
          <w:rFonts w:asciiTheme="minorHAnsi" w:hAnsiTheme="minorHAnsi" w:cstheme="minorHAnsi"/>
          <w:b/>
        </w:rPr>
      </w:pPr>
    </w:p>
    <w:sectPr w:rsidR="00673636" w:rsidRPr="00800657" w:rsidSect="006B57B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2268" w:right="1701" w:bottom="1417" w:left="1701" w:header="510" w:footer="680" w:gutter="0"/>
      <w:cols w:space="720" w:equalWidth="0">
        <w:col w:w="8559"/>
      </w:cols>
      <w:formProt w:val="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D310FA" w14:textId="77777777" w:rsidR="00AE524C" w:rsidRDefault="00AE524C">
      <w:r>
        <w:separator/>
      </w:r>
    </w:p>
  </w:endnote>
  <w:endnote w:type="continuationSeparator" w:id="0">
    <w:p w14:paraId="457C0018" w14:textId="77777777" w:rsidR="00AE524C" w:rsidRDefault="00AE52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F84ED6" w14:textId="77777777" w:rsidR="00E500F0" w:rsidRDefault="00E500F0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CF5354C" w14:textId="77777777" w:rsidR="00E500F0" w:rsidRDefault="00E500F0">
    <w:pPr>
      <w:pStyle w:val="Piedepgina"/>
    </w:pPr>
  </w:p>
  <w:p w14:paraId="4AAF2801" w14:textId="77777777" w:rsidR="00321D0E" w:rsidRDefault="00321D0E"/>
  <w:p w14:paraId="70F9CCD4" w14:textId="77777777" w:rsidR="00321D0E" w:rsidRDefault="00321D0E"/>
  <w:p w14:paraId="06821F50" w14:textId="77777777" w:rsidR="00321D0E" w:rsidRDefault="00321D0E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vertAnchor="text" w:horzAnchor="margin" w:tblpXSpec="right" w:tblpY="1"/>
      <w:tblOverlap w:val="never"/>
      <w:tblW w:w="10546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128"/>
      <w:gridCol w:w="1418"/>
    </w:tblGrid>
    <w:tr w:rsidR="00E500F0" w14:paraId="69072C21" w14:textId="77777777" w:rsidTr="00035C6B">
      <w:trPr>
        <w:trHeight w:val="564"/>
      </w:trPr>
      <w:tc>
        <w:tcPr>
          <w:tcW w:w="9128" w:type="dxa"/>
          <w:vAlign w:val="bottom"/>
        </w:tcPr>
        <w:p w14:paraId="55DF35CB" w14:textId="20EEBCF3" w:rsidR="00E500F0" w:rsidRDefault="00E500F0" w:rsidP="00451D48">
          <w:pPr>
            <w:pStyle w:val="Textonotapie"/>
            <w:tabs>
              <w:tab w:val="left" w:pos="1021"/>
              <w:tab w:val="left" w:pos="8080"/>
            </w:tabs>
            <w:ind w:right="-212"/>
            <w:rPr>
              <w:rFonts w:ascii="Gill Sans MT" w:hAnsi="Gill Sans MT" w:cs="Arial"/>
              <w:sz w:val="14"/>
            </w:rPr>
          </w:pPr>
        </w:p>
      </w:tc>
      <w:tc>
        <w:tcPr>
          <w:tcW w:w="1418" w:type="dxa"/>
        </w:tcPr>
        <w:p w14:paraId="6F1F8A41" w14:textId="77777777" w:rsidR="002F6FC8" w:rsidRDefault="002F6FC8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</w:p>
        <w:p w14:paraId="2807D3D4" w14:textId="77777777" w:rsidR="00E500F0" w:rsidRDefault="00E500F0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 xml:space="preserve">MINISTERIO </w:t>
          </w:r>
        </w:p>
        <w:p w14:paraId="3A588440" w14:textId="77777777" w:rsidR="005273A3" w:rsidRDefault="004D44BC" w:rsidP="00E049D8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 w:rsidRPr="004F4138">
            <w:rPr>
              <w:rFonts w:ascii="Gill Sans MT" w:hAnsi="Gill Sans MT" w:cs="Arial"/>
              <w:sz w:val="10"/>
            </w:rPr>
            <w:t>DE EDUCACIÓN</w:t>
          </w:r>
          <w:r w:rsidR="00E049D8">
            <w:rPr>
              <w:rFonts w:ascii="Gill Sans MT" w:hAnsi="Gill Sans MT" w:cs="Arial"/>
              <w:sz w:val="10"/>
            </w:rPr>
            <w:t xml:space="preserve">, </w:t>
          </w:r>
          <w:r w:rsidRPr="004F4138">
            <w:rPr>
              <w:rFonts w:ascii="Gill Sans MT" w:hAnsi="Gill Sans MT" w:cs="Arial"/>
              <w:sz w:val="10"/>
            </w:rPr>
            <w:t>FORMACIÓN PROFESIONAL</w:t>
          </w:r>
          <w:r w:rsidR="00E049D8">
            <w:rPr>
              <w:rFonts w:ascii="Gill Sans MT" w:hAnsi="Gill Sans MT" w:cs="Arial"/>
              <w:sz w:val="10"/>
            </w:rPr>
            <w:t xml:space="preserve"> </w:t>
          </w:r>
        </w:p>
        <w:p w14:paraId="3A304656" w14:textId="1C3BB9ED" w:rsidR="00E500F0" w:rsidRDefault="00E049D8" w:rsidP="00E049D8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>Y DEPORTES</w:t>
          </w:r>
          <w:r w:rsidR="004D44BC" w:rsidRPr="004F4138">
            <w:rPr>
              <w:rFonts w:ascii="Gill Sans MT" w:hAnsi="Gill Sans MT" w:cs="Arial"/>
              <w:sz w:val="10"/>
            </w:rPr>
            <w:t xml:space="preserve"> </w:t>
          </w:r>
        </w:p>
      </w:tc>
    </w:tr>
  </w:tbl>
  <w:p w14:paraId="5334D47D" w14:textId="77777777" w:rsidR="00E500F0" w:rsidRDefault="00E500F0">
    <w:pPr>
      <w:pStyle w:val="Piedepgina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AA3EF" w14:textId="0E9D9E0E" w:rsidR="00235797" w:rsidRDefault="00235797">
    <w:pPr>
      <w:pStyle w:val="Piedepgina"/>
    </w:pPr>
  </w:p>
  <w:p w14:paraId="24866298" w14:textId="672DFC8D" w:rsidR="00E500F0" w:rsidRDefault="00E500F0" w:rsidP="00235797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5A8DD9" w14:textId="77777777" w:rsidR="00AE524C" w:rsidRDefault="00AE524C">
      <w:bookmarkStart w:id="0" w:name="_Hlk146612103"/>
      <w:bookmarkEnd w:id="0"/>
      <w:r>
        <w:separator/>
      </w:r>
    </w:p>
  </w:footnote>
  <w:footnote w:type="continuationSeparator" w:id="0">
    <w:p w14:paraId="6AB89158" w14:textId="77777777" w:rsidR="00AE524C" w:rsidRDefault="00AE52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02A437" w14:textId="77777777" w:rsidR="00E500F0" w:rsidRDefault="00E500F0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962BC87" w14:textId="77777777" w:rsidR="00E500F0" w:rsidRDefault="00E500F0">
    <w:pPr>
      <w:pStyle w:val="Encabezado"/>
      <w:ind w:right="360"/>
    </w:pPr>
  </w:p>
  <w:p w14:paraId="3F233B36" w14:textId="77777777" w:rsidR="00321D0E" w:rsidRDefault="00321D0E"/>
  <w:p w14:paraId="0F2C6F94" w14:textId="77777777" w:rsidR="00321D0E" w:rsidRDefault="00321D0E"/>
  <w:p w14:paraId="39BE1584" w14:textId="77777777" w:rsidR="00321D0E" w:rsidRDefault="00321D0E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317C1E" w14:textId="15D49DF8" w:rsidR="00E500F0" w:rsidRDefault="00526364" w:rsidP="00451D48">
    <w:pPr>
      <w:pStyle w:val="Encabezado"/>
      <w:tabs>
        <w:tab w:val="clear" w:pos="8504"/>
        <w:tab w:val="left" w:pos="3970"/>
        <w:tab w:val="right" w:pos="10151"/>
        <w:tab w:val="left" w:pos="10206"/>
      </w:tabs>
      <w:ind w:right="-370"/>
    </w:pPr>
    <w:r>
      <w:rPr>
        <w:noProof/>
        <w:lang w:val="es-ES"/>
      </w:rPr>
      <w:drawing>
        <wp:anchor distT="0" distB="0" distL="114300" distR="114300" simplePos="0" relativeHeight="251670528" behindDoc="0" locked="0" layoutInCell="1" allowOverlap="1" wp14:anchorId="7C6518EF" wp14:editId="7726B5AC">
          <wp:simplePos x="0" y="0"/>
          <wp:positionH relativeFrom="column">
            <wp:posOffset>5304790</wp:posOffset>
          </wp:positionH>
          <wp:positionV relativeFrom="paragraph">
            <wp:posOffset>26035</wp:posOffset>
          </wp:positionV>
          <wp:extent cx="730250" cy="766445"/>
          <wp:effectExtent l="0" t="0" r="0" b="0"/>
          <wp:wrapSquare wrapText="bothSides"/>
          <wp:docPr id="29" name="Imagen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0250" cy="766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51D48">
      <w:tab/>
    </w:r>
    <w:r w:rsidR="00451D48">
      <w:tab/>
    </w:r>
    <w:r w:rsidR="00451D48">
      <w:tab/>
    </w:r>
  </w:p>
  <w:p w14:paraId="51347878" w14:textId="77777777" w:rsidR="00321D0E" w:rsidRDefault="00321D0E"/>
  <w:p w14:paraId="1903305A" w14:textId="77777777" w:rsidR="00321D0E" w:rsidRDefault="00321D0E"/>
  <w:p w14:paraId="4528DF1A" w14:textId="77777777" w:rsidR="00321D0E" w:rsidRDefault="00321D0E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74DDDA" w14:textId="459D2839" w:rsidR="00E500F0" w:rsidRDefault="006B57BC" w:rsidP="00974E94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76672" behindDoc="0" locked="0" layoutInCell="1" allowOverlap="1" wp14:anchorId="571DA7D5" wp14:editId="08C7B524">
              <wp:simplePos x="0" y="0"/>
              <wp:positionH relativeFrom="column">
                <wp:posOffset>3272790</wp:posOffset>
              </wp:positionH>
              <wp:positionV relativeFrom="paragraph">
                <wp:posOffset>170815</wp:posOffset>
              </wp:positionV>
              <wp:extent cx="2290445" cy="657225"/>
              <wp:effectExtent l="0" t="0" r="0" b="9525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90445" cy="657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73BA8F" w14:textId="10236F24" w:rsidR="009C3396" w:rsidRPr="009C3396" w:rsidRDefault="009C3396" w:rsidP="00526364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71DA7D5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257.7pt;margin-top:13.45pt;width:180.35pt;height:51.75pt;z-index:2516766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" fillcolor="#f2f2f2 [3052]" stroked="f">
              <v:textbox>
                <w:txbxContent>
                  <w:p w14:paraId="6E73BA8F" w14:textId="10236F24" w:rsidR="009C3396" w:rsidRPr="009C3396" w:rsidRDefault="009C3396" w:rsidP="00526364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78720" behindDoc="0" locked="0" layoutInCell="1" allowOverlap="1" wp14:anchorId="2EA588AF" wp14:editId="23B8E0B0">
              <wp:simplePos x="0" y="0"/>
              <wp:positionH relativeFrom="column">
                <wp:posOffset>3296285</wp:posOffset>
              </wp:positionH>
              <wp:positionV relativeFrom="paragraph">
                <wp:posOffset>654685</wp:posOffset>
              </wp:positionV>
              <wp:extent cx="2268220" cy="219075"/>
              <wp:effectExtent l="0" t="0" r="0" b="9525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4D43FF" w14:textId="091B62C5" w:rsidR="009C3396" w:rsidRPr="009C3396" w:rsidRDefault="009C3396" w:rsidP="00526364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A588AF" id="_x0000_s1027" type="#_x0000_t202" style="position:absolute;left:0;text-align:left;margin-left:259.55pt;margin-top:51.55pt;width:178.6pt;height:17.25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" stroked="f">
              <v:textbox>
                <w:txbxContent>
                  <w:p w14:paraId="674D43FF" w14:textId="091B62C5" w:rsidR="009C3396" w:rsidRPr="009C3396" w:rsidRDefault="009C3396" w:rsidP="00526364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80768" behindDoc="0" locked="0" layoutInCell="1" allowOverlap="1" wp14:anchorId="7DF4C2B2" wp14:editId="3EB2C1B7">
              <wp:simplePos x="0" y="0"/>
              <wp:positionH relativeFrom="column">
                <wp:posOffset>3293110</wp:posOffset>
              </wp:positionH>
              <wp:positionV relativeFrom="paragraph">
                <wp:posOffset>378460</wp:posOffset>
              </wp:positionV>
              <wp:extent cx="2271395" cy="266700"/>
              <wp:effectExtent l="0" t="0" r="0" b="0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6670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38E7FE" w14:textId="37DC9529" w:rsidR="009C3396" w:rsidRPr="009C3396" w:rsidRDefault="009C3396" w:rsidP="00526364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F4C2B2" id="_x0000_s1028" type="#_x0000_t202" style="position:absolute;left:0;text-align:left;margin-left:259.3pt;margin-top:29.8pt;width:178.85pt;height:21pt;z-index:2516807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" fillcolor="#f2f2f2 [3052]" stroked="f">
              <v:textbox>
                <w:txbxContent>
                  <w:p w14:paraId="2A38E7FE" w14:textId="37DC9529" w:rsidR="009C3396" w:rsidRPr="009C3396" w:rsidRDefault="009C3396" w:rsidP="00526364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392330">
      <w:rPr>
        <w:noProof/>
      </w:rPr>
      <w:drawing>
        <wp:anchor distT="0" distB="0" distL="114300" distR="114300" simplePos="0" relativeHeight="251674624" behindDoc="0" locked="0" layoutInCell="1" allowOverlap="1" wp14:anchorId="2E75097F" wp14:editId="5564E249">
          <wp:simplePos x="0" y="0"/>
          <wp:positionH relativeFrom="margin">
            <wp:align>left</wp:align>
          </wp:positionH>
          <wp:positionV relativeFrom="paragraph">
            <wp:posOffset>190075</wp:posOffset>
          </wp:positionV>
          <wp:extent cx="2428240" cy="565150"/>
          <wp:effectExtent l="0" t="0" r="0" b="6350"/>
          <wp:wrapSquare wrapText="bothSides"/>
          <wp:docPr id="30" name="Imagen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1476" cy="573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4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3B7771F"/>
    <w:multiLevelType w:val="hybridMultilevel"/>
    <w:tmpl w:val="54746BE6"/>
    <w:lvl w:ilvl="0" w:tplc="AB7A1D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6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17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8" w15:restartNumberingAfterBreak="0">
    <w:nsid w:val="6132790F"/>
    <w:multiLevelType w:val="hybridMultilevel"/>
    <w:tmpl w:val="DB8C4CEE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6A423A4D"/>
    <w:multiLevelType w:val="hybridMultilevel"/>
    <w:tmpl w:val="917CC692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70AB305E"/>
    <w:multiLevelType w:val="hybridMultilevel"/>
    <w:tmpl w:val="BF2CAD8E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2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225648976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95741849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 w16cid:durableId="344212600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 w16cid:durableId="1613782085">
    <w:abstractNumId w:val="16"/>
  </w:num>
  <w:num w:numId="5" w16cid:durableId="907109862">
    <w:abstractNumId w:val="17"/>
  </w:num>
  <w:num w:numId="6" w16cid:durableId="830633729">
    <w:abstractNumId w:val="2"/>
  </w:num>
  <w:num w:numId="7" w16cid:durableId="1349209587">
    <w:abstractNumId w:val="13"/>
  </w:num>
  <w:num w:numId="8" w16cid:durableId="891694648">
    <w:abstractNumId w:val="22"/>
  </w:num>
  <w:num w:numId="9" w16cid:durableId="1790583673">
    <w:abstractNumId w:val="3"/>
  </w:num>
  <w:num w:numId="10" w16cid:durableId="233247886">
    <w:abstractNumId w:val="4"/>
  </w:num>
  <w:num w:numId="11" w16cid:durableId="1764106104">
    <w:abstractNumId w:val="15"/>
  </w:num>
  <w:num w:numId="12" w16cid:durableId="301926720">
    <w:abstractNumId w:val="10"/>
  </w:num>
  <w:num w:numId="13" w16cid:durableId="1581022249">
    <w:abstractNumId w:val="7"/>
  </w:num>
  <w:num w:numId="14" w16cid:durableId="470221180">
    <w:abstractNumId w:val="21"/>
  </w:num>
  <w:num w:numId="15" w16cid:durableId="1573663215">
    <w:abstractNumId w:val="1"/>
  </w:num>
  <w:num w:numId="16" w16cid:durableId="1022438421">
    <w:abstractNumId w:val="8"/>
  </w:num>
  <w:num w:numId="17" w16cid:durableId="1023704259">
    <w:abstractNumId w:val="14"/>
  </w:num>
  <w:num w:numId="18" w16cid:durableId="377975785">
    <w:abstractNumId w:val="5"/>
  </w:num>
  <w:num w:numId="19" w16cid:durableId="418138614">
    <w:abstractNumId w:val="9"/>
  </w:num>
  <w:num w:numId="20" w16cid:durableId="1991396753">
    <w:abstractNumId w:val="12"/>
  </w:num>
  <w:num w:numId="21" w16cid:durableId="2099868706">
    <w:abstractNumId w:val="11"/>
  </w:num>
  <w:num w:numId="22" w16cid:durableId="611323982">
    <w:abstractNumId w:val="6"/>
  </w:num>
  <w:num w:numId="23" w16cid:durableId="161432843">
    <w:abstractNumId w:val="19"/>
  </w:num>
  <w:num w:numId="24" w16cid:durableId="625696256">
    <w:abstractNumId w:val="20"/>
  </w:num>
  <w:num w:numId="25" w16cid:durableId="10925095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10DE"/>
    <w:rsid w:val="0001273B"/>
    <w:rsid w:val="00016558"/>
    <w:rsid w:val="0002628B"/>
    <w:rsid w:val="00032441"/>
    <w:rsid w:val="000338B6"/>
    <w:rsid w:val="00035C6B"/>
    <w:rsid w:val="0003682D"/>
    <w:rsid w:val="0004145A"/>
    <w:rsid w:val="0005256A"/>
    <w:rsid w:val="00065973"/>
    <w:rsid w:val="0006735C"/>
    <w:rsid w:val="000850F9"/>
    <w:rsid w:val="000854D5"/>
    <w:rsid w:val="0009202A"/>
    <w:rsid w:val="000B10DE"/>
    <w:rsid w:val="000D39E9"/>
    <w:rsid w:val="000D7ED7"/>
    <w:rsid w:val="00104AD0"/>
    <w:rsid w:val="00124B83"/>
    <w:rsid w:val="001508D7"/>
    <w:rsid w:val="00160CC9"/>
    <w:rsid w:val="00196C64"/>
    <w:rsid w:val="001B5BA3"/>
    <w:rsid w:val="001B764A"/>
    <w:rsid w:val="001D3AC3"/>
    <w:rsid w:val="001F2B6B"/>
    <w:rsid w:val="001F5853"/>
    <w:rsid w:val="00235797"/>
    <w:rsid w:val="00252067"/>
    <w:rsid w:val="002A1F04"/>
    <w:rsid w:val="002A58A9"/>
    <w:rsid w:val="002D6F07"/>
    <w:rsid w:val="002E05A4"/>
    <w:rsid w:val="002E6CE0"/>
    <w:rsid w:val="002F332A"/>
    <w:rsid w:val="002F6FC8"/>
    <w:rsid w:val="003050E2"/>
    <w:rsid w:val="00321D0E"/>
    <w:rsid w:val="003322AA"/>
    <w:rsid w:val="00347E8A"/>
    <w:rsid w:val="0035166A"/>
    <w:rsid w:val="003766DA"/>
    <w:rsid w:val="00376B37"/>
    <w:rsid w:val="00392330"/>
    <w:rsid w:val="003B3F1B"/>
    <w:rsid w:val="003C75EA"/>
    <w:rsid w:val="003D72D5"/>
    <w:rsid w:val="004268B8"/>
    <w:rsid w:val="00451D48"/>
    <w:rsid w:val="00475A0E"/>
    <w:rsid w:val="00480694"/>
    <w:rsid w:val="004917DD"/>
    <w:rsid w:val="004D44BC"/>
    <w:rsid w:val="004E30FD"/>
    <w:rsid w:val="004F1FA5"/>
    <w:rsid w:val="0051456A"/>
    <w:rsid w:val="00526364"/>
    <w:rsid w:val="005273A3"/>
    <w:rsid w:val="00543A1B"/>
    <w:rsid w:val="0058629D"/>
    <w:rsid w:val="00586658"/>
    <w:rsid w:val="00602EC0"/>
    <w:rsid w:val="00603626"/>
    <w:rsid w:val="006075B1"/>
    <w:rsid w:val="00610667"/>
    <w:rsid w:val="00614634"/>
    <w:rsid w:val="00615589"/>
    <w:rsid w:val="00622A6C"/>
    <w:rsid w:val="0064209E"/>
    <w:rsid w:val="00645A95"/>
    <w:rsid w:val="00673636"/>
    <w:rsid w:val="006A3872"/>
    <w:rsid w:val="006B2FFA"/>
    <w:rsid w:val="006B3F35"/>
    <w:rsid w:val="006B57BC"/>
    <w:rsid w:val="006E3F29"/>
    <w:rsid w:val="00703E54"/>
    <w:rsid w:val="00756C1B"/>
    <w:rsid w:val="007732E9"/>
    <w:rsid w:val="00782167"/>
    <w:rsid w:val="007A17E7"/>
    <w:rsid w:val="00800657"/>
    <w:rsid w:val="00837A9E"/>
    <w:rsid w:val="00840CD4"/>
    <w:rsid w:val="008631FE"/>
    <w:rsid w:val="00890E73"/>
    <w:rsid w:val="008A7E31"/>
    <w:rsid w:val="008C51FC"/>
    <w:rsid w:val="008C6292"/>
    <w:rsid w:val="008D2783"/>
    <w:rsid w:val="00900820"/>
    <w:rsid w:val="00915CB9"/>
    <w:rsid w:val="00921862"/>
    <w:rsid w:val="00950003"/>
    <w:rsid w:val="00974E94"/>
    <w:rsid w:val="009963FE"/>
    <w:rsid w:val="009C3396"/>
    <w:rsid w:val="00A10B96"/>
    <w:rsid w:val="00A11BE8"/>
    <w:rsid w:val="00A558B4"/>
    <w:rsid w:val="00A7787B"/>
    <w:rsid w:val="00AA605D"/>
    <w:rsid w:val="00AD226B"/>
    <w:rsid w:val="00AD60B0"/>
    <w:rsid w:val="00AE524C"/>
    <w:rsid w:val="00B12A65"/>
    <w:rsid w:val="00B27C34"/>
    <w:rsid w:val="00B57EDF"/>
    <w:rsid w:val="00B667E1"/>
    <w:rsid w:val="00B82743"/>
    <w:rsid w:val="00B86E73"/>
    <w:rsid w:val="00B96489"/>
    <w:rsid w:val="00BA2FDC"/>
    <w:rsid w:val="00BB51DD"/>
    <w:rsid w:val="00BC254B"/>
    <w:rsid w:val="00BC72B8"/>
    <w:rsid w:val="00C516D9"/>
    <w:rsid w:val="00C54249"/>
    <w:rsid w:val="00C7011F"/>
    <w:rsid w:val="00CB1356"/>
    <w:rsid w:val="00CF1761"/>
    <w:rsid w:val="00D05584"/>
    <w:rsid w:val="00D2281C"/>
    <w:rsid w:val="00D22849"/>
    <w:rsid w:val="00D253C1"/>
    <w:rsid w:val="00D3307D"/>
    <w:rsid w:val="00D41858"/>
    <w:rsid w:val="00D52C7E"/>
    <w:rsid w:val="00DA5B2F"/>
    <w:rsid w:val="00DC4C0A"/>
    <w:rsid w:val="00DE782A"/>
    <w:rsid w:val="00DF452C"/>
    <w:rsid w:val="00E049D8"/>
    <w:rsid w:val="00E064E7"/>
    <w:rsid w:val="00E06658"/>
    <w:rsid w:val="00E1188D"/>
    <w:rsid w:val="00E212D6"/>
    <w:rsid w:val="00E500F0"/>
    <w:rsid w:val="00E74768"/>
    <w:rsid w:val="00E82925"/>
    <w:rsid w:val="00E83B7B"/>
    <w:rsid w:val="00EC244B"/>
    <w:rsid w:val="00EE053D"/>
    <w:rsid w:val="00EE1ABE"/>
    <w:rsid w:val="00EF63C6"/>
    <w:rsid w:val="00F25F75"/>
    <w:rsid w:val="00F6277B"/>
    <w:rsid w:val="00F74FAD"/>
    <w:rsid w:val="00F91390"/>
    <w:rsid w:val="00FA3984"/>
    <w:rsid w:val="00FB0C4C"/>
    <w:rsid w:val="00FB2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  <w14:docId w14:val="64A77695"/>
  <w15:chartTrackingRefBased/>
  <w15:docId w15:val="{2DC02526-BBA2-4D3B-B323-5DE532F30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qFormat/>
    <w:pPr>
      <w:keepNext/>
      <w:pBdr>
        <w:bottom w:val="single" w:sz="4" w:space="1" w:color="auto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  <w:semiHidden/>
  </w:style>
  <w:style w:type="character" w:styleId="Refdenotaalpie">
    <w:name w:val="footnote reference"/>
    <w:semiHidden/>
    <w:rPr>
      <w:vertAlign w:val="superscript"/>
    </w:rPr>
  </w:style>
  <w:style w:type="paragraph" w:styleId="Ttulo">
    <w:name w:val="Title"/>
    <w:basedOn w:val="Normal"/>
    <w:qFormat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semiHidden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semiHidden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semiHidden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semiHidden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semiHidden/>
    <w:rPr>
      <w:color w:val="0000FF"/>
      <w:u w:val="single"/>
    </w:rPr>
  </w:style>
  <w:style w:type="paragraph" w:styleId="Textodebloque">
    <w:name w:val="Block Text"/>
    <w:basedOn w:val="Normal"/>
    <w:semiHidden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semiHidden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semiHidden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  <w:semiHidden/>
  </w:style>
  <w:style w:type="character" w:styleId="Hipervnculovisitado">
    <w:name w:val="FollowedHyperlink"/>
    <w:semiHidden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customStyle="1" w:styleId="TextonotapieCar">
    <w:name w:val="Texto nota pie Car"/>
    <w:link w:val="Textonotapie"/>
    <w:semiHidden/>
    <w:rsid w:val="00D41858"/>
    <w:rPr>
      <w:lang w:val="es-ES_tradnl"/>
    </w:rPr>
  </w:style>
  <w:style w:type="paragraph" w:styleId="Prrafodelista">
    <w:name w:val="List Paragraph"/>
    <w:basedOn w:val="Normal"/>
    <w:uiPriority w:val="34"/>
    <w:qFormat/>
    <w:rsid w:val="004806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EncabezadoCar">
    <w:name w:val="Encabezado Car"/>
    <w:link w:val="Encabezado"/>
    <w:rsid w:val="003766DA"/>
    <w:rPr>
      <w:lang w:val="es-ES_tradnl"/>
    </w:rPr>
  </w:style>
  <w:style w:type="table" w:styleId="Tablaconcuadrcula">
    <w:name w:val="Table Grid"/>
    <w:basedOn w:val="Tablanormal"/>
    <w:uiPriority w:val="59"/>
    <w:rsid w:val="000324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iedepginaCar">
    <w:name w:val="Pie de página Car"/>
    <w:basedOn w:val="Fuentedeprrafopredeter"/>
    <w:link w:val="Piedepgina"/>
    <w:uiPriority w:val="99"/>
    <w:rsid w:val="00235797"/>
    <w:rPr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A17E7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A17E7"/>
    <w:rPr>
      <w:rFonts w:ascii="Segoe UI" w:hAnsi="Segoe UI" w:cs="Segoe UI"/>
      <w:sz w:val="18"/>
      <w:szCs w:val="18"/>
      <w:lang w:val="es-ES_tradnl"/>
    </w:rPr>
  </w:style>
  <w:style w:type="paragraph" w:styleId="HTMLconformatoprevio">
    <w:name w:val="HTML Preformatted"/>
    <w:basedOn w:val="Normal"/>
    <w:link w:val="HTMLconformatoprevioCar"/>
    <w:rsid w:val="00915CB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lang w:val="es-ES"/>
    </w:rPr>
  </w:style>
  <w:style w:type="character" w:customStyle="1" w:styleId="HTMLconformatoprevioCar">
    <w:name w:val="HTML con formato previo Car"/>
    <w:basedOn w:val="Fuentedeprrafopredeter"/>
    <w:link w:val="HTMLconformatoprevio"/>
    <w:rsid w:val="00915CB9"/>
    <w:rPr>
      <w:rFonts w:ascii="Courier New" w:hAnsi="Courier New" w:cs="Courier New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17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37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5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6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2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fernando.alemany\AppData\Local\Temp\Rar$DIa6620.14182\PRTR%20MEFP%20LOGO%20FONDOS_UE%20SGFP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6BF41E-A758-441C-B3C0-75F1D44DDE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PRTR MEFP LOGO FONDOS_UE SGFP</Template>
  <TotalTime>1</TotalTime>
  <Pages>3</Pages>
  <Words>186</Words>
  <Characters>1282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Documento</vt:lpstr>
    </vt:vector>
  </TitlesOfParts>
  <Company>IGSAP</Company>
  <LinksUpToDate>false</LinksUpToDate>
  <CharactersWithSpaces>1466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</dc:title>
  <dc:subject/>
  <dc:creator>Alemany Rubio Luis Fernando</dc:creator>
  <cp:keywords/>
  <cp:lastModifiedBy>Murillo García Raquel</cp:lastModifiedBy>
  <cp:revision>3</cp:revision>
  <cp:lastPrinted>2023-09-28T10:28:00Z</cp:lastPrinted>
  <dcterms:created xsi:type="dcterms:W3CDTF">2026-05-05T09:55:00Z</dcterms:created>
  <dcterms:modified xsi:type="dcterms:W3CDTF">2026-05-05T09:55:00Z</dcterms:modified>
</cp:coreProperties>
</file>