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65996C" w14:textId="77777777" w:rsidR="00A97AF5" w:rsidRDefault="00A97AF5" w:rsidP="00A97AF5">
      <w:pPr>
        <w:jc w:val="center"/>
        <w:rPr>
          <w:sz w:val="96"/>
          <w:lang w:val="es-ES"/>
        </w:rPr>
      </w:pPr>
    </w:p>
    <w:p w14:paraId="745EB4A0" w14:textId="2A267660" w:rsidR="00A97AF5" w:rsidRDefault="00A97AF5" w:rsidP="00D426B7">
      <w:pPr>
        <w:jc w:val="center"/>
        <w:rPr>
          <w:sz w:val="56"/>
          <w:lang w:val="es-ES"/>
        </w:rPr>
      </w:pPr>
      <w:r w:rsidRPr="00D426B7">
        <w:rPr>
          <w:sz w:val="56"/>
          <w:lang w:val="es-ES"/>
        </w:rPr>
        <w:t>PROGRAMA</w:t>
      </w:r>
      <w:r w:rsidR="00D426B7" w:rsidRPr="00D426B7">
        <w:rPr>
          <w:sz w:val="56"/>
          <w:lang w:val="es-ES"/>
        </w:rPr>
        <w:t xml:space="preserve"> </w:t>
      </w:r>
      <w:r w:rsidRPr="00D426B7">
        <w:rPr>
          <w:sz w:val="56"/>
          <w:lang w:val="es-ES"/>
        </w:rPr>
        <w:t>FORMATIVO</w:t>
      </w:r>
    </w:p>
    <w:p w14:paraId="2098036A" w14:textId="77777777" w:rsidR="00D426B7" w:rsidRPr="00D426B7" w:rsidRDefault="00D426B7" w:rsidP="00D426B7">
      <w:pPr>
        <w:jc w:val="center"/>
        <w:rPr>
          <w:sz w:val="56"/>
          <w:lang w:val="es-ES"/>
        </w:rPr>
      </w:pPr>
    </w:p>
    <w:p w14:paraId="4ED8D1BC" w14:textId="77777777" w:rsidR="00A97AF5" w:rsidRPr="00A97AF5" w:rsidRDefault="00A97AF5" w:rsidP="00D426B7">
      <w:pPr>
        <w:spacing w:line="480" w:lineRule="auto"/>
        <w:jc w:val="center"/>
        <w:rPr>
          <w:sz w:val="22"/>
          <w:lang w:val="es-ES"/>
        </w:rPr>
      </w:pPr>
    </w:p>
    <w:p w14:paraId="65244A1D" w14:textId="77777777" w:rsidR="00D426B7" w:rsidRDefault="00A97AF5" w:rsidP="00D426B7">
      <w:pPr>
        <w:spacing w:line="480" w:lineRule="auto"/>
        <w:ind w:left="113" w:right="113"/>
        <w:jc w:val="center"/>
        <w:rPr>
          <w:b/>
          <w:sz w:val="18"/>
        </w:rPr>
      </w:pPr>
      <w:r w:rsidRPr="00D426B7">
        <w:rPr>
          <w:b/>
          <w:sz w:val="18"/>
        </w:rPr>
        <w:t>CONVOCATORIA DE ÁMBITO ESTATAL DE LA CONCESIÓN DE SUBVENCIONES A ENTIDADES DE FORMACIÓN PARA LA FINANCIACIÓN DE ACCIONES FORMATIVAS VINCULADAS AL CATÁLOGO NACIONAL DE ESTÁNDARES DE COMPETENCIAS PROFESIONALES, PARA EL</w:t>
      </w:r>
    </w:p>
    <w:p w14:paraId="2B6568C6" w14:textId="42F8FD90" w:rsidR="00A97AF5" w:rsidRPr="00D426B7" w:rsidRDefault="00A97AF5" w:rsidP="00D426B7">
      <w:pPr>
        <w:spacing w:line="480" w:lineRule="auto"/>
        <w:ind w:left="113" w:right="113"/>
        <w:jc w:val="center"/>
        <w:rPr>
          <w:b/>
          <w:sz w:val="18"/>
        </w:rPr>
      </w:pPr>
      <w:r w:rsidRPr="00D426B7">
        <w:rPr>
          <w:b/>
          <w:sz w:val="28"/>
        </w:rPr>
        <w:t>AÑO 2024</w:t>
      </w:r>
    </w:p>
    <w:p w14:paraId="331A7FAD" w14:textId="77777777" w:rsidR="00A97AF5" w:rsidRPr="00A97AF5" w:rsidRDefault="00A97AF5" w:rsidP="00A97AF5">
      <w:pPr>
        <w:jc w:val="center"/>
        <w:rPr>
          <w:sz w:val="96"/>
        </w:rPr>
      </w:pPr>
    </w:p>
    <w:p w14:paraId="79F29411" w14:textId="6A27431D" w:rsidR="00A97AF5" w:rsidRDefault="00A97AF5" w:rsidP="004F1FA5">
      <w:pPr>
        <w:rPr>
          <w:lang w:val="es-ES"/>
        </w:rPr>
      </w:pPr>
    </w:p>
    <w:p w14:paraId="6091F31F" w14:textId="77777777" w:rsidR="00A97AF5" w:rsidRDefault="00A97AF5" w:rsidP="00A97AF5">
      <w:pPr>
        <w:rPr>
          <w:lang w:val="es-ES"/>
        </w:rPr>
      </w:pPr>
    </w:p>
    <w:p w14:paraId="7F46A1F2" w14:textId="63E49CA6" w:rsidR="00A97AF5" w:rsidRPr="00A97AF5" w:rsidRDefault="00A97AF5" w:rsidP="00A97AF5">
      <w:pPr>
        <w:jc w:val="center"/>
        <w:rPr>
          <w:sz w:val="36"/>
          <w:lang w:val="es-ES"/>
        </w:rPr>
      </w:pPr>
      <w:r w:rsidRPr="00A97AF5">
        <w:rPr>
          <w:sz w:val="36"/>
          <w:lang w:val="es-ES"/>
        </w:rPr>
        <w:t>Línea 1</w:t>
      </w:r>
    </w:p>
    <w:p w14:paraId="545A6C23" w14:textId="5BF90985" w:rsidR="00A97AF5" w:rsidRPr="00A97AF5" w:rsidRDefault="00A97AF5" w:rsidP="00A97AF5">
      <w:pPr>
        <w:jc w:val="center"/>
        <w:rPr>
          <w:sz w:val="36"/>
          <w:lang w:val="es-ES"/>
        </w:rPr>
      </w:pPr>
      <w:r w:rsidRPr="00A97AF5">
        <w:rPr>
          <w:sz w:val="36"/>
          <w:lang w:val="es-ES"/>
        </w:rPr>
        <w:t>Línea 2</w:t>
      </w:r>
    </w:p>
    <w:p w14:paraId="7BEF12C6" w14:textId="6EF2EBF1" w:rsidR="00A97AF5" w:rsidRDefault="00A97AF5" w:rsidP="00A97AF5">
      <w:pPr>
        <w:jc w:val="center"/>
        <w:rPr>
          <w:sz w:val="36"/>
          <w:lang w:val="es-ES"/>
        </w:rPr>
      </w:pPr>
      <w:r w:rsidRPr="00A97AF5">
        <w:rPr>
          <w:sz w:val="36"/>
          <w:lang w:val="es-ES"/>
        </w:rPr>
        <w:t>Línea 3</w:t>
      </w:r>
    </w:p>
    <w:p w14:paraId="311A6D02" w14:textId="77777777" w:rsidR="00A97AF5" w:rsidRDefault="00A97AF5" w:rsidP="00A97AF5">
      <w:pPr>
        <w:rPr>
          <w:lang w:val="es-ES"/>
        </w:rPr>
      </w:pPr>
    </w:p>
    <w:p w14:paraId="42F46FCF" w14:textId="77777777" w:rsidR="00A97AF5" w:rsidRDefault="00A97AF5" w:rsidP="00A97AF5">
      <w:pPr>
        <w:rPr>
          <w:lang w:val="es-ES"/>
        </w:rPr>
      </w:pPr>
    </w:p>
    <w:p w14:paraId="55AE9E89" w14:textId="77777777" w:rsidR="00A97AF5" w:rsidRDefault="00A97AF5" w:rsidP="00A97AF5">
      <w:pPr>
        <w:rPr>
          <w:lang w:val="es-ES"/>
        </w:rPr>
      </w:pPr>
    </w:p>
    <w:p w14:paraId="014A30BB" w14:textId="77777777" w:rsidR="00A97AF5" w:rsidRDefault="00A97AF5" w:rsidP="00A97AF5">
      <w:pPr>
        <w:rPr>
          <w:lang w:val="es-ES"/>
        </w:rPr>
      </w:pPr>
    </w:p>
    <w:p w14:paraId="1CA3179B" w14:textId="77777777" w:rsidR="00A97AF5" w:rsidRDefault="00A97AF5" w:rsidP="00A97AF5">
      <w:pPr>
        <w:rPr>
          <w:lang w:val="es-ES"/>
        </w:rPr>
      </w:pPr>
    </w:p>
    <w:p w14:paraId="5AF0B74C" w14:textId="77777777" w:rsidR="00A97AF5" w:rsidRDefault="00A97AF5" w:rsidP="00A97AF5">
      <w:pPr>
        <w:rPr>
          <w:lang w:val="es-ES"/>
        </w:rPr>
      </w:pPr>
    </w:p>
    <w:p w14:paraId="335142BC" w14:textId="77777777" w:rsidR="00A97AF5" w:rsidRDefault="00A97AF5" w:rsidP="00A97AF5">
      <w:pPr>
        <w:rPr>
          <w:lang w:val="es-ES"/>
        </w:rPr>
      </w:pPr>
    </w:p>
    <w:p w14:paraId="14DA421B" w14:textId="77777777" w:rsidR="00A97AF5" w:rsidRDefault="00A97AF5" w:rsidP="00A97AF5">
      <w:pPr>
        <w:rPr>
          <w:lang w:val="es-ES"/>
        </w:rPr>
      </w:pPr>
    </w:p>
    <w:p w14:paraId="30ACA882" w14:textId="77777777" w:rsidR="00A97AF5" w:rsidRDefault="00A97AF5" w:rsidP="00A97AF5">
      <w:pPr>
        <w:rPr>
          <w:lang w:val="es-ES"/>
        </w:rPr>
      </w:pPr>
    </w:p>
    <w:p w14:paraId="6BB9F93E" w14:textId="77777777" w:rsidR="00A97AF5" w:rsidRDefault="00A97AF5" w:rsidP="00A97AF5">
      <w:pPr>
        <w:rPr>
          <w:lang w:val="es-ES"/>
        </w:rPr>
      </w:pPr>
    </w:p>
    <w:p w14:paraId="6A2E1348" w14:textId="77777777" w:rsidR="00A97AF5" w:rsidRDefault="00A97AF5" w:rsidP="00A97AF5">
      <w:pPr>
        <w:rPr>
          <w:lang w:val="es-ES"/>
        </w:rPr>
      </w:pPr>
    </w:p>
    <w:p w14:paraId="05F835C0" w14:textId="77777777" w:rsidR="00A97AF5" w:rsidRDefault="00A97AF5" w:rsidP="00A97AF5">
      <w:pPr>
        <w:rPr>
          <w:lang w:val="es-ES"/>
        </w:rPr>
      </w:pPr>
    </w:p>
    <w:p w14:paraId="1A97FAD3" w14:textId="77777777" w:rsidR="00A97AF5" w:rsidRDefault="00A97AF5" w:rsidP="00A97AF5">
      <w:pPr>
        <w:rPr>
          <w:lang w:val="es-ES"/>
        </w:rPr>
      </w:pPr>
    </w:p>
    <w:p w14:paraId="29737534" w14:textId="77777777" w:rsidR="00A97AF5" w:rsidRDefault="00A97AF5" w:rsidP="00A97AF5">
      <w:pPr>
        <w:rPr>
          <w:lang w:val="es-ES"/>
        </w:rPr>
      </w:pPr>
    </w:p>
    <w:p w14:paraId="15BAAC1A" w14:textId="77777777" w:rsidR="00A97AF5" w:rsidRDefault="00A97AF5" w:rsidP="00A97AF5">
      <w:pPr>
        <w:rPr>
          <w:lang w:val="es-ES"/>
        </w:rPr>
      </w:pPr>
    </w:p>
    <w:p w14:paraId="1AB09AC8" w14:textId="77777777" w:rsidR="00A97AF5" w:rsidRDefault="00A97AF5" w:rsidP="00A97AF5">
      <w:pPr>
        <w:rPr>
          <w:lang w:val="es-ES"/>
        </w:rPr>
      </w:pPr>
    </w:p>
    <w:p w14:paraId="0C1928A8" w14:textId="77777777" w:rsidR="00A97AF5" w:rsidRDefault="00A97AF5" w:rsidP="00A97AF5">
      <w:pPr>
        <w:rPr>
          <w:lang w:val="es-ES"/>
        </w:rPr>
      </w:pPr>
    </w:p>
    <w:p w14:paraId="34863827" w14:textId="77777777" w:rsidR="00A97AF5" w:rsidRDefault="00A97AF5" w:rsidP="00A97AF5">
      <w:pPr>
        <w:rPr>
          <w:lang w:val="es-ES"/>
        </w:rPr>
      </w:pPr>
    </w:p>
    <w:p w14:paraId="4FC4F106" w14:textId="77777777" w:rsidR="00A97AF5" w:rsidRDefault="00A97AF5" w:rsidP="00A97AF5">
      <w:pPr>
        <w:rPr>
          <w:lang w:val="es-ES"/>
        </w:rPr>
      </w:pPr>
    </w:p>
    <w:p w14:paraId="52483166" w14:textId="77777777" w:rsidR="00A97AF5" w:rsidRDefault="00A97AF5" w:rsidP="00A97AF5">
      <w:pPr>
        <w:rPr>
          <w:lang w:val="es-ES"/>
        </w:rPr>
      </w:pPr>
    </w:p>
    <w:p w14:paraId="18296C0A" w14:textId="77777777" w:rsidR="00A97AF5" w:rsidRDefault="00A97AF5" w:rsidP="00A97AF5">
      <w:pPr>
        <w:rPr>
          <w:lang w:val="es-ES"/>
        </w:rPr>
      </w:pPr>
    </w:p>
    <w:p w14:paraId="785263CD" w14:textId="369BF597" w:rsidR="00A97AF5" w:rsidRPr="00A97AF5" w:rsidRDefault="00A97AF5" w:rsidP="00A97AF5">
      <w:pPr>
        <w:rPr>
          <w:lang w:val="es-ES"/>
        </w:rPr>
      </w:pPr>
      <w:r w:rsidRPr="00A97AF5">
        <w:rPr>
          <w:lang w:val="es-ES"/>
        </w:rPr>
        <w:t>NOMBRE DE LA ENTIDAD</w:t>
      </w:r>
      <w:r>
        <w:rPr>
          <w:lang w:val="es-ES"/>
        </w:rPr>
        <w:t>:</w:t>
      </w:r>
    </w:p>
    <w:p w14:paraId="4A408092" w14:textId="565D217E" w:rsidR="00A97AF5" w:rsidRDefault="00A97AF5" w:rsidP="00A97AF5">
      <w:pPr>
        <w:rPr>
          <w:lang w:val="es-ES"/>
        </w:rPr>
      </w:pPr>
      <w:r w:rsidRPr="00A97AF5">
        <w:rPr>
          <w:lang w:val="es-ES"/>
        </w:rPr>
        <w:t>NIF DE LA ENTIDAD</w:t>
      </w:r>
      <w:r>
        <w:rPr>
          <w:lang w:val="es-ES"/>
        </w:rPr>
        <w:t>:</w:t>
      </w:r>
    </w:p>
    <w:p w14:paraId="4DDAB624" w14:textId="77777777" w:rsidR="00B820EA" w:rsidRDefault="00B820EA" w:rsidP="00A97AF5">
      <w:pPr>
        <w:rPr>
          <w:lang w:val="es-ES"/>
        </w:rPr>
      </w:pPr>
    </w:p>
    <w:p w14:paraId="0740465A" w14:textId="24A64F12" w:rsidR="00D426B7" w:rsidRPr="001D5A13" w:rsidRDefault="00A97AF5" w:rsidP="001D5A13">
      <w:pPr>
        <w:rPr>
          <w:lang w:val="es-ES"/>
        </w:rPr>
      </w:pPr>
      <w:proofErr w:type="spellStart"/>
      <w:r>
        <w:rPr>
          <w:lang w:val="es-ES"/>
        </w:rPr>
        <w:t>Nº</w:t>
      </w:r>
      <w:proofErr w:type="spellEnd"/>
      <w:r>
        <w:rPr>
          <w:lang w:val="es-ES"/>
        </w:rPr>
        <w:t xml:space="preserve"> DE SOLICITUD:</w:t>
      </w:r>
    </w:p>
    <w:p w14:paraId="3CDDD908" w14:textId="77777777" w:rsidR="001D5A13" w:rsidRDefault="001D5A13" w:rsidP="007C4ED5">
      <w:pPr>
        <w:ind w:right="113"/>
        <w:jc w:val="center"/>
        <w:rPr>
          <w:sz w:val="28"/>
          <w:u w:val="single"/>
        </w:rPr>
      </w:pPr>
    </w:p>
    <w:p w14:paraId="7D0BE99A" w14:textId="77777777" w:rsidR="001D5A13" w:rsidRDefault="001D5A13" w:rsidP="007C4ED5">
      <w:pPr>
        <w:ind w:right="113"/>
        <w:jc w:val="center"/>
        <w:rPr>
          <w:sz w:val="28"/>
          <w:u w:val="single"/>
        </w:rPr>
      </w:pPr>
    </w:p>
    <w:p w14:paraId="101207B5" w14:textId="25DBD1CA" w:rsidR="007C4ED5" w:rsidRPr="007C4ED5" w:rsidRDefault="007C4ED5" w:rsidP="007C4ED5">
      <w:pPr>
        <w:ind w:right="113"/>
        <w:jc w:val="center"/>
        <w:rPr>
          <w:sz w:val="28"/>
          <w:u w:val="single"/>
        </w:rPr>
      </w:pPr>
      <w:r w:rsidRPr="007C4ED5">
        <w:rPr>
          <w:sz w:val="28"/>
          <w:u w:val="single"/>
        </w:rPr>
        <w:t>ÍNDICE</w:t>
      </w:r>
    </w:p>
    <w:p w14:paraId="78F9518C" w14:textId="25151CE7" w:rsidR="007C4ED5" w:rsidRDefault="007C4ED5" w:rsidP="007C4ED5">
      <w:pPr>
        <w:ind w:right="113"/>
        <w:jc w:val="center"/>
      </w:pPr>
    </w:p>
    <w:p w14:paraId="360281E4" w14:textId="77777777" w:rsidR="007C4ED5" w:rsidRDefault="007C4ED5" w:rsidP="00D426B7">
      <w:pPr>
        <w:spacing w:line="360" w:lineRule="auto"/>
        <w:ind w:right="113"/>
        <w:jc w:val="center"/>
      </w:pPr>
    </w:p>
    <w:p w14:paraId="79574C40" w14:textId="77777777" w:rsidR="007C4ED5" w:rsidRDefault="007C4ED5" w:rsidP="00D426B7">
      <w:pPr>
        <w:spacing w:line="360" w:lineRule="auto"/>
        <w:ind w:right="113"/>
        <w:jc w:val="center"/>
      </w:pPr>
      <w:bookmarkStart w:id="1" w:name="_GoBack"/>
      <w:bookmarkEnd w:id="1"/>
    </w:p>
    <w:p w14:paraId="242B3B01" w14:textId="0148659C" w:rsidR="00A97AF5" w:rsidRDefault="00A97AF5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 w:rsidRPr="00EE669C">
        <w:t>Fundamento de la propuesta.</w:t>
      </w:r>
    </w:p>
    <w:p w14:paraId="7865CA2E" w14:textId="71D7A557" w:rsidR="00F76FC4" w:rsidRDefault="00A97AF5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 w:rsidRPr="00EE669C">
        <w:t>Ámbito al que se dirige y adecuación de la propuesta</w:t>
      </w:r>
      <w:r w:rsidR="00C14558">
        <w:t>.</w:t>
      </w:r>
      <w:r w:rsidRPr="00EE669C">
        <w:t xml:space="preserve"> </w:t>
      </w:r>
    </w:p>
    <w:p w14:paraId="31C8D9B6" w14:textId="55D1BEA1" w:rsidR="00F76FC4" w:rsidRDefault="00F76FC4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>
        <w:t xml:space="preserve">Distribución territorial de las acciones formativas impartidas y modalidad </w:t>
      </w:r>
      <w:r w:rsidR="00C14558">
        <w:t>de impartición.</w:t>
      </w:r>
    </w:p>
    <w:p w14:paraId="059CE01E" w14:textId="77777777" w:rsidR="00A97AF5" w:rsidRDefault="00A97AF5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 w:rsidRPr="00EE669C">
        <w:t>Objetivos</w:t>
      </w:r>
      <w:r>
        <w:t>, módulos o bloques</w:t>
      </w:r>
      <w:r w:rsidRPr="00EE669C">
        <w:t xml:space="preserve"> del programa formativo. </w:t>
      </w:r>
    </w:p>
    <w:p w14:paraId="6BBFB014" w14:textId="4AD7D35F" w:rsidR="00A97AF5" w:rsidRDefault="00E30F78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>
        <w:t>D</w:t>
      </w:r>
      <w:r w:rsidR="00A97AF5">
        <w:t xml:space="preserve">istribución horaria entre los módulos profesionales y el periodo de estancia en empresa, de acuerdo con el </w:t>
      </w:r>
      <w:r w:rsidR="00A97AF5" w:rsidRPr="00545100">
        <w:t>Real Decreto 659/2023</w:t>
      </w:r>
      <w:r w:rsidR="00A97AF5">
        <w:t>, de 18 de julio</w:t>
      </w:r>
      <w:r>
        <w:t xml:space="preserve"> (solo en caso de certificado profesional).</w:t>
      </w:r>
    </w:p>
    <w:p w14:paraId="1C1AFA35" w14:textId="2B9DE122" w:rsidR="00A97AF5" w:rsidRDefault="00A97AF5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 w:rsidRPr="00EE669C">
        <w:t xml:space="preserve">Perfil de </w:t>
      </w:r>
      <w:r>
        <w:t>los participantes</w:t>
      </w:r>
      <w:r w:rsidRPr="00EE669C">
        <w:t xml:space="preserve"> a los que se dirige cada acción formativa</w:t>
      </w:r>
      <w:r w:rsidR="00F76FC4">
        <w:t>.</w:t>
      </w:r>
    </w:p>
    <w:p w14:paraId="3BB77F65" w14:textId="35CBBD1E" w:rsidR="00A97AF5" w:rsidRDefault="00A97AF5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 w:rsidRPr="00EE669C">
        <w:t>Perfil de</w:t>
      </w:r>
      <w:r>
        <w:t>l personal formador</w:t>
      </w:r>
      <w:r w:rsidRPr="00EE669C">
        <w:t xml:space="preserve"> y/o </w:t>
      </w:r>
      <w:r>
        <w:t>del personal tutor-formador</w:t>
      </w:r>
      <w:r w:rsidRPr="00EE669C">
        <w:t xml:space="preserve"> </w:t>
      </w:r>
      <w:r w:rsidR="00C14558">
        <w:t>(</w:t>
      </w:r>
      <w:r w:rsidRPr="00EE669C">
        <w:t>para cada acción formativa</w:t>
      </w:r>
      <w:r w:rsidR="00C14558">
        <w:t>)</w:t>
      </w:r>
      <w:r w:rsidRPr="00EE669C">
        <w:t xml:space="preserve">. </w:t>
      </w:r>
    </w:p>
    <w:p w14:paraId="558ABBE4" w14:textId="77777777" w:rsidR="00A97AF5" w:rsidRDefault="00A97AF5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 w:rsidRPr="00EE669C">
        <w:t xml:space="preserve">Costes de las acciones formativas. </w:t>
      </w:r>
    </w:p>
    <w:p w14:paraId="6477BD57" w14:textId="77777777" w:rsidR="00A97AF5" w:rsidRDefault="00A97AF5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 w:rsidRPr="00EE669C">
        <w:t xml:space="preserve">Instalaciones y medios previstos para la ejecución de las acciones formativas. </w:t>
      </w:r>
    </w:p>
    <w:p w14:paraId="289EF63F" w14:textId="77777777" w:rsidR="00A97AF5" w:rsidRDefault="00A97AF5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 w:rsidRPr="00EE669C">
        <w:t xml:space="preserve">Descripción de los medios humanos adecuados de que dispone cada entidad de formación, indicando su vinculación contractual, perfiles y funciones. </w:t>
      </w:r>
    </w:p>
    <w:p w14:paraId="3B7A7822" w14:textId="77777777" w:rsidR="00A97AF5" w:rsidRDefault="00A97AF5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>
        <w:t xml:space="preserve">Descripción de los criterios para la selección de los participantes. </w:t>
      </w:r>
    </w:p>
    <w:p w14:paraId="5E6749FE" w14:textId="77777777" w:rsidR="00A97AF5" w:rsidRDefault="00A97AF5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 w:rsidRPr="00EE669C">
        <w:t xml:space="preserve">Seguimiento que se va a realizar, metodología y acciones previstas de evaluación (objetivos, fuentes y técnicas). </w:t>
      </w:r>
    </w:p>
    <w:p w14:paraId="57B11EE6" w14:textId="5A0FC6CB" w:rsidR="00E30F78" w:rsidRDefault="00A97AF5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 w:rsidRPr="00EE669C">
        <w:t xml:space="preserve">Mecanismos de difusión de las acciones formativas. </w:t>
      </w:r>
    </w:p>
    <w:p w14:paraId="2A4A3AB4" w14:textId="7EE7DE92" w:rsidR="00E30F78" w:rsidRDefault="00E30F78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>
        <w:t>P</w:t>
      </w:r>
      <w:r w:rsidRPr="00307EEF">
        <w:t>lan de difusión de las acciones formativas</w:t>
      </w:r>
      <w:r>
        <w:t xml:space="preserve">: </w:t>
      </w:r>
      <w:r w:rsidRPr="00307EEF">
        <w:t>objetivos, grupos destinatarios, acciones de difusión a realizar del proyecto y de sus resultados, y ámbito de la difusión</w:t>
      </w:r>
      <w:r>
        <w:t>.</w:t>
      </w:r>
    </w:p>
    <w:p w14:paraId="1B92BC8F" w14:textId="77777777" w:rsidR="00E30F78" w:rsidRDefault="00E30F78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>
        <w:t>Mejora de la transparencia en la gestión de acciones formativas.</w:t>
      </w:r>
    </w:p>
    <w:p w14:paraId="31204E37" w14:textId="6423064F" w:rsidR="00E30F78" w:rsidRDefault="00E30F78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>
        <w:t>Plan de acompañamiento y orientación profesional (</w:t>
      </w:r>
      <w:r w:rsidRPr="000C7CFC">
        <w:t>actividades de tutorización, orientación profesional, asesoramiento y ayuda para la solicitud de becas, y acompañamiento para acceder al procedimiento de acreditación de competencias adquiridas a través de la experiencia laboral u otras vías no formales e informales</w:t>
      </w:r>
      <w:r>
        <w:t>)</w:t>
      </w:r>
      <w:r w:rsidR="00C14558">
        <w:t>.</w:t>
      </w:r>
    </w:p>
    <w:p w14:paraId="0AB76500" w14:textId="6CBDB287" w:rsidR="00E30F78" w:rsidRDefault="00E30F78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>
        <w:t>Medidas de atención a las diferencias individuales</w:t>
      </w:r>
      <w:r w:rsidR="00C14558">
        <w:t>.</w:t>
      </w:r>
    </w:p>
    <w:p w14:paraId="2D7BB80B" w14:textId="33612423" w:rsidR="00F76FC4" w:rsidRDefault="00F76FC4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 w:rsidRPr="00307EEF">
        <w:t>Medidas para el fomento de la igualdad de oportunidades</w:t>
      </w:r>
      <w:r>
        <w:t>.</w:t>
      </w:r>
    </w:p>
    <w:p w14:paraId="5FD34387" w14:textId="47D7939B" w:rsidR="00E30F78" w:rsidRDefault="00F76FC4" w:rsidP="00D426B7">
      <w:pPr>
        <w:pStyle w:val="Prrafodelista"/>
        <w:numPr>
          <w:ilvl w:val="0"/>
          <w:numId w:val="24"/>
        </w:numPr>
        <w:spacing w:line="360" w:lineRule="auto"/>
        <w:ind w:right="113"/>
        <w:jc w:val="both"/>
      </w:pPr>
      <w:r>
        <w:t>Otros aspectos a tener en cuenta en el programa</w:t>
      </w:r>
      <w:r w:rsidR="00C14558">
        <w:t xml:space="preserve"> formativo.</w:t>
      </w:r>
    </w:p>
    <w:p w14:paraId="23CEC139" w14:textId="77777777" w:rsidR="00E30F78" w:rsidRDefault="00E30F78" w:rsidP="00E30F78">
      <w:pPr>
        <w:ind w:left="833" w:right="113"/>
        <w:jc w:val="both"/>
      </w:pPr>
    </w:p>
    <w:p w14:paraId="6227FA03" w14:textId="77777777" w:rsidR="00A97AF5" w:rsidRPr="00A97AF5" w:rsidRDefault="00A97AF5" w:rsidP="00A97AF5"/>
    <w:sectPr w:rsidR="00A97AF5" w:rsidRPr="00A97AF5" w:rsidSect="001D5A1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843" w:right="851" w:bottom="851" w:left="1276" w:header="510" w:footer="680" w:gutter="0"/>
      <w:cols w:space="720" w:equalWidth="0">
        <w:col w:w="940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BF41053" w14:textId="77777777" w:rsidR="003A1766" w:rsidRDefault="003A1766">
      <w:r>
        <w:separator/>
      </w:r>
    </w:p>
  </w:endnote>
  <w:endnote w:type="continuationSeparator" w:id="0">
    <w:p w14:paraId="7807A72A" w14:textId="77777777" w:rsidR="003A1766" w:rsidRDefault="003A17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42" w:rightFromText="142" w:vertAnchor="text" w:horzAnchor="margin" w:tblpXSpec="right" w:tblpY="1"/>
      <w:tblOverlap w:val="never"/>
      <w:tblW w:w="10546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  <w:gridCol w:w="1418"/>
    </w:tblGrid>
    <w:tr w:rsidR="00E500F0" w14:paraId="69072C21" w14:textId="77777777" w:rsidTr="00035C6B">
      <w:trPr>
        <w:trHeight w:val="564"/>
      </w:trPr>
      <w:tc>
        <w:tcPr>
          <w:tcW w:w="9128" w:type="dxa"/>
          <w:vAlign w:val="bottom"/>
        </w:tcPr>
        <w:p w14:paraId="55DF35CB" w14:textId="20EEBCF3" w:rsidR="00E500F0" w:rsidRDefault="00E500F0" w:rsidP="00451D48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1418" w:type="dxa"/>
        </w:tcPr>
        <w:p w14:paraId="6F1F8A41" w14:textId="77777777" w:rsidR="002F6FC8" w:rsidRDefault="002F6FC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</w:p>
        <w:p w14:paraId="2807D3D4" w14:textId="77777777" w:rsidR="00E500F0" w:rsidRDefault="00E500F0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14:paraId="3A588440" w14:textId="77777777" w:rsidR="005273A3" w:rsidRDefault="004D44BC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4F4138">
            <w:rPr>
              <w:rFonts w:ascii="Gill Sans MT" w:hAnsi="Gill Sans MT" w:cs="Arial"/>
              <w:sz w:val="10"/>
            </w:rPr>
            <w:t>DE EDUCACIÓN</w:t>
          </w:r>
          <w:r w:rsidR="00E049D8">
            <w:rPr>
              <w:rFonts w:ascii="Gill Sans MT" w:hAnsi="Gill Sans MT" w:cs="Arial"/>
              <w:sz w:val="10"/>
            </w:rPr>
            <w:t xml:space="preserve">, </w:t>
          </w:r>
          <w:r w:rsidRPr="004F4138">
            <w:rPr>
              <w:rFonts w:ascii="Gill Sans MT" w:hAnsi="Gill Sans MT" w:cs="Arial"/>
              <w:sz w:val="10"/>
            </w:rPr>
            <w:t>FORMACIÓN PROFESIONAL</w:t>
          </w:r>
          <w:r w:rsidR="00E049D8">
            <w:rPr>
              <w:rFonts w:ascii="Gill Sans MT" w:hAnsi="Gill Sans MT" w:cs="Arial"/>
              <w:sz w:val="10"/>
            </w:rPr>
            <w:t xml:space="preserve"> </w:t>
          </w:r>
        </w:p>
        <w:p w14:paraId="3A304656" w14:textId="1C3BB9ED" w:rsidR="00E500F0" w:rsidRDefault="00E049D8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>Y DEPORTES</w:t>
          </w:r>
          <w:r w:rsidR="004D44BC" w:rsidRPr="004F4138">
            <w:rPr>
              <w:rFonts w:ascii="Gill Sans MT" w:hAnsi="Gill Sans MT" w:cs="Arial"/>
              <w:sz w:val="10"/>
            </w:rPr>
            <w:t xml:space="preserve"> </w:t>
          </w:r>
        </w:p>
      </w:tc>
    </w:tr>
  </w:tbl>
  <w:p w14:paraId="5334D47D" w14:textId="77777777" w:rsidR="00E500F0" w:rsidRDefault="00E500F0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1AA3EF" w14:textId="0E9D9E0E" w:rsidR="00235797" w:rsidRDefault="00235797">
    <w:pPr>
      <w:pStyle w:val="Piedepgina"/>
    </w:pPr>
  </w:p>
  <w:p w14:paraId="24866298" w14:textId="672DFC8D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D32CCE" w14:textId="77777777" w:rsidR="003A1766" w:rsidRDefault="003A1766">
      <w:bookmarkStart w:id="0" w:name="_Hlk146612103"/>
      <w:bookmarkEnd w:id="0"/>
      <w:r>
        <w:separator/>
      </w:r>
    </w:p>
  </w:footnote>
  <w:footnote w:type="continuationSeparator" w:id="0">
    <w:p w14:paraId="0479364B" w14:textId="77777777" w:rsidR="003A1766" w:rsidRDefault="003A17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317C1E" w14:textId="15D49DF8" w:rsidR="00E500F0" w:rsidRDefault="00526364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  <w:lang w:val="es-ES"/>
      </w:rPr>
      <w:drawing>
        <wp:anchor distT="0" distB="0" distL="114300" distR="114300" simplePos="0" relativeHeight="251670528" behindDoc="0" locked="0" layoutInCell="1" allowOverlap="1" wp14:anchorId="7C6518EF" wp14:editId="7726B5AC">
          <wp:simplePos x="0" y="0"/>
          <wp:positionH relativeFrom="column">
            <wp:posOffset>5304790</wp:posOffset>
          </wp:positionH>
          <wp:positionV relativeFrom="paragraph">
            <wp:posOffset>26035</wp:posOffset>
          </wp:positionV>
          <wp:extent cx="730250" cy="766445"/>
          <wp:effectExtent l="0" t="0" r="0" b="0"/>
          <wp:wrapSquare wrapText="bothSides"/>
          <wp:docPr id="17" name="Imagen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51D48">
      <w:tab/>
    </w:r>
    <w:r w:rsidR="00451D48">
      <w:tab/>
    </w:r>
    <w:r w:rsidR="00451D48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74DDDA" w14:textId="3F5542CC" w:rsidR="00E500F0" w:rsidRDefault="00526364" w:rsidP="00974E94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76672" behindDoc="0" locked="0" layoutInCell="1" allowOverlap="1" wp14:anchorId="571DA7D5" wp14:editId="05D156F3">
              <wp:simplePos x="0" y="0"/>
              <wp:positionH relativeFrom="column">
                <wp:posOffset>3655060</wp:posOffset>
              </wp:positionH>
              <wp:positionV relativeFrom="paragraph">
                <wp:posOffset>168910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73BA8F" w14:textId="10236F24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71DA7D5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87.8pt;margin-top:13.3pt;width:178.85pt;height:16.5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" fillcolor="#f2f2f2 [3052]" stroked="f">
              <v:textbox>
                <w:txbxContent>
                  <w:p w14:paraId="6E73BA8F" w14:textId="10236F24" w:rsidR="009C3396" w:rsidRPr="009C3396" w:rsidRDefault="009C3396" w:rsidP="00526364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2EA588AF" wp14:editId="51109FDA">
              <wp:simplePos x="0" y="0"/>
              <wp:positionH relativeFrom="column">
                <wp:posOffset>3658235</wp:posOffset>
              </wp:positionH>
              <wp:positionV relativeFrom="paragraph">
                <wp:posOffset>654685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4D43FF" w14:textId="091B62C5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A588AF" id="_x0000_s1027" type="#_x0000_t202" style="position:absolute;left:0;text-align:left;margin-left:288.05pt;margin-top:51.55pt;width:178.6pt;height:17.2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" stroked="f">
              <v:textbox>
                <w:txbxContent>
                  <w:p w14:paraId="674D43FF" w14:textId="091B62C5" w:rsidR="009C3396" w:rsidRPr="009C3396" w:rsidRDefault="009C3396" w:rsidP="00526364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7DF4C2B2" wp14:editId="43A5F764">
              <wp:simplePos x="0" y="0"/>
              <wp:positionH relativeFrom="column">
                <wp:posOffset>3655060</wp:posOffset>
              </wp:positionH>
              <wp:positionV relativeFrom="paragraph">
                <wp:posOffset>378460</wp:posOffset>
              </wp:positionV>
              <wp:extent cx="2271395" cy="266700"/>
              <wp:effectExtent l="0" t="0" r="0" b="0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667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38E7FE" w14:textId="37DC9529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F4C2B2" id="_x0000_s1028" type="#_x0000_t202" style="position:absolute;left:0;text-align:left;margin-left:287.8pt;margin-top:29.8pt;width:178.85pt;height:21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" fillcolor="#f2f2f2 [3052]" stroked="f">
              <v:textbox>
                <w:txbxContent>
                  <w:p w14:paraId="2A38E7FE" w14:textId="37DC9529" w:rsidR="009C3396" w:rsidRPr="009C3396" w:rsidRDefault="009C3396" w:rsidP="00526364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392330">
      <w:rPr>
        <w:noProof/>
      </w:rPr>
      <w:drawing>
        <wp:anchor distT="0" distB="0" distL="114300" distR="114300" simplePos="0" relativeHeight="251674624" behindDoc="0" locked="0" layoutInCell="1" allowOverlap="1" wp14:anchorId="2E75097F" wp14:editId="5564E249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18" name="Imagen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4B1576"/>
    <w:multiLevelType w:val="hybridMultilevel"/>
    <w:tmpl w:val="E9D411BC"/>
    <w:lvl w:ilvl="0" w:tplc="0C0A000F">
      <w:start w:val="1"/>
      <w:numFmt w:val="decimal"/>
      <w:lvlText w:val="%1."/>
      <w:lvlJc w:val="left"/>
      <w:pPr>
        <w:ind w:left="833" w:hanging="360"/>
      </w:pPr>
    </w:lvl>
    <w:lvl w:ilvl="1" w:tplc="0C0A0019">
      <w:start w:val="1"/>
      <w:numFmt w:val="lowerLetter"/>
      <w:lvlText w:val="%2."/>
      <w:lvlJc w:val="left"/>
      <w:pPr>
        <w:ind w:left="1553" w:hanging="360"/>
      </w:pPr>
    </w:lvl>
    <w:lvl w:ilvl="2" w:tplc="0C0A001B" w:tentative="1">
      <w:start w:val="1"/>
      <w:numFmt w:val="lowerRoman"/>
      <w:lvlText w:val="%3."/>
      <w:lvlJc w:val="right"/>
      <w:pPr>
        <w:ind w:left="2273" w:hanging="180"/>
      </w:pPr>
    </w:lvl>
    <w:lvl w:ilvl="3" w:tplc="0C0A000F" w:tentative="1">
      <w:start w:val="1"/>
      <w:numFmt w:val="decimal"/>
      <w:lvlText w:val="%4."/>
      <w:lvlJc w:val="left"/>
      <w:pPr>
        <w:ind w:left="2993" w:hanging="360"/>
      </w:pPr>
    </w:lvl>
    <w:lvl w:ilvl="4" w:tplc="0C0A0019" w:tentative="1">
      <w:start w:val="1"/>
      <w:numFmt w:val="lowerLetter"/>
      <w:lvlText w:val="%5."/>
      <w:lvlJc w:val="left"/>
      <w:pPr>
        <w:ind w:left="3713" w:hanging="360"/>
      </w:pPr>
    </w:lvl>
    <w:lvl w:ilvl="5" w:tplc="0C0A001B" w:tentative="1">
      <w:start w:val="1"/>
      <w:numFmt w:val="lowerRoman"/>
      <w:lvlText w:val="%6."/>
      <w:lvlJc w:val="right"/>
      <w:pPr>
        <w:ind w:left="4433" w:hanging="180"/>
      </w:pPr>
    </w:lvl>
    <w:lvl w:ilvl="6" w:tplc="0C0A000F" w:tentative="1">
      <w:start w:val="1"/>
      <w:numFmt w:val="decimal"/>
      <w:lvlText w:val="%7."/>
      <w:lvlJc w:val="left"/>
      <w:pPr>
        <w:ind w:left="5153" w:hanging="360"/>
      </w:pPr>
    </w:lvl>
    <w:lvl w:ilvl="7" w:tplc="0C0A0019" w:tentative="1">
      <w:start w:val="1"/>
      <w:numFmt w:val="lowerLetter"/>
      <w:lvlText w:val="%8."/>
      <w:lvlJc w:val="left"/>
      <w:pPr>
        <w:ind w:left="5873" w:hanging="360"/>
      </w:pPr>
    </w:lvl>
    <w:lvl w:ilvl="8" w:tplc="0C0A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2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7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18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9" w15:restartNumberingAfterBreak="0">
    <w:nsid w:val="6A423A4D"/>
    <w:multiLevelType w:val="hybridMultilevel"/>
    <w:tmpl w:val="917CC692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>
    <w:abstractNumId w:val="17"/>
  </w:num>
  <w:num w:numId="5">
    <w:abstractNumId w:val="18"/>
  </w:num>
  <w:num w:numId="6">
    <w:abstractNumId w:val="3"/>
  </w:num>
  <w:num w:numId="7">
    <w:abstractNumId w:val="14"/>
  </w:num>
  <w:num w:numId="8">
    <w:abstractNumId w:val="21"/>
  </w:num>
  <w:num w:numId="9">
    <w:abstractNumId w:val="4"/>
  </w:num>
  <w:num w:numId="10">
    <w:abstractNumId w:val="5"/>
  </w:num>
  <w:num w:numId="11">
    <w:abstractNumId w:val="16"/>
  </w:num>
  <w:num w:numId="12">
    <w:abstractNumId w:val="11"/>
  </w:num>
  <w:num w:numId="13">
    <w:abstractNumId w:val="8"/>
  </w:num>
  <w:num w:numId="14">
    <w:abstractNumId w:val="20"/>
  </w:num>
  <w:num w:numId="15">
    <w:abstractNumId w:val="2"/>
  </w:num>
  <w:num w:numId="16">
    <w:abstractNumId w:val="9"/>
  </w:num>
  <w:num w:numId="17">
    <w:abstractNumId w:val="15"/>
  </w:num>
  <w:num w:numId="18">
    <w:abstractNumId w:val="6"/>
  </w:num>
  <w:num w:numId="19">
    <w:abstractNumId w:val="10"/>
  </w:num>
  <w:num w:numId="20">
    <w:abstractNumId w:val="13"/>
  </w:num>
  <w:num w:numId="21">
    <w:abstractNumId w:val="12"/>
  </w:num>
  <w:num w:numId="22">
    <w:abstractNumId w:val="7"/>
  </w:num>
  <w:num w:numId="23">
    <w:abstractNumId w:val="19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73B"/>
    <w:rsid w:val="00016558"/>
    <w:rsid w:val="0002628B"/>
    <w:rsid w:val="00032441"/>
    <w:rsid w:val="000338B6"/>
    <w:rsid w:val="00035C6B"/>
    <w:rsid w:val="0003682D"/>
    <w:rsid w:val="0004145A"/>
    <w:rsid w:val="0005256A"/>
    <w:rsid w:val="00065973"/>
    <w:rsid w:val="0006735C"/>
    <w:rsid w:val="000850F9"/>
    <w:rsid w:val="000854D5"/>
    <w:rsid w:val="0009202A"/>
    <w:rsid w:val="000B10DE"/>
    <w:rsid w:val="000D39E9"/>
    <w:rsid w:val="000D7ED7"/>
    <w:rsid w:val="00104AD0"/>
    <w:rsid w:val="001508D7"/>
    <w:rsid w:val="00160CC9"/>
    <w:rsid w:val="00196C64"/>
    <w:rsid w:val="001B5BA3"/>
    <w:rsid w:val="001B764A"/>
    <w:rsid w:val="001D3AC3"/>
    <w:rsid w:val="001D5A13"/>
    <w:rsid w:val="001F2B6B"/>
    <w:rsid w:val="001F5853"/>
    <w:rsid w:val="00235797"/>
    <w:rsid w:val="00252067"/>
    <w:rsid w:val="002A1F04"/>
    <w:rsid w:val="002A58A9"/>
    <w:rsid w:val="002D6F07"/>
    <w:rsid w:val="002E05A4"/>
    <w:rsid w:val="002E6CE0"/>
    <w:rsid w:val="002F332A"/>
    <w:rsid w:val="002F6FC8"/>
    <w:rsid w:val="003050E2"/>
    <w:rsid w:val="003322AA"/>
    <w:rsid w:val="00347E8A"/>
    <w:rsid w:val="0035166A"/>
    <w:rsid w:val="003766DA"/>
    <w:rsid w:val="00376B37"/>
    <w:rsid w:val="00392330"/>
    <w:rsid w:val="003A1766"/>
    <w:rsid w:val="003B3F1B"/>
    <w:rsid w:val="003C75EA"/>
    <w:rsid w:val="003D72D5"/>
    <w:rsid w:val="004268B8"/>
    <w:rsid w:val="00451D48"/>
    <w:rsid w:val="00475A0E"/>
    <w:rsid w:val="00480694"/>
    <w:rsid w:val="004917DD"/>
    <w:rsid w:val="004D44BC"/>
    <w:rsid w:val="004E30FD"/>
    <w:rsid w:val="004F1FA5"/>
    <w:rsid w:val="0051456A"/>
    <w:rsid w:val="00526364"/>
    <w:rsid w:val="005273A3"/>
    <w:rsid w:val="00543A1B"/>
    <w:rsid w:val="0058629D"/>
    <w:rsid w:val="00602EC0"/>
    <w:rsid w:val="00603626"/>
    <w:rsid w:val="006075B1"/>
    <w:rsid w:val="00610667"/>
    <w:rsid w:val="00614634"/>
    <w:rsid w:val="00615589"/>
    <w:rsid w:val="00622A6C"/>
    <w:rsid w:val="0064209E"/>
    <w:rsid w:val="00645A95"/>
    <w:rsid w:val="006A3872"/>
    <w:rsid w:val="006B2FFA"/>
    <w:rsid w:val="006B3F35"/>
    <w:rsid w:val="00703E54"/>
    <w:rsid w:val="00756C1B"/>
    <w:rsid w:val="007732E9"/>
    <w:rsid w:val="00782167"/>
    <w:rsid w:val="007A17E7"/>
    <w:rsid w:val="007C4ED5"/>
    <w:rsid w:val="00840CD4"/>
    <w:rsid w:val="008631FE"/>
    <w:rsid w:val="00890E73"/>
    <w:rsid w:val="008A7E31"/>
    <w:rsid w:val="008C51FC"/>
    <w:rsid w:val="008C6292"/>
    <w:rsid w:val="008D0BE5"/>
    <w:rsid w:val="008D2783"/>
    <w:rsid w:val="00900820"/>
    <w:rsid w:val="00915CB9"/>
    <w:rsid w:val="00921862"/>
    <w:rsid w:val="00974E94"/>
    <w:rsid w:val="009963FE"/>
    <w:rsid w:val="009C3396"/>
    <w:rsid w:val="00A10B96"/>
    <w:rsid w:val="00A11BE8"/>
    <w:rsid w:val="00A558B4"/>
    <w:rsid w:val="00A7787B"/>
    <w:rsid w:val="00A97AF5"/>
    <w:rsid w:val="00AA605D"/>
    <w:rsid w:val="00AD226B"/>
    <w:rsid w:val="00AD60B0"/>
    <w:rsid w:val="00AE524C"/>
    <w:rsid w:val="00B12A65"/>
    <w:rsid w:val="00B27C34"/>
    <w:rsid w:val="00B57EDF"/>
    <w:rsid w:val="00B667E1"/>
    <w:rsid w:val="00B820EA"/>
    <w:rsid w:val="00B82743"/>
    <w:rsid w:val="00B86E73"/>
    <w:rsid w:val="00B96489"/>
    <w:rsid w:val="00BA2FDC"/>
    <w:rsid w:val="00BB51DD"/>
    <w:rsid w:val="00BC254B"/>
    <w:rsid w:val="00BC72B8"/>
    <w:rsid w:val="00C14558"/>
    <w:rsid w:val="00C24515"/>
    <w:rsid w:val="00C516D9"/>
    <w:rsid w:val="00C54249"/>
    <w:rsid w:val="00C7011F"/>
    <w:rsid w:val="00CB1356"/>
    <w:rsid w:val="00CF1761"/>
    <w:rsid w:val="00D05584"/>
    <w:rsid w:val="00D2281C"/>
    <w:rsid w:val="00D22849"/>
    <w:rsid w:val="00D253C1"/>
    <w:rsid w:val="00D3307D"/>
    <w:rsid w:val="00D41858"/>
    <w:rsid w:val="00D426B7"/>
    <w:rsid w:val="00D52C7E"/>
    <w:rsid w:val="00DA5B2F"/>
    <w:rsid w:val="00DC4C0A"/>
    <w:rsid w:val="00DE782A"/>
    <w:rsid w:val="00DF452C"/>
    <w:rsid w:val="00E049D8"/>
    <w:rsid w:val="00E06658"/>
    <w:rsid w:val="00E1188D"/>
    <w:rsid w:val="00E212D6"/>
    <w:rsid w:val="00E30F78"/>
    <w:rsid w:val="00E500F0"/>
    <w:rsid w:val="00E74768"/>
    <w:rsid w:val="00E82925"/>
    <w:rsid w:val="00E83B7B"/>
    <w:rsid w:val="00EC244B"/>
    <w:rsid w:val="00EE053D"/>
    <w:rsid w:val="00EE1ABE"/>
    <w:rsid w:val="00EF63C6"/>
    <w:rsid w:val="00F25F75"/>
    <w:rsid w:val="00F6072E"/>
    <w:rsid w:val="00F6277B"/>
    <w:rsid w:val="00F74FAD"/>
    <w:rsid w:val="00F76FC4"/>
    <w:rsid w:val="00F853AD"/>
    <w:rsid w:val="00F91390"/>
    <w:rsid w:val="00FA3984"/>
    <w:rsid w:val="00FB0C4C"/>
    <w:rsid w:val="00FB2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uiPriority w:val="34"/>
    <w:qFormat/>
    <w:rsid w:val="004806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rsid w:val="003766DA"/>
    <w:rPr>
      <w:lang w:val="es-ES_tradnl"/>
    </w:rPr>
  </w:style>
  <w:style w:type="table" w:styleId="Tablaconcuadrcula">
    <w:name w:val="Table Grid"/>
    <w:basedOn w:val="Tablanormal"/>
    <w:uiPriority w:val="5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17E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17E7"/>
    <w:rPr>
      <w:rFonts w:ascii="Segoe UI" w:hAnsi="Segoe UI" w:cs="Segoe UI"/>
      <w:sz w:val="18"/>
      <w:szCs w:val="18"/>
      <w:lang w:val="es-ES_tradnl"/>
    </w:rPr>
  </w:style>
  <w:style w:type="paragraph" w:styleId="HTMLconformatoprevio">
    <w:name w:val="HTML Preformatted"/>
    <w:basedOn w:val="Normal"/>
    <w:link w:val="HTMLconformatoprevioCar"/>
    <w:rsid w:val="00915C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915CB9"/>
    <w:rPr>
      <w:rFonts w:ascii="Courier New" w:hAnsi="Courier New" w:cs="Courier New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17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424187-9751-4110-BE9C-7A19F4399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SGFP.dotx</Template>
  <TotalTime>2</TotalTime>
  <Pages>2</Pages>
  <Words>333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2166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Hernández Álvarez Eduardo</cp:lastModifiedBy>
  <cp:revision>5</cp:revision>
  <cp:lastPrinted>2023-09-28T10:28:00Z</cp:lastPrinted>
  <dcterms:created xsi:type="dcterms:W3CDTF">2024-06-20T06:17:00Z</dcterms:created>
  <dcterms:modified xsi:type="dcterms:W3CDTF">2024-07-04T08:53:00Z</dcterms:modified>
</cp:coreProperties>
</file>