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6F7B1CFC" w:rsidP="13032D95" w:rsidRDefault="2946C6B8" w14:paraId="6B4B3591" w14:textId="54E62010">
      <w:pPr>
        <w:pStyle w:val="Heading1"/>
        <w:spacing w:before="480" w:after="0" w:line="276" w:lineRule="auto"/>
        <w:jc w:val="center"/>
      </w:pPr>
      <w:r w:rsidRPr="13032D95">
        <w:rPr>
          <w:rFonts w:ascii="Calibri" w:hAnsi="Calibri" w:eastAsia="Calibri" w:cs="Calibri"/>
          <w:b/>
          <w:bCs/>
          <w:color w:val="365F91"/>
          <w:sz w:val="28"/>
          <w:szCs w:val="28"/>
          <w:lang w:val="en-US"/>
        </w:rPr>
        <w:t>CERTAMEN LITERARIO “ESCRIBO EN ESPAÑOL”</w:t>
      </w:r>
    </w:p>
    <w:tbl>
      <w:tblPr>
        <w:tblStyle w:val="TableGrid"/>
        <w:tblW w:w="9917" w:type="dxa"/>
        <w:tblLayout w:type="fixed"/>
        <w:tblLook w:val="04A0" w:firstRow="1" w:lastRow="0" w:firstColumn="1" w:lastColumn="0" w:noHBand="0" w:noVBand="1"/>
      </w:tblPr>
      <w:tblGrid>
        <w:gridCol w:w="3527"/>
        <w:gridCol w:w="6390"/>
      </w:tblGrid>
      <w:tr w:rsidR="13032D95" w:rsidTr="54A52F32" w14:paraId="61AF482B" w14:textId="77777777">
        <w:trPr>
          <w:trHeight w:val="885"/>
        </w:trPr>
        <w:tc>
          <w:tcPr>
            <w:tcW w:w="352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:rsidR="13032D95" w:rsidP="13032D95" w:rsidRDefault="13032D95" w14:paraId="45AE9931" w14:textId="5706D048">
            <w:pPr>
              <w:spacing w:after="0" w:line="360" w:lineRule="auto"/>
              <w:rPr>
                <w:rFonts w:ascii="Cambria" w:hAnsi="Cambria" w:eastAsia="Cambria" w:cs="Cambria"/>
                <w:sz w:val="22"/>
                <w:szCs w:val="22"/>
              </w:rPr>
            </w:pPr>
            <w:r w:rsidRPr="13032D95">
              <w:rPr>
                <w:rFonts w:ascii="Cambria" w:hAnsi="Cambria" w:eastAsia="Cambria" w:cs="Cambria"/>
                <w:sz w:val="22"/>
                <w:szCs w:val="22"/>
              </w:rPr>
              <w:t>STUDENT’S FULL NAME(S)</w:t>
            </w:r>
            <w:r>
              <w:br/>
            </w:r>
            <w:r w:rsidRPr="13032D95">
              <w:rPr>
                <w:rFonts w:ascii="Cambria" w:hAnsi="Cambria" w:eastAsia="Cambria" w:cs="Cambria"/>
                <w:sz w:val="22"/>
                <w:szCs w:val="22"/>
              </w:rPr>
              <w:t xml:space="preserve"> </w:t>
            </w:r>
          </w:p>
        </w:tc>
        <w:tc>
          <w:tcPr>
            <w:tcW w:w="63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3032D95" w:rsidP="13032D95" w:rsidRDefault="13032D95" w14:paraId="53C1EC5F" w14:textId="6C9182CC">
            <w:pPr>
              <w:spacing w:after="0" w:line="360" w:lineRule="auto"/>
            </w:pPr>
            <w:r w:rsidRPr="13032D95">
              <w:rPr>
                <w:rFonts w:ascii="Cambria" w:hAnsi="Cambria" w:eastAsia="Cambria" w:cs="Cambria"/>
                <w:sz w:val="22"/>
                <w:szCs w:val="22"/>
              </w:rPr>
              <w:t xml:space="preserve"> </w:t>
            </w:r>
          </w:p>
        </w:tc>
      </w:tr>
      <w:tr w:rsidR="13032D95" w:rsidTr="54A52F32" w14:paraId="16D05B58" w14:textId="77777777">
        <w:trPr>
          <w:trHeight w:val="885"/>
        </w:trPr>
        <w:tc>
          <w:tcPr>
            <w:tcW w:w="352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:rsidR="13032D95" w:rsidP="13032D95" w:rsidRDefault="13032D95" w14:paraId="594272FA" w14:textId="6197EB65">
            <w:pPr>
              <w:spacing w:after="0" w:line="360" w:lineRule="auto"/>
            </w:pPr>
            <w:r w:rsidRPr="13032D95">
              <w:rPr>
                <w:rFonts w:ascii="Cambria" w:hAnsi="Cambria" w:eastAsia="Cambria" w:cs="Cambria"/>
                <w:sz w:val="22"/>
                <w:szCs w:val="22"/>
              </w:rPr>
              <w:t>GRADE (</w:t>
            </w:r>
            <w:proofErr w:type="spellStart"/>
            <w:r w:rsidRPr="13032D95">
              <w:rPr>
                <w:rFonts w:ascii="Cambria" w:hAnsi="Cambria" w:eastAsia="Cambria" w:cs="Cambria"/>
                <w:sz w:val="22"/>
                <w:szCs w:val="22"/>
              </w:rPr>
              <w:t>check</w:t>
            </w:r>
            <w:proofErr w:type="spellEnd"/>
            <w:r w:rsidRPr="13032D95">
              <w:rPr>
                <w:rFonts w:ascii="Cambria" w:hAnsi="Cambria" w:eastAsia="Cambria" w:cs="Cambria"/>
                <w:sz w:val="22"/>
                <w:szCs w:val="22"/>
              </w:rPr>
              <w:t xml:space="preserve"> </w:t>
            </w:r>
            <w:proofErr w:type="spellStart"/>
            <w:r w:rsidRPr="13032D95">
              <w:rPr>
                <w:rFonts w:ascii="Cambria" w:hAnsi="Cambria" w:eastAsia="Cambria" w:cs="Cambria"/>
                <w:sz w:val="22"/>
                <w:szCs w:val="22"/>
              </w:rPr>
              <w:t>one</w:t>
            </w:r>
            <w:proofErr w:type="spellEnd"/>
            <w:r w:rsidRPr="13032D95">
              <w:rPr>
                <w:rFonts w:ascii="Cambria" w:hAnsi="Cambria" w:eastAsia="Cambria" w:cs="Cambria"/>
                <w:sz w:val="22"/>
                <w:szCs w:val="22"/>
              </w:rPr>
              <w:t>)</w:t>
            </w:r>
          </w:p>
        </w:tc>
        <w:tc>
          <w:tcPr>
            <w:tcW w:w="63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3032D95" w:rsidP="13032D95" w:rsidRDefault="13032D95" w14:paraId="568889CC" w14:textId="540377A3">
            <w:pPr>
              <w:spacing w:after="0" w:line="360" w:lineRule="auto"/>
            </w:pPr>
            <w:r w:rsidRPr="13032D95">
              <w:rPr>
                <w:rFonts w:ascii="Cambria" w:hAnsi="Cambria" w:eastAsia="Cambria" w:cs="Cambria"/>
                <w:sz w:val="22"/>
                <w:szCs w:val="22"/>
              </w:rPr>
              <w:t>☐ 3rd  ☐ 4th  ☐ 5th  ☐ 6th  ☐ 7th  ☐ 8th  ☐ 9th  ☐ 10th  ☐ 11th</w:t>
            </w:r>
          </w:p>
        </w:tc>
      </w:tr>
      <w:tr w:rsidR="13032D95" w:rsidTr="54A52F32" w14:paraId="1C2841D7" w14:textId="77777777">
        <w:trPr>
          <w:trHeight w:val="885"/>
        </w:trPr>
        <w:tc>
          <w:tcPr>
            <w:tcW w:w="352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:rsidR="13032D95" w:rsidP="13032D95" w:rsidRDefault="13032D95" w14:paraId="5FA049BD" w14:textId="0E77235E">
            <w:pPr>
              <w:spacing w:after="0" w:line="360" w:lineRule="auto"/>
            </w:pPr>
            <w:r w:rsidRPr="13032D95">
              <w:rPr>
                <w:rFonts w:ascii="Cambria" w:hAnsi="Cambria" w:eastAsia="Cambria" w:cs="Cambria"/>
                <w:sz w:val="22"/>
                <w:szCs w:val="22"/>
              </w:rPr>
              <w:t>SCHOOL NAME</w:t>
            </w:r>
            <w:r>
              <w:br/>
            </w:r>
            <w:r w:rsidRPr="13032D95">
              <w:rPr>
                <w:rFonts w:ascii="Cambria" w:hAnsi="Cambria" w:eastAsia="Cambria" w:cs="Cambria"/>
                <w:sz w:val="22"/>
                <w:szCs w:val="22"/>
              </w:rPr>
              <w:t xml:space="preserve"> (Complete </w:t>
            </w:r>
            <w:proofErr w:type="spellStart"/>
            <w:r w:rsidRPr="13032D95">
              <w:rPr>
                <w:rFonts w:ascii="Cambria" w:hAnsi="Cambria" w:eastAsia="Cambria" w:cs="Cambria"/>
                <w:sz w:val="22"/>
                <w:szCs w:val="22"/>
              </w:rPr>
              <w:t>name</w:t>
            </w:r>
            <w:proofErr w:type="spellEnd"/>
            <w:r w:rsidRPr="13032D95">
              <w:rPr>
                <w:rFonts w:ascii="Cambria" w:hAnsi="Cambria" w:eastAsia="Cambria" w:cs="Cambria"/>
                <w:sz w:val="22"/>
                <w:szCs w:val="22"/>
              </w:rPr>
              <w:t xml:space="preserve">, no </w:t>
            </w:r>
            <w:proofErr w:type="spellStart"/>
            <w:r w:rsidRPr="13032D95">
              <w:rPr>
                <w:rFonts w:ascii="Cambria" w:hAnsi="Cambria" w:eastAsia="Cambria" w:cs="Cambria"/>
                <w:sz w:val="22"/>
                <w:szCs w:val="22"/>
              </w:rPr>
              <w:t>acronyms</w:t>
            </w:r>
            <w:proofErr w:type="spellEnd"/>
            <w:r w:rsidRPr="13032D95">
              <w:rPr>
                <w:rFonts w:ascii="Cambria" w:hAnsi="Cambria" w:eastAsia="Cambria" w:cs="Cambria"/>
                <w:sz w:val="22"/>
                <w:szCs w:val="22"/>
              </w:rPr>
              <w:t>)</w:t>
            </w:r>
          </w:p>
        </w:tc>
        <w:tc>
          <w:tcPr>
            <w:tcW w:w="63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3032D95" w:rsidP="13032D95" w:rsidRDefault="13032D95" w14:paraId="4E08247F" w14:textId="432D6C90">
            <w:pPr>
              <w:spacing w:after="0" w:line="360" w:lineRule="auto"/>
            </w:pPr>
            <w:r w:rsidRPr="13032D95">
              <w:rPr>
                <w:rFonts w:ascii="Cambria" w:hAnsi="Cambria" w:eastAsia="Cambria" w:cs="Cambria"/>
                <w:sz w:val="22"/>
                <w:szCs w:val="22"/>
              </w:rPr>
              <w:t xml:space="preserve"> </w:t>
            </w:r>
          </w:p>
        </w:tc>
      </w:tr>
      <w:tr w:rsidR="13032D95" w:rsidTr="54A52F32" w14:paraId="6C91B7CC" w14:textId="77777777">
        <w:trPr>
          <w:trHeight w:val="885"/>
        </w:trPr>
        <w:tc>
          <w:tcPr>
            <w:tcW w:w="352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:rsidR="13032D95" w:rsidP="13032D95" w:rsidRDefault="13032D95" w14:paraId="2F048CD7" w14:textId="3B71417C">
            <w:pPr>
              <w:spacing w:after="0" w:line="360" w:lineRule="auto"/>
              <w:rPr>
                <w:rFonts w:ascii="Cambria" w:hAnsi="Cambria" w:eastAsia="Cambria" w:cs="Cambria"/>
                <w:sz w:val="22"/>
                <w:szCs w:val="22"/>
              </w:rPr>
            </w:pPr>
            <w:r w:rsidRPr="13032D95">
              <w:rPr>
                <w:rFonts w:ascii="Cambria" w:hAnsi="Cambria" w:eastAsia="Cambria" w:cs="Cambria"/>
                <w:sz w:val="22"/>
                <w:szCs w:val="22"/>
              </w:rPr>
              <w:t>TEACHER’S FULL NAME(S)</w:t>
            </w:r>
            <w:r>
              <w:br/>
            </w:r>
            <w:r w:rsidRPr="13032D95">
              <w:rPr>
                <w:rFonts w:ascii="Cambria" w:hAnsi="Cambria" w:eastAsia="Cambria" w:cs="Cambria"/>
                <w:sz w:val="22"/>
                <w:szCs w:val="22"/>
              </w:rPr>
              <w:t xml:space="preserve"> </w:t>
            </w:r>
          </w:p>
        </w:tc>
        <w:tc>
          <w:tcPr>
            <w:tcW w:w="63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3032D95" w:rsidP="13032D95" w:rsidRDefault="13032D95" w14:paraId="2E48047D" w14:textId="3FE16BF3">
            <w:pPr>
              <w:spacing w:after="0" w:line="360" w:lineRule="auto"/>
            </w:pPr>
            <w:r w:rsidRPr="13032D95">
              <w:rPr>
                <w:rFonts w:ascii="Cambria" w:hAnsi="Cambria" w:eastAsia="Cambria" w:cs="Cambria"/>
                <w:sz w:val="22"/>
                <w:szCs w:val="22"/>
              </w:rPr>
              <w:t xml:space="preserve"> </w:t>
            </w:r>
          </w:p>
        </w:tc>
      </w:tr>
      <w:tr w:rsidR="13032D95" w:rsidTr="54A52F32" w14:paraId="063EAEEE" w14:textId="77777777">
        <w:trPr>
          <w:trHeight w:val="885"/>
        </w:trPr>
        <w:tc>
          <w:tcPr>
            <w:tcW w:w="352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:rsidR="13032D95" w:rsidP="13032D95" w:rsidRDefault="13032D95" w14:paraId="2D55A1E7" w14:textId="2C76DC44">
            <w:pPr>
              <w:spacing w:after="0" w:line="360" w:lineRule="auto"/>
            </w:pPr>
            <w:r w:rsidRPr="13032D95">
              <w:rPr>
                <w:rFonts w:ascii="Cambria" w:hAnsi="Cambria" w:eastAsia="Cambria" w:cs="Cambria"/>
                <w:sz w:val="22"/>
                <w:szCs w:val="22"/>
              </w:rPr>
              <w:t>DATE</w:t>
            </w:r>
          </w:p>
        </w:tc>
        <w:tc>
          <w:tcPr>
            <w:tcW w:w="63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3032D95" w:rsidP="13032D95" w:rsidRDefault="13032D95" w14:paraId="745CBEE8" w14:textId="4FBD9E4B">
            <w:pPr>
              <w:spacing w:after="0" w:line="360" w:lineRule="auto"/>
            </w:pPr>
            <w:r w:rsidRPr="13032D95">
              <w:rPr>
                <w:rFonts w:ascii="Cambria" w:hAnsi="Cambria" w:eastAsia="Cambria" w:cs="Cambria"/>
                <w:sz w:val="22"/>
                <w:szCs w:val="22"/>
              </w:rPr>
              <w:t xml:space="preserve"> </w:t>
            </w:r>
          </w:p>
        </w:tc>
      </w:tr>
    </w:tbl>
    <w:p w:rsidR="6F7B1CFC" w:rsidP="13032D95" w:rsidRDefault="6F7B1CFC" w14:paraId="67C546DE" w14:textId="2B9F3B08">
      <w:pPr>
        <w:pStyle w:val="Heading2"/>
        <w:spacing w:before="200" w:after="0" w:line="276" w:lineRule="auto"/>
      </w:pPr>
    </w:p>
    <w:p w:rsidR="6F7B1CFC" w:rsidP="13032D95" w:rsidRDefault="2946C6B8" w14:paraId="38D2BECE" w14:textId="10A066FB">
      <w:pPr>
        <w:pStyle w:val="Heading2"/>
        <w:spacing w:before="200" w:after="0" w:line="276" w:lineRule="auto"/>
      </w:pPr>
      <w:r w:rsidRPr="13032D95">
        <w:rPr>
          <w:rFonts w:ascii="Calibri" w:hAnsi="Calibri" w:eastAsia="Calibri" w:cs="Calibri"/>
          <w:b/>
          <w:bCs/>
          <w:color w:val="4F81BD"/>
          <w:sz w:val="26"/>
          <w:szCs w:val="26"/>
          <w:lang w:val="en-US"/>
        </w:rPr>
        <w:t>IMPORTANT INSTRUCTIONS</w:t>
      </w:r>
    </w:p>
    <w:p w:rsidR="6F7B1CFC" w:rsidP="13032D95" w:rsidRDefault="6F7B1CFC" w14:paraId="795B4CEA" w14:textId="15D7E15E">
      <w:pPr>
        <w:rPr>
          <w:lang w:val="en-US"/>
        </w:rPr>
      </w:pPr>
    </w:p>
    <w:p w:rsidR="6F7B1CFC" w:rsidP="13032D95" w:rsidRDefault="2946C6B8" w14:paraId="53424E0E" w14:textId="7495F26A">
      <w:pPr>
        <w:spacing w:after="200" w:line="276" w:lineRule="auto"/>
      </w:pPr>
      <w:r w:rsidRPr="13032D95">
        <w:rPr>
          <w:rFonts w:ascii="Cambria" w:hAnsi="Cambria" w:eastAsia="Cambria" w:cs="Cambria"/>
          <w:sz w:val="22"/>
          <w:szCs w:val="22"/>
          <w:lang w:val="en-US"/>
        </w:rPr>
        <w:t>1. Write neatly and clearly.</w:t>
      </w:r>
    </w:p>
    <w:p w:rsidR="6F7B1CFC" w:rsidP="13032D95" w:rsidRDefault="2946C6B8" w14:paraId="0B91467E" w14:textId="15529FA8">
      <w:pPr>
        <w:spacing w:after="200" w:line="276" w:lineRule="auto"/>
      </w:pPr>
      <w:r w:rsidRPr="13032D95">
        <w:rPr>
          <w:rFonts w:ascii="Cambria" w:hAnsi="Cambria" w:eastAsia="Cambria" w:cs="Cambria"/>
          <w:sz w:val="22"/>
          <w:szCs w:val="22"/>
          <w:lang w:val="en-US"/>
        </w:rPr>
        <w:t>2. Do not include your name, your teacher’s name, or your school’s name in the essay.</w:t>
      </w:r>
    </w:p>
    <w:p w:rsidR="6F7B1CFC" w:rsidP="13032D95" w:rsidRDefault="2946C6B8" w14:paraId="55D48AF8" w14:textId="5AE3EE6A">
      <w:pPr>
        <w:spacing w:after="200" w:line="276" w:lineRule="auto"/>
      </w:pPr>
      <w:r w:rsidRPr="13032D95">
        <w:rPr>
          <w:rFonts w:ascii="Cambria" w:hAnsi="Cambria" w:eastAsia="Cambria" w:cs="Cambria"/>
          <w:sz w:val="22"/>
          <w:szCs w:val="22"/>
          <w:lang w:val="en-US"/>
        </w:rPr>
        <w:t>3. Minimum word count:</w:t>
      </w:r>
    </w:p>
    <w:p w:rsidR="6F7B1CFC" w:rsidP="13032D95" w:rsidRDefault="2946C6B8" w14:paraId="306ED3FE" w14:textId="002AC5E5">
      <w:pPr>
        <w:spacing w:after="200" w:line="276" w:lineRule="auto"/>
      </w:pPr>
      <w:r w:rsidRPr="13032D95">
        <w:rPr>
          <w:rFonts w:ascii="Cambria" w:hAnsi="Cambria" w:eastAsia="Cambria" w:cs="Cambria"/>
          <w:sz w:val="22"/>
          <w:szCs w:val="22"/>
          <w:lang w:val="en-US"/>
        </w:rPr>
        <w:t xml:space="preserve">   - Grades 3–5: 200 words</w:t>
      </w:r>
    </w:p>
    <w:p w:rsidR="6F7B1CFC" w:rsidP="13032D95" w:rsidRDefault="2946C6B8" w14:paraId="7EBF086A" w14:textId="7C42DE71">
      <w:pPr>
        <w:spacing w:after="200" w:line="276" w:lineRule="auto"/>
      </w:pPr>
      <w:r w:rsidRPr="13032D95">
        <w:rPr>
          <w:rFonts w:ascii="Cambria" w:hAnsi="Cambria" w:eastAsia="Cambria" w:cs="Cambria"/>
          <w:sz w:val="22"/>
          <w:szCs w:val="22"/>
          <w:lang w:val="en-US"/>
        </w:rPr>
        <w:t xml:space="preserve">   - Grades 6–8: 400 words</w:t>
      </w:r>
    </w:p>
    <w:p w:rsidR="6F7B1CFC" w:rsidP="13032D95" w:rsidRDefault="2946C6B8" w14:paraId="68530885" w14:textId="0C1CE6C4">
      <w:pPr>
        <w:spacing w:after="200" w:line="276" w:lineRule="auto"/>
      </w:pPr>
      <w:r w:rsidRPr="13032D95">
        <w:rPr>
          <w:rFonts w:ascii="Cambria" w:hAnsi="Cambria" w:eastAsia="Cambria" w:cs="Cambria"/>
          <w:sz w:val="22"/>
          <w:szCs w:val="22"/>
          <w:lang w:val="en-US"/>
        </w:rPr>
        <w:t xml:space="preserve">   - Grades 9–11: 600 words</w:t>
      </w:r>
    </w:p>
    <w:p w:rsidR="6F7B1CFC" w:rsidP="13032D95" w:rsidRDefault="2946C6B8" w14:paraId="7AA336D6" w14:textId="627FC240">
      <w:pPr>
        <w:spacing w:after="200" w:line="276" w:lineRule="auto"/>
      </w:pPr>
      <w:r w:rsidRPr="13032D95">
        <w:rPr>
          <w:rFonts w:ascii="Cambria" w:hAnsi="Cambria" w:eastAsia="Cambria" w:cs="Cambria"/>
          <w:sz w:val="22"/>
          <w:szCs w:val="22"/>
          <w:lang w:val="en-US"/>
        </w:rPr>
        <w:t>4. If you need extra pages, ask your teacher and number each page.</w:t>
      </w:r>
    </w:p>
    <w:p w:rsidR="6F7B1CFC" w:rsidP="13032D95" w:rsidRDefault="2946C6B8" w14:paraId="63412760" w14:textId="6619F3C2">
      <w:pPr>
        <w:spacing w:after="200" w:line="276" w:lineRule="auto"/>
      </w:pPr>
      <w:r w:rsidRPr="54A52F32" w:rsidR="2946C6B8">
        <w:rPr>
          <w:rFonts w:ascii="Cambria" w:hAnsi="Cambria" w:eastAsia="Cambria" w:cs="Cambria"/>
          <w:sz w:val="22"/>
          <w:szCs w:val="22"/>
          <w:lang w:val="en-US"/>
        </w:rPr>
        <w:t>5. Count your words before handing in your essay.</w:t>
      </w:r>
    </w:p>
    <w:p w:rsidR="1F122696" w:rsidP="54A52F32" w:rsidRDefault="1F122696" w14:paraId="2A7C5BB9" w14:textId="058454E7">
      <w:pPr>
        <w:spacing w:after="200" w:line="276" w:lineRule="auto"/>
        <w:rPr>
          <w:rFonts w:ascii="Cambria" w:hAnsi="Cambria" w:eastAsia="Cambria" w:cs="Cambria"/>
          <w:sz w:val="22"/>
          <w:szCs w:val="22"/>
          <w:lang w:val="en-US"/>
        </w:rPr>
      </w:pPr>
      <w:r w:rsidRPr="54A52F32" w:rsidR="1F122696">
        <w:rPr>
          <w:rFonts w:ascii="Cambria" w:hAnsi="Cambria" w:eastAsia="Cambria" w:cs="Cambria"/>
          <w:sz w:val="22"/>
          <w:szCs w:val="22"/>
          <w:lang w:val="en-US"/>
        </w:rPr>
        <w:t xml:space="preserve">6. Please </w:t>
      </w:r>
      <w:r w:rsidRPr="54A52F32" w:rsidR="6BEAC4E9">
        <w:rPr>
          <w:rFonts w:ascii="Cambria" w:hAnsi="Cambria" w:eastAsia="Cambria" w:cs="Cambria"/>
          <w:sz w:val="22"/>
          <w:szCs w:val="22"/>
          <w:lang w:val="en-US"/>
        </w:rPr>
        <w:t xml:space="preserve">remember that we expect your best writing participation </w:t>
      </w:r>
      <w:r w:rsidRPr="54A52F32" w:rsidR="4585358C">
        <w:rPr>
          <w:rFonts w:ascii="Cambria" w:hAnsi="Cambria" w:eastAsia="Cambria" w:cs="Cambria"/>
          <w:sz w:val="22"/>
          <w:szCs w:val="22"/>
          <w:lang w:val="en-US"/>
        </w:rPr>
        <w:t xml:space="preserve">since all </w:t>
      </w:r>
      <w:r w:rsidRPr="54A52F32" w:rsidR="6BEAC4E9">
        <w:rPr>
          <w:rFonts w:ascii="Cambria" w:hAnsi="Cambria" w:eastAsia="Cambria" w:cs="Cambria"/>
          <w:sz w:val="22"/>
          <w:szCs w:val="22"/>
          <w:lang w:val="en-US"/>
        </w:rPr>
        <w:t xml:space="preserve">the winning </w:t>
      </w:r>
      <w:r w:rsidRPr="54A52F32" w:rsidR="78E05D54">
        <w:rPr>
          <w:rFonts w:ascii="Cambria" w:hAnsi="Cambria" w:eastAsia="Cambria" w:cs="Cambria"/>
          <w:sz w:val="22"/>
          <w:szCs w:val="22"/>
          <w:lang w:val="en-US"/>
        </w:rPr>
        <w:t>essays will be published.</w:t>
      </w:r>
    </w:p>
    <w:p w:rsidR="6F7B1CFC" w:rsidP="6F7B1CFC" w:rsidRDefault="6F7B1CFC" w14:paraId="2D84A274" w14:textId="403E8AC2">
      <w:pPr>
        <w:ind w:left="360"/>
        <w:rPr>
          <w:lang w:val="en-US"/>
        </w:rPr>
      </w:pPr>
    </w:p>
    <w:p w:rsidR="6F7B1CFC" w:rsidP="6F7B1CFC" w:rsidRDefault="6F7B1CFC" w14:paraId="5845E4AA" w14:textId="10FEB9A5">
      <w:pPr>
        <w:ind w:left="360"/>
        <w:rPr>
          <w:lang w:val="en-US"/>
        </w:rPr>
      </w:pPr>
    </w:p>
    <w:p w:rsidR="6F7B1CFC" w:rsidP="5A5C0098" w:rsidRDefault="6F7B1CFC" w14:paraId="0D1090C5" w14:textId="4E35DBE6">
      <w:pPr>
        <w:ind w:left="360"/>
        <w:rPr>
          <w:lang w:val="en-US"/>
        </w:rPr>
      </w:pPr>
    </w:p>
    <w:p w:rsidR="00F8177B" w:rsidP="5A5C0098" w:rsidRDefault="00F8177B" w14:paraId="64DD1768" w14:textId="77777777">
      <w:pPr>
        <w:ind w:left="360"/>
        <w:rPr>
          <w:lang w:val="en-US"/>
        </w:rPr>
      </w:pPr>
    </w:p>
    <w:p w:rsidR="00F8177B" w:rsidP="5A5C0098" w:rsidRDefault="00F8177B" w14:paraId="4422E04E" w14:textId="77777777">
      <w:pPr>
        <w:ind w:left="360"/>
        <w:rPr>
          <w:lang w:val="en-US"/>
        </w:rPr>
      </w:pPr>
    </w:p>
    <w:p w:rsidR="00F8177B" w:rsidRDefault="00F8177B" w14:paraId="74A36462" w14:textId="3B4EE6BB">
      <w:pPr>
        <w:spacing w:after="0" w:line="240" w:lineRule="auto"/>
        <w:rPr>
          <w:lang w:val="en-US"/>
        </w:rPr>
      </w:pPr>
      <w:r>
        <w:rPr>
          <w:lang w:val="en-US"/>
        </w:rPr>
        <w:br w:type="page"/>
      </w:r>
    </w:p>
    <w:p w:rsidR="00F8177B" w:rsidP="5A5C0098" w:rsidRDefault="00F8177B" w14:paraId="5CF679C2" w14:textId="77777777">
      <w:pPr>
        <w:ind w:left="360"/>
        <w:rPr>
          <w:lang w:val="en-US"/>
        </w:rPr>
      </w:pPr>
    </w:p>
    <w:p w:rsidR="00D4296C" w:rsidP="5A5C0098" w:rsidRDefault="06F82C6D" w14:paraId="687E912C" w14:textId="559DD189">
      <w:pPr>
        <w:pStyle w:val="Subtitle"/>
      </w:pPr>
      <w:r w:rsidRPr="5A5C0098">
        <w:t>"Herencia hispana en mi comunidad: 250 años de amistad entre España y EE.UU. (1776-2026)"</w:t>
      </w:r>
    </w:p>
    <w:p w:rsidRPr="00F464A9" w:rsidR="009B21C3" w:rsidP="00F464A9" w:rsidRDefault="009B21C3" w14:paraId="2FEBA36D" w14:textId="4BFBC95E">
      <w:pPr>
        <w:pStyle w:val="ListParagraph"/>
        <w:autoSpaceDE w:val="0"/>
        <w:autoSpaceDN w:val="0"/>
        <w:adjustRightInd w:val="0"/>
        <w:spacing w:before="240" w:after="0" w:line="240" w:lineRule="auto"/>
        <w:ind w:left="0"/>
        <w:rPr>
          <w:b/>
          <w:bCs/>
          <w:color w:val="FF0000"/>
          <w:sz w:val="32"/>
          <w:szCs w:val="32"/>
          <w:lang w:val="es-ES_tradnl" w:eastAsia="es-ES"/>
        </w:rPr>
      </w:pPr>
    </w:p>
    <w:p w:rsidRPr="007D625B" w:rsidR="00FC4D87" w:rsidP="5A5C0098" w:rsidRDefault="00FC4D87" w14:paraId="7B23355A" w14:textId="7EA430FB">
      <w:pPr>
        <w:spacing w:after="120" w:line="480" w:lineRule="auto"/>
        <w:jc w:val="both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5A5C0098">
        <w:rPr>
          <w:sz w:val="24"/>
          <w:szCs w:val="24"/>
          <w:lang w:val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5A5C0098">
        <w:rPr>
          <w:sz w:val="24"/>
          <w:szCs w:val="24"/>
          <w:lang w:val="en-US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5A5C0098">
        <w:rPr>
          <w:sz w:val="24"/>
          <w:szCs w:val="24"/>
          <w:lang w:val="en-US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5A5C0098">
        <w:rPr>
          <w:sz w:val="24"/>
          <w:szCs w:val="24"/>
          <w:lang w:val="en-US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5A5C0098">
        <w:rPr>
          <w:sz w:val="24"/>
          <w:szCs w:val="24"/>
          <w:lang w:val="en-US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5A5C0098" w:rsidR="00F8177B">
        <w:rPr>
          <w:sz w:val="24"/>
          <w:szCs w:val="24"/>
          <w:lang w:val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5A5C0098" w:rsidP="5A5C0098" w:rsidRDefault="00F8177B" w14:paraId="337C6690" w14:textId="27805356">
      <w:pPr>
        <w:spacing w:after="120" w:line="48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 w:rsidRPr="5A5C0098">
        <w:rPr>
          <w:sz w:val="24"/>
          <w:szCs w:val="24"/>
          <w:lang w:val="en-US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sectPr w:rsidR="5A5C0098" w:rsidSect="00EA5EE4">
      <w:footerReference w:type="default" r:id="rId10"/>
      <w:pgSz w:w="12242" w:h="15842" w:orient="portrait" w:code="1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12DC8" w:rsidP="003274C0" w:rsidRDefault="00412DC8" w14:paraId="7CD8BE87" w14:textId="77777777">
      <w:pPr>
        <w:spacing w:after="0" w:line="240" w:lineRule="auto"/>
      </w:pPr>
      <w:r>
        <w:separator/>
      </w:r>
    </w:p>
  </w:endnote>
  <w:endnote w:type="continuationSeparator" w:id="0">
    <w:p w:rsidR="00412DC8" w:rsidP="003274C0" w:rsidRDefault="00412DC8" w14:paraId="335D889D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1442300"/>
      <w:docPartObj>
        <w:docPartGallery w:val="Page Numbers (Bottom of Page)"/>
        <w:docPartUnique/>
      </w:docPartObj>
    </w:sdtPr>
    <w:sdtContent>
      <w:p w:rsidR="00FC4D87" w:rsidP="003274C0" w:rsidRDefault="00800390" w14:paraId="770DB2C7" w14:textId="77777777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C66B2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12DC8" w:rsidP="003274C0" w:rsidRDefault="00412DC8" w14:paraId="1B72A6D6" w14:textId="77777777">
      <w:pPr>
        <w:spacing w:after="0" w:line="240" w:lineRule="auto"/>
      </w:pPr>
      <w:r>
        <w:separator/>
      </w:r>
    </w:p>
  </w:footnote>
  <w:footnote w:type="continuationSeparator" w:id="0">
    <w:p w:rsidR="00412DC8" w:rsidP="003274C0" w:rsidRDefault="00412DC8" w14:paraId="2B515B35" w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E8B4CFD"/>
    <w:multiLevelType w:val="hybridMultilevel"/>
    <w:tmpl w:val="847AB0E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6B00CF"/>
    <w:multiLevelType w:val="hybridMultilevel"/>
    <w:tmpl w:val="E04203F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0D">
      <w:start w:val="1"/>
      <w:numFmt w:val="bullet"/>
      <w:lvlText w:val=""/>
      <w:lvlJc w:val="left"/>
      <w:pPr>
        <w:ind w:left="786" w:hanging="360"/>
      </w:pPr>
      <w:rPr>
        <w:rFonts w:hint="default" w:ascii="Wingdings" w:hAnsi="Wingdings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6342116">
    <w:abstractNumId w:val="1"/>
  </w:num>
  <w:num w:numId="2" w16cid:durableId="20778241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4"/>
  <w:displayBackgroundShape/>
  <w:attachedTemplate r:id="rId1"/>
  <w:trackRevisions w:val="false"/>
  <w:defaultTabStop w:val="708"/>
  <w:hyphenationZone w:val="425"/>
  <w:drawingGridHorizontalSpacing w:val="10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3502"/>
    <w:rsid w:val="000947A6"/>
    <w:rsid w:val="000B3033"/>
    <w:rsid w:val="00185541"/>
    <w:rsid w:val="00213AF6"/>
    <w:rsid w:val="002219AE"/>
    <w:rsid w:val="002278D1"/>
    <w:rsid w:val="00273753"/>
    <w:rsid w:val="002B4E14"/>
    <w:rsid w:val="003274C0"/>
    <w:rsid w:val="00337734"/>
    <w:rsid w:val="00384689"/>
    <w:rsid w:val="00392E2F"/>
    <w:rsid w:val="003B62FF"/>
    <w:rsid w:val="003C3029"/>
    <w:rsid w:val="003E71E2"/>
    <w:rsid w:val="00412DC8"/>
    <w:rsid w:val="00464568"/>
    <w:rsid w:val="00517B95"/>
    <w:rsid w:val="0055064A"/>
    <w:rsid w:val="005619D3"/>
    <w:rsid w:val="0056616B"/>
    <w:rsid w:val="00612F18"/>
    <w:rsid w:val="00616B8E"/>
    <w:rsid w:val="0062474F"/>
    <w:rsid w:val="00627969"/>
    <w:rsid w:val="0066078C"/>
    <w:rsid w:val="00703502"/>
    <w:rsid w:val="00731D43"/>
    <w:rsid w:val="00736257"/>
    <w:rsid w:val="00775E76"/>
    <w:rsid w:val="007B27F9"/>
    <w:rsid w:val="007C4AD7"/>
    <w:rsid w:val="007D625B"/>
    <w:rsid w:val="00800390"/>
    <w:rsid w:val="00867DD9"/>
    <w:rsid w:val="00906CC6"/>
    <w:rsid w:val="00972B11"/>
    <w:rsid w:val="009971C7"/>
    <w:rsid w:val="009B21C3"/>
    <w:rsid w:val="009C496D"/>
    <w:rsid w:val="009D5B03"/>
    <w:rsid w:val="00A12624"/>
    <w:rsid w:val="00A3206D"/>
    <w:rsid w:val="00AB294D"/>
    <w:rsid w:val="00AC66B2"/>
    <w:rsid w:val="00AD6330"/>
    <w:rsid w:val="00B16BAC"/>
    <w:rsid w:val="00B20B50"/>
    <w:rsid w:val="00B21926"/>
    <w:rsid w:val="00B63D5D"/>
    <w:rsid w:val="00B92386"/>
    <w:rsid w:val="00BB403F"/>
    <w:rsid w:val="00BB6D72"/>
    <w:rsid w:val="00C34DD4"/>
    <w:rsid w:val="00C51F1B"/>
    <w:rsid w:val="00C72602"/>
    <w:rsid w:val="00C93DA3"/>
    <w:rsid w:val="00D4296C"/>
    <w:rsid w:val="00D55521"/>
    <w:rsid w:val="00DC78F5"/>
    <w:rsid w:val="00DC7C2B"/>
    <w:rsid w:val="00DD6EDA"/>
    <w:rsid w:val="00EA5EE4"/>
    <w:rsid w:val="00EA7B1F"/>
    <w:rsid w:val="00EF10DA"/>
    <w:rsid w:val="00F01402"/>
    <w:rsid w:val="00F464A9"/>
    <w:rsid w:val="00F55730"/>
    <w:rsid w:val="00F74F62"/>
    <w:rsid w:val="00F8177B"/>
    <w:rsid w:val="00FC081F"/>
    <w:rsid w:val="00FC4D87"/>
    <w:rsid w:val="0607A222"/>
    <w:rsid w:val="06F82C6D"/>
    <w:rsid w:val="08E250B8"/>
    <w:rsid w:val="08FFCB55"/>
    <w:rsid w:val="0E5CF598"/>
    <w:rsid w:val="0F80EC4F"/>
    <w:rsid w:val="13032D95"/>
    <w:rsid w:val="1B3F7155"/>
    <w:rsid w:val="1DB7CCD7"/>
    <w:rsid w:val="1F122696"/>
    <w:rsid w:val="21CF8C0A"/>
    <w:rsid w:val="2521723A"/>
    <w:rsid w:val="278E24DE"/>
    <w:rsid w:val="2930360C"/>
    <w:rsid w:val="2946C6B8"/>
    <w:rsid w:val="2A321E06"/>
    <w:rsid w:val="2DF4C079"/>
    <w:rsid w:val="2DFE91ED"/>
    <w:rsid w:val="2EFB9B07"/>
    <w:rsid w:val="38C9E3DF"/>
    <w:rsid w:val="40B670C0"/>
    <w:rsid w:val="4585358C"/>
    <w:rsid w:val="4A965E86"/>
    <w:rsid w:val="4E007D91"/>
    <w:rsid w:val="4FE6CD8C"/>
    <w:rsid w:val="53D25916"/>
    <w:rsid w:val="54A52F32"/>
    <w:rsid w:val="5A5C0098"/>
    <w:rsid w:val="639A8A7E"/>
    <w:rsid w:val="6833DC5E"/>
    <w:rsid w:val="6AEDB152"/>
    <w:rsid w:val="6BEAC4E9"/>
    <w:rsid w:val="6D9D6375"/>
    <w:rsid w:val="6F7B1CFC"/>
    <w:rsid w:val="71D34F62"/>
    <w:rsid w:val="7743A2BB"/>
    <w:rsid w:val="78E05D54"/>
    <w:rsid w:val="795FCC6F"/>
    <w:rsid w:val="7AC58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0D07D7"/>
  <w15:docId w15:val="{E7492753-EE9A-4A9D-9EDA-D803C8753B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hAnsi="Arial" w:eastAsia="Calibri" w:cs="Arial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D6330"/>
    <w:pPr>
      <w:spacing w:after="160" w:line="259" w:lineRule="auto"/>
    </w:pPr>
    <w:rPr>
      <w:lang w:eastAsia="en-US"/>
    </w:rPr>
  </w:style>
  <w:style w:type="paragraph" w:styleId="Heading1">
    <w:name w:val="heading 1"/>
    <w:basedOn w:val="Normal"/>
    <w:next w:val="Normal"/>
    <w:uiPriority w:val="9"/>
    <w:qFormat/>
    <w:rsid w:val="13032D95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rsid w:val="13032D95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5EE4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6247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274C0"/>
    <w:pPr>
      <w:tabs>
        <w:tab w:val="center" w:pos="4252"/>
        <w:tab w:val="right" w:pos="8504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3274C0"/>
    <w:rPr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3274C0"/>
    <w:pPr>
      <w:tabs>
        <w:tab w:val="center" w:pos="4252"/>
        <w:tab w:val="right" w:pos="8504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3274C0"/>
    <w:rPr>
      <w:lang w:eastAsia="en-US"/>
    </w:rPr>
  </w:style>
  <w:style w:type="paragraph" w:styleId="Title">
    <w:name w:val="Title"/>
    <w:basedOn w:val="Normal"/>
    <w:next w:val="Normal"/>
    <w:uiPriority w:val="10"/>
    <w:qFormat/>
    <w:rsid w:val="5A5C0098"/>
    <w:pPr>
      <w:spacing w:after="80"/>
      <w:contextualSpacing/>
    </w:pPr>
    <w:rPr>
      <w:rFonts w:asciiTheme="majorHAnsi" w:hAnsiTheme="majorHAnsi" w:eastAsiaTheme="majorEastAsia" w:cstheme="majorBidi"/>
      <w:sz w:val="56"/>
      <w:szCs w:val="56"/>
    </w:rPr>
  </w:style>
  <w:style w:type="paragraph" w:styleId="Subtitle">
    <w:name w:val="Subtitle"/>
    <w:basedOn w:val="Normal"/>
    <w:next w:val="Normal"/>
    <w:uiPriority w:val="11"/>
    <w:qFormat/>
    <w:rsid w:val="5A5C0098"/>
    <w:rPr>
      <w:rFonts w:eastAsiaTheme="majorEastAsia" w:cstheme="majorBidi"/>
      <w:color w:val="595959" w:themeColor="text1" w:themeTint="A6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footer" Target="foot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Box%20Sync\EscriboEnEspa&#241;ol2019_20\01_ConvocatoriaDifusion2019_2020\PlantillaEnsayosEscriboEnEspanol2020_21.dotx" TargetMode="External"/></Relationships>
</file>

<file path=word/theme/theme1.xml><?xml version="1.0" encoding="utf-8"?>
<a:theme xmlns:a="http://schemas.openxmlformats.org/drawingml/2006/main" xmlns:thm15="http://schemas.microsoft.com/office/thememl/2012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2ac4252d-edf1-40c7-91e3-416d93cde782">
      <UserInfo>
        <DisplayName/>
        <AccountId xsi:nil="true"/>
        <AccountType/>
      </UserInfo>
    </SharedWithUsers>
    <MediaLengthInSeconds xmlns="6c01d7e6-cbdd-4dc8-9e2b-6f3ac8f88893" xsi:nil="true"/>
    <lcf76f155ced4ddcb4097134ff3c332f xmlns="6c01d7e6-cbdd-4dc8-9e2b-6f3ac8f88893">
      <Terms xmlns="http://schemas.microsoft.com/office/infopath/2007/PartnerControls"/>
    </lcf76f155ced4ddcb4097134ff3c332f>
    <TaxCatchAll xmlns="2ac4252d-edf1-40c7-91e3-416d93cde782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89CC3EAD349B64387D96ADF4200973D" ma:contentTypeVersion="19" ma:contentTypeDescription="Create a new document." ma:contentTypeScope="" ma:versionID="2faac16c6a239b469715cf39d49768dd">
  <xsd:schema xmlns:xsd="http://www.w3.org/2001/XMLSchema" xmlns:xs="http://www.w3.org/2001/XMLSchema" xmlns:p="http://schemas.microsoft.com/office/2006/metadata/properties" xmlns:ns2="2ac4252d-edf1-40c7-91e3-416d93cde782" xmlns:ns3="6c01d7e6-cbdd-4dc8-9e2b-6f3ac8f88893" targetNamespace="http://schemas.microsoft.com/office/2006/metadata/properties" ma:root="true" ma:fieldsID="7f9f1adf6fcbfb1d86d8b56428fdd49b" ns2:_="" ns3:_="">
    <xsd:import namespace="2ac4252d-edf1-40c7-91e3-416d93cde782"/>
    <xsd:import namespace="6c01d7e6-cbdd-4dc8-9e2b-6f3ac8f8889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c4252d-edf1-40c7-91e3-416d93cde78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eb55793-5c69-4e41-85e3-cb8f92fc3b70}" ma:internalName="TaxCatchAll" ma:showField="CatchAllData" ma:web="2ac4252d-edf1-40c7-91e3-416d93cde78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01d7e6-cbdd-4dc8-9e2b-6f3ac8f88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0a3434a8-1381-4c11-bafa-c337b1b2f59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B57E42F-2188-4966-A835-342BA451444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B250379-B7FB-4B26-80A2-45D3450CF4C5}">
  <ds:schemaRefs>
    <ds:schemaRef ds:uri="http://schemas.microsoft.com/office/2006/metadata/properties"/>
    <ds:schemaRef ds:uri="http://schemas.microsoft.com/office/infopath/2007/PartnerControls"/>
    <ds:schemaRef ds:uri="2ac4252d-edf1-40c7-91e3-416d93cde782"/>
    <ds:schemaRef ds:uri="6c01d7e6-cbdd-4dc8-9e2b-6f3ac8f88893"/>
  </ds:schemaRefs>
</ds:datastoreItem>
</file>

<file path=customXml/itemProps3.xml><?xml version="1.0" encoding="utf-8"?>
<ds:datastoreItem xmlns:ds="http://schemas.openxmlformats.org/officeDocument/2006/customXml" ds:itemID="{A80F306B-5534-4540-AAB7-0C7881EE6CD8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C:\Users\user\Box Sync\EscriboEnEspañol2019_20\01_ConvocatoriaDifusion2019_2020\PlantillaEnsayosEscriboEnEspanol2020_21.dotx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user</dc:creator>
  <keywords/>
  <dc:description/>
  <lastModifiedBy>María Inés García Sal</lastModifiedBy>
  <revision>10</revision>
  <dcterms:created xsi:type="dcterms:W3CDTF">2023-08-30T16:38:00.0000000Z</dcterms:created>
  <dcterms:modified xsi:type="dcterms:W3CDTF">2025-09-24T17:48:56.6843393Z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0x010100189CC3EAD349B64387D96ADF4200973D</vt:lpwstr>
  </property>
  <property fmtid="{D5CDD505-2E9C-101B-9397-08002B2CF9AE}" pid="3" name="Order">
    <vt:r8>1556200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  <property fmtid="{D5CDD505-2E9C-101B-9397-08002B2CF9AE}" pid="12" name="MediaServiceImageTags">
    <vt:lpwstr/>
  </property>
</Properties>
</file>