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X="1131" w:tblpY="1"/>
        <w:tblOverlap w:val="never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</w:tblGrid>
      <w:tr w:rsidR="0028709B" w14:paraId="296102BB" w14:textId="77777777" w:rsidTr="001A1725">
        <w:trPr>
          <w:trHeight w:val="274"/>
        </w:trPr>
        <w:tc>
          <w:tcPr>
            <w:tcW w:w="3898" w:type="dxa"/>
            <w:vAlign w:val="center"/>
          </w:tcPr>
          <w:p w14:paraId="7F7AE99C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  <w:tr w:rsidR="0028709B" w14:paraId="0AD03548" w14:textId="77777777" w:rsidTr="001A1725">
        <w:trPr>
          <w:trHeight w:val="690"/>
        </w:trPr>
        <w:tc>
          <w:tcPr>
            <w:tcW w:w="3898" w:type="dxa"/>
          </w:tcPr>
          <w:p w14:paraId="09B2798F" w14:textId="77777777" w:rsidR="00BD7B14" w:rsidRPr="002869BF" w:rsidRDefault="00BD7B14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 w:rsidRPr="002869BF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MINISTERIO </w:t>
            </w:r>
          </w:p>
          <w:p w14:paraId="1EEE0A37" w14:textId="77777777" w:rsidR="0028709B" w:rsidRDefault="00D64D7C" w:rsidP="00D64D7C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 w:rsidRPr="0092480D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DE </w:t>
            </w: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EDUCACIÓN</w:t>
            </w:r>
            <w:r w:rsidR="002A1EBC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, </w:t>
            </w: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FORMACIÓN PROFESIONAL</w:t>
            </w:r>
          </w:p>
          <w:p w14:paraId="2D0A9A5A" w14:textId="77777777" w:rsidR="002A1EBC" w:rsidRPr="002869BF" w:rsidRDefault="002A1EBC" w:rsidP="00D64D7C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Y DEPORTES</w:t>
            </w:r>
          </w:p>
        </w:tc>
      </w:tr>
      <w:tr w:rsidR="0028709B" w14:paraId="2F71578B" w14:textId="77777777" w:rsidTr="001A1725">
        <w:tc>
          <w:tcPr>
            <w:tcW w:w="3898" w:type="dxa"/>
          </w:tcPr>
          <w:p w14:paraId="7098C2AD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14:paraId="2A382A2B" w14:textId="77777777" w:rsidR="00E46F80" w:rsidRPr="00E46F80" w:rsidRDefault="00E46F80" w:rsidP="00E46F80">
      <w:pPr>
        <w:rPr>
          <w:vanish/>
        </w:rPr>
      </w:pPr>
    </w:p>
    <w:tbl>
      <w:tblPr>
        <w:tblpPr w:leftFromText="142" w:rightFromText="142" w:vertAnchor="text" w:horzAnchor="margin" w:tblpXSpec="right" w:tblpY="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78"/>
        <w:gridCol w:w="502"/>
        <w:gridCol w:w="1814"/>
      </w:tblGrid>
      <w:tr w:rsidR="0028709B" w14:paraId="5E2BCE68" w14:textId="77777777" w:rsidTr="00DC31A7">
        <w:tc>
          <w:tcPr>
            <w:tcW w:w="2478" w:type="dxa"/>
          </w:tcPr>
          <w:p w14:paraId="47B66FB7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  <w:tcBorders>
              <w:right w:val="single" w:sz="4" w:space="0" w:color="auto"/>
            </w:tcBorders>
          </w:tcPr>
          <w:p w14:paraId="3CE88CE2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07185EE" w14:textId="77777777" w:rsidR="0028709B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SUBSECRETARIA</w:t>
            </w:r>
          </w:p>
        </w:tc>
      </w:tr>
      <w:tr w:rsidR="0028709B" w14:paraId="4B42079D" w14:textId="77777777" w:rsidTr="00DC31A7">
        <w:trPr>
          <w:trHeight w:hRule="exact" w:val="57"/>
        </w:trPr>
        <w:tc>
          <w:tcPr>
            <w:tcW w:w="2478" w:type="dxa"/>
          </w:tcPr>
          <w:p w14:paraId="519A488B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</w:tcPr>
          <w:p w14:paraId="26DDD164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26B6BB74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</w:tc>
      </w:tr>
      <w:tr w:rsidR="0028709B" w14:paraId="163CB78A" w14:textId="77777777" w:rsidTr="00DC31A7">
        <w:trPr>
          <w:trHeight w:val="211"/>
        </w:trPr>
        <w:tc>
          <w:tcPr>
            <w:tcW w:w="2478" w:type="dxa"/>
            <w:tcMar>
              <w:top w:w="57" w:type="dxa"/>
              <w:left w:w="57" w:type="dxa"/>
              <w:bottom w:w="57" w:type="dxa"/>
            </w:tcMar>
          </w:tcPr>
          <w:p w14:paraId="3F2AEDE6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</w:tcPr>
          <w:p w14:paraId="6CF55E8D" w14:textId="77777777"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Mar>
              <w:top w:w="57" w:type="dxa"/>
              <w:left w:w="57" w:type="dxa"/>
              <w:bottom w:w="57" w:type="dxa"/>
            </w:tcMar>
          </w:tcPr>
          <w:p w14:paraId="1C394ACD" w14:textId="77777777" w:rsidR="0028709B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SUBDIRECCIÓN GENERAL</w:t>
            </w:r>
          </w:p>
          <w:p w14:paraId="5CF74C73" w14:textId="77777777" w:rsidR="002E6099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DE PERSONAL</w:t>
            </w:r>
          </w:p>
        </w:tc>
      </w:tr>
    </w:tbl>
    <w:p w14:paraId="3259E1DB" w14:textId="77777777" w:rsidR="0028709B" w:rsidRDefault="002E6099">
      <w:pPr>
        <w:pStyle w:val="Textonotapie"/>
        <w:tabs>
          <w:tab w:val="left" w:pos="1021"/>
          <w:tab w:val="left" w:pos="8080"/>
        </w:tabs>
        <w:ind w:left="-284"/>
        <w:rPr>
          <w:sz w:val="24"/>
        </w:rPr>
      </w:pPr>
      <w:r>
        <w:rPr>
          <w:noProof/>
          <w:lang w:val="es-ES"/>
        </w:rPr>
        <w:drawing>
          <wp:anchor distT="0" distB="0" distL="114300" distR="114300" simplePos="0" relativeHeight="251657728" behindDoc="1" locked="0" layoutInCell="1" allowOverlap="1" wp14:anchorId="4763A919" wp14:editId="555B0B25">
            <wp:simplePos x="0" y="0"/>
            <wp:positionH relativeFrom="margin">
              <wp:posOffset>-115570</wp:posOffset>
            </wp:positionH>
            <wp:positionV relativeFrom="margin">
              <wp:posOffset>-102870</wp:posOffset>
            </wp:positionV>
            <wp:extent cx="762000" cy="781050"/>
            <wp:effectExtent l="0" t="0" r="0" b="0"/>
            <wp:wrapTight wrapText="bothSides">
              <wp:wrapPolygon edited="0">
                <wp:start x="0" y="0"/>
                <wp:lineTo x="0" y="21073"/>
                <wp:lineTo x="21060" y="21073"/>
                <wp:lineTo x="21060" y="0"/>
                <wp:lineTo x="0" y="0"/>
              </wp:wrapPolygon>
            </wp:wrapTight>
            <wp:docPr id="2" name="Imagen 77" descr="Descripción: esc_C_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77" descr="Descripción: esc_C_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3A554B" w14:textId="77777777" w:rsidR="0028709B" w:rsidRDefault="0028709B">
      <w:pPr>
        <w:pStyle w:val="Ttulo3"/>
        <w:rPr>
          <w:b w:val="0"/>
          <w:color w:val="auto"/>
          <w:spacing w:val="324"/>
          <w:sz w:val="16"/>
          <w:lang w:val="fr-FR"/>
        </w:rPr>
      </w:pPr>
    </w:p>
    <w:tbl>
      <w:tblPr>
        <w:tblW w:w="955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51"/>
      </w:tblGrid>
      <w:tr w:rsidR="0028709B" w14:paraId="11BA58D8" w14:textId="77777777">
        <w:tc>
          <w:tcPr>
            <w:tcW w:w="9551" w:type="dxa"/>
          </w:tcPr>
          <w:p w14:paraId="01E6E3B5" w14:textId="77777777" w:rsidR="0028709B" w:rsidRDefault="0028709B">
            <w:pPr>
              <w:tabs>
                <w:tab w:val="left" w:pos="1134"/>
              </w:tabs>
              <w:spacing w:line="240" w:lineRule="atLeast"/>
              <w:rPr>
                <w:b/>
                <w:spacing w:val="324"/>
                <w:sz w:val="16"/>
                <w:lang w:val="fr-FR"/>
              </w:rPr>
            </w:pPr>
          </w:p>
        </w:tc>
      </w:tr>
    </w:tbl>
    <w:p w14:paraId="34EF11E4" w14:textId="77777777" w:rsidR="0028709B" w:rsidRDefault="0028709B">
      <w:pPr>
        <w:pStyle w:val="Ttulo3"/>
        <w:rPr>
          <w:color w:val="auto"/>
          <w:spacing w:val="324"/>
          <w:sz w:val="22"/>
          <w:lang w:val="fr-FR"/>
        </w:rPr>
      </w:pPr>
    </w:p>
    <w:p w14:paraId="528E23E1" w14:textId="77777777" w:rsidR="0028709B" w:rsidRDefault="0028709B">
      <w:pPr>
        <w:pStyle w:val="Textonotapie"/>
        <w:tabs>
          <w:tab w:val="left" w:pos="1021"/>
          <w:tab w:val="left" w:pos="8080"/>
        </w:tabs>
        <w:rPr>
          <w:sz w:val="24"/>
          <w:lang w:val="es-ES"/>
        </w:rPr>
        <w:sectPr w:rsidR="0028709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992" w:right="567" w:bottom="255" w:left="794" w:header="567" w:footer="1018" w:gutter="0"/>
          <w:cols w:space="720" w:equalWidth="0">
            <w:col w:w="9411"/>
          </w:cols>
          <w:titlePg/>
        </w:sectPr>
      </w:pPr>
    </w:p>
    <w:p w14:paraId="32035697" w14:textId="77777777"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</w:p>
    <w:p w14:paraId="451DAF41" w14:textId="77777777"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</w:p>
    <w:p w14:paraId="1ED926A2" w14:textId="0E436C6C"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SOLICITUD DE PARTICIPACIÓN PARA LA OBTENCIÓN DE DESTINO PROVISIONAL PARA PROFESORES DE RELIGIÓN - CURSO 202</w:t>
      </w:r>
      <w:r w:rsidR="00840211">
        <w:rPr>
          <w:rFonts w:ascii="Arial Narrow" w:hAnsi="Arial Narrow"/>
          <w:b/>
          <w:u w:val="single"/>
        </w:rPr>
        <w:t>6</w:t>
      </w:r>
      <w:r>
        <w:rPr>
          <w:rFonts w:ascii="Arial Narrow" w:hAnsi="Arial Narrow"/>
          <w:b/>
          <w:u w:val="single"/>
        </w:rPr>
        <w:t>/202</w:t>
      </w:r>
      <w:r w:rsidR="00840211">
        <w:rPr>
          <w:rFonts w:ascii="Arial Narrow" w:hAnsi="Arial Narrow"/>
          <w:b/>
          <w:u w:val="single"/>
        </w:rPr>
        <w:t>7</w:t>
      </w:r>
      <w:r>
        <w:rPr>
          <w:rFonts w:ascii="Arial Narrow" w:hAnsi="Arial Narrow"/>
          <w:b/>
          <w:u w:val="single"/>
        </w:rPr>
        <w:t>.</w:t>
      </w:r>
    </w:p>
    <w:tbl>
      <w:tblPr>
        <w:tblStyle w:val="Tablaconcuadrcula"/>
        <w:tblW w:w="0" w:type="auto"/>
        <w:tblInd w:w="-10" w:type="dxa"/>
        <w:tblLook w:val="04A0" w:firstRow="1" w:lastRow="0" w:firstColumn="1" w:lastColumn="0" w:noHBand="0" w:noVBand="1"/>
      </w:tblPr>
      <w:tblGrid>
        <w:gridCol w:w="9391"/>
      </w:tblGrid>
      <w:tr w:rsidR="0045598A" w14:paraId="5B336D87" w14:textId="77777777" w:rsidTr="00CA2843">
        <w:trPr>
          <w:trHeight w:val="130"/>
        </w:trPr>
        <w:tc>
          <w:tcPr>
            <w:tcW w:w="96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ABDC69" w14:textId="77777777" w:rsidR="0045598A" w:rsidRPr="003C3546" w:rsidRDefault="0045598A" w:rsidP="00CA284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F3D78">
              <w:rPr>
                <w:rFonts w:ascii="Arial" w:hAnsi="Arial" w:cs="Arial"/>
                <w:b/>
                <w:sz w:val="16"/>
                <w:szCs w:val="16"/>
              </w:rPr>
              <w:t>DATOS PERSONALES</w:t>
            </w:r>
          </w:p>
        </w:tc>
      </w:tr>
      <w:tr w:rsidR="0045598A" w14:paraId="0EEE7F81" w14:textId="77777777" w:rsidTr="00CA2843">
        <w:trPr>
          <w:trHeight w:val="2348"/>
        </w:trPr>
        <w:tc>
          <w:tcPr>
            <w:tcW w:w="9600" w:type="dxa"/>
            <w:tcBorders>
              <w:top w:val="double" w:sz="4" w:space="0" w:color="auto"/>
            </w:tcBorders>
          </w:tcPr>
          <w:p w14:paraId="5EFDB586" w14:textId="77777777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629BB95" w14:textId="77777777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APELLIDOS…………………………………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r w:rsidRPr="007A106F">
              <w:rPr>
                <w:rFonts w:ascii="Arial" w:hAnsi="Arial" w:cs="Arial"/>
                <w:sz w:val="16"/>
                <w:szCs w:val="16"/>
              </w:rPr>
              <w:t>….…</w:t>
            </w:r>
            <w:proofErr w:type="gramEnd"/>
            <w:r w:rsidRPr="007A106F">
              <w:rPr>
                <w:rFonts w:ascii="Arial" w:hAnsi="Arial" w:cs="Arial"/>
                <w:sz w:val="16"/>
                <w:szCs w:val="16"/>
              </w:rPr>
              <w:t>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……………………………………………………………………………….</w:t>
            </w:r>
          </w:p>
          <w:p w14:paraId="4A0E1E2B" w14:textId="77777777"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AA825B3" w14:textId="77777777" w:rsidR="004A0CE1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NOMBRE……………………………………………</w:t>
            </w:r>
            <w:proofErr w:type="gramStart"/>
            <w:r w:rsidRPr="007A106F"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 w:rsidRPr="007A106F">
              <w:rPr>
                <w:rFonts w:ascii="Arial" w:hAnsi="Arial" w:cs="Arial"/>
                <w:sz w:val="16"/>
                <w:szCs w:val="16"/>
              </w:rPr>
              <w:t>.………………</w:t>
            </w:r>
          </w:p>
          <w:p w14:paraId="3FBB01D8" w14:textId="77777777" w:rsidR="004A0CE1" w:rsidRDefault="004A0CE1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4428FB1" w14:textId="77777777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DOCUMENTO DE IDENTIDAD………………………</w:t>
            </w:r>
            <w:r w:rsidRPr="007A106F">
              <w:rPr>
                <w:rFonts w:ascii="Arial" w:hAnsi="Arial" w:cs="Arial"/>
                <w:sz w:val="16"/>
                <w:szCs w:val="16"/>
              </w:rPr>
              <w:t>…………</w:t>
            </w:r>
          </w:p>
          <w:p w14:paraId="088F3313" w14:textId="77777777"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8A71519" w14:textId="77777777" w:rsidR="0045598A" w:rsidRDefault="004A0CE1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  <w:r>
              <w:rPr>
                <w:rFonts w:ascii="Arial" w:hAnsi="Arial" w:cs="Arial"/>
                <w:sz w:val="16"/>
                <w:szCs w:val="16"/>
                <w:lang w:val="pt-PT"/>
              </w:rPr>
              <w:t>DIRECCIÓ</w:t>
            </w:r>
            <w:r w:rsidR="0045598A">
              <w:rPr>
                <w:rFonts w:ascii="Arial" w:hAnsi="Arial" w:cs="Arial"/>
                <w:sz w:val="16"/>
                <w:szCs w:val="16"/>
                <w:lang w:val="pt-PT"/>
              </w:rPr>
              <w:t>N:</w:t>
            </w:r>
            <w:r w:rsidR="0045598A" w:rsidRPr="00EE7AFF">
              <w:rPr>
                <w:rFonts w:ascii="Arial" w:hAnsi="Arial" w:cs="Arial"/>
                <w:sz w:val="16"/>
                <w:szCs w:val="16"/>
                <w:lang w:val="pt-PT"/>
              </w:rPr>
              <w:t>……………………………………………….……………………………………………………………………………..</w:t>
            </w:r>
          </w:p>
          <w:p w14:paraId="3CE15EF0" w14:textId="77777777" w:rsidR="0045598A" w:rsidRPr="00EE7AF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</w:p>
          <w:p w14:paraId="2D03E498" w14:textId="2E70903F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  <w:r w:rsidRPr="00EE7AFF">
              <w:rPr>
                <w:rFonts w:ascii="Arial" w:hAnsi="Arial" w:cs="Arial"/>
                <w:sz w:val="16"/>
                <w:szCs w:val="16"/>
                <w:lang w:val="pt-PT"/>
              </w:rPr>
              <w:t>NÚMERO …………..P</w:t>
            </w:r>
            <w:r>
              <w:rPr>
                <w:rFonts w:ascii="Arial" w:hAnsi="Arial" w:cs="Arial"/>
                <w:sz w:val="16"/>
                <w:szCs w:val="16"/>
                <w:lang w:val="pt-PT"/>
              </w:rPr>
              <w:t>ISO………………….CÓDIGO POSTAL……</w:t>
            </w:r>
            <w:r w:rsidR="00D2679C">
              <w:rPr>
                <w:rFonts w:ascii="Arial" w:hAnsi="Arial" w:cs="Arial"/>
                <w:sz w:val="16"/>
                <w:szCs w:val="16"/>
                <w:lang w:val="pt-PT"/>
              </w:rPr>
              <w:t>.......</w:t>
            </w:r>
            <w:r>
              <w:rPr>
                <w:rFonts w:ascii="Arial" w:hAnsi="Arial" w:cs="Arial"/>
                <w:sz w:val="16"/>
                <w:szCs w:val="16"/>
                <w:lang w:val="pt-PT"/>
              </w:rPr>
              <w:t>…</w:t>
            </w:r>
            <w:r w:rsidRPr="0013186F">
              <w:rPr>
                <w:rFonts w:ascii="Arial" w:hAnsi="Arial" w:cs="Arial"/>
                <w:sz w:val="16"/>
                <w:szCs w:val="16"/>
                <w:lang w:val="pt-PT"/>
              </w:rPr>
              <w:t>TELÉFONO ……..……………………………......………….</w:t>
            </w:r>
          </w:p>
          <w:p w14:paraId="09657908" w14:textId="77777777" w:rsidR="0045598A" w:rsidRPr="001318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</w:p>
          <w:p w14:paraId="14E0EB45" w14:textId="77777777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CORREO ELECTRÓNICO…………………………………………………………………………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r w:rsidRPr="007A106F">
              <w:rPr>
                <w:rFonts w:ascii="Arial" w:hAnsi="Arial" w:cs="Arial"/>
                <w:sz w:val="16"/>
                <w:szCs w:val="16"/>
              </w:rPr>
              <w:t>..............................................</w:t>
            </w:r>
          </w:p>
          <w:p w14:paraId="13AE74DC" w14:textId="77777777"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6C5D7A4" w14:textId="77777777"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LOCALIDAD…………………………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…………………….PROVINCIA…………………………..……</w:t>
            </w:r>
          </w:p>
        </w:tc>
      </w:tr>
    </w:tbl>
    <w:p w14:paraId="6E9E31EE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45EE6EE6" w14:textId="77777777" w:rsidR="00534274" w:rsidRDefault="00534274" w:rsidP="0045598A">
      <w:pPr>
        <w:jc w:val="both"/>
        <w:rPr>
          <w:rFonts w:ascii="Arial Narrow" w:hAnsi="Arial Narrow"/>
        </w:rPr>
      </w:pPr>
    </w:p>
    <w:p w14:paraId="672135B5" w14:textId="244B5AD6"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Contratado con carácter indefinido con destino provisional por el Ministerio de Educación</w:t>
      </w:r>
      <w:r w:rsidR="002A1EBC">
        <w:rPr>
          <w:rFonts w:ascii="Arial Narrow" w:hAnsi="Arial Narrow"/>
        </w:rPr>
        <w:t>,</w:t>
      </w:r>
      <w:r>
        <w:rPr>
          <w:rFonts w:ascii="Arial Narrow" w:hAnsi="Arial Narrow"/>
        </w:rPr>
        <w:t xml:space="preserve"> Formación Profesional</w:t>
      </w:r>
      <w:r w:rsidR="002A1EBC">
        <w:rPr>
          <w:rFonts w:ascii="Arial Narrow" w:hAnsi="Arial Narrow"/>
        </w:rPr>
        <w:t xml:space="preserve"> y Deportes</w:t>
      </w:r>
      <w:r>
        <w:rPr>
          <w:rFonts w:ascii="Arial Narrow" w:hAnsi="Arial Narrow"/>
        </w:rPr>
        <w:t>, una vez adjudicados los destinos convocado</w:t>
      </w:r>
      <w:r w:rsidR="002F1DC9">
        <w:rPr>
          <w:rFonts w:ascii="Arial Narrow" w:hAnsi="Arial Narrow"/>
        </w:rPr>
        <w:t>s</w:t>
      </w:r>
      <w:r>
        <w:rPr>
          <w:rFonts w:ascii="Arial Narrow" w:hAnsi="Arial Narrow"/>
        </w:rPr>
        <w:t xml:space="preserve"> por la Resolución de la Subsecretaría de Educación</w:t>
      </w:r>
      <w:r w:rsidR="002A1EBC">
        <w:rPr>
          <w:rFonts w:ascii="Arial Narrow" w:hAnsi="Arial Narrow"/>
        </w:rPr>
        <w:t>,</w:t>
      </w:r>
      <w:r>
        <w:rPr>
          <w:rFonts w:ascii="Arial Narrow" w:hAnsi="Arial Narrow"/>
        </w:rPr>
        <w:t xml:space="preserve"> Formación Profesional</w:t>
      </w:r>
      <w:r w:rsidR="002A1EBC">
        <w:rPr>
          <w:rFonts w:ascii="Arial Narrow" w:hAnsi="Arial Narrow"/>
        </w:rPr>
        <w:t xml:space="preserve"> y Deportes</w:t>
      </w:r>
      <w:r w:rsidR="003B499D">
        <w:rPr>
          <w:rFonts w:ascii="Arial Narrow" w:hAnsi="Arial Narrow"/>
        </w:rPr>
        <w:t xml:space="preserve"> de fecha </w:t>
      </w:r>
      <w:r w:rsidR="00840211">
        <w:rPr>
          <w:rFonts w:ascii="Arial Narrow" w:hAnsi="Arial Narrow"/>
        </w:rPr>
        <w:t>18</w:t>
      </w:r>
      <w:r>
        <w:rPr>
          <w:rFonts w:ascii="Arial Narrow" w:hAnsi="Arial Narrow"/>
        </w:rPr>
        <w:t xml:space="preserve"> de marzo de 202</w:t>
      </w:r>
      <w:r w:rsidR="00840211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y no habiendo obtenido destino definitivo, solicita los </w:t>
      </w:r>
      <w:r w:rsidRPr="003C3546">
        <w:rPr>
          <w:rFonts w:ascii="Arial Narrow" w:hAnsi="Arial Narrow"/>
          <w:b/>
          <w:u w:val="single"/>
        </w:rPr>
        <w:t>destinos provisionales</w:t>
      </w:r>
      <w:r>
        <w:rPr>
          <w:rFonts w:ascii="Arial Narrow" w:hAnsi="Arial Narrow"/>
        </w:rPr>
        <w:t xml:space="preserve"> que a continuación se indican, por orden de preferencia para el próximo curso </w:t>
      </w:r>
      <w:r w:rsidRPr="005C1DA7">
        <w:rPr>
          <w:rFonts w:ascii="Arial Narrow" w:hAnsi="Arial Narrow"/>
          <w:b/>
        </w:rPr>
        <w:t>202</w:t>
      </w:r>
      <w:r w:rsidR="00840211">
        <w:rPr>
          <w:rFonts w:ascii="Arial Narrow" w:hAnsi="Arial Narrow"/>
          <w:b/>
        </w:rPr>
        <w:t>6</w:t>
      </w:r>
      <w:r w:rsidRPr="005C1DA7">
        <w:rPr>
          <w:rFonts w:ascii="Arial Narrow" w:hAnsi="Arial Narrow"/>
          <w:b/>
        </w:rPr>
        <w:t>/202</w:t>
      </w:r>
      <w:r w:rsidR="00840211">
        <w:rPr>
          <w:rFonts w:ascii="Arial Narrow" w:hAnsi="Arial Narrow"/>
          <w:b/>
        </w:rPr>
        <w:t>7</w:t>
      </w:r>
      <w:r>
        <w:rPr>
          <w:rFonts w:ascii="Arial Narrow" w:hAnsi="Arial Narrow"/>
        </w:rPr>
        <w:t xml:space="preserve">:  </w:t>
      </w:r>
    </w:p>
    <w:p w14:paraId="00165DE3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751C8DFA" w14:textId="77777777"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Debe solicitarse todos los destinos provisionales que se ofertan dentro del ámbito de la Demarcación y/o confesión religiosa que le propuso. </w:t>
      </w:r>
    </w:p>
    <w:p w14:paraId="637F98B8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3112BDDC" w14:textId="77777777" w:rsidR="0045598A" w:rsidRDefault="0045598A" w:rsidP="003B499D">
      <w:pPr>
        <w:tabs>
          <w:tab w:val="center" w:pos="4705"/>
        </w:tabs>
        <w:jc w:val="both"/>
        <w:rPr>
          <w:rFonts w:ascii="Arial Narrow" w:hAnsi="Arial Narrow"/>
        </w:rPr>
      </w:pPr>
      <w:r w:rsidRPr="006D67F9">
        <w:rPr>
          <w:rFonts w:ascii="Arial Narrow" w:hAnsi="Arial Narrow"/>
          <w:b/>
        </w:rPr>
        <w:t>Provincia:</w:t>
      </w:r>
      <w:r>
        <w:rPr>
          <w:rFonts w:ascii="Arial Narrow" w:hAnsi="Arial Narrow"/>
        </w:rPr>
        <w:t xml:space="preserve"> ………………………..</w:t>
      </w:r>
      <w:r w:rsidR="003B499D">
        <w:rPr>
          <w:rFonts w:ascii="Arial Narrow" w:hAnsi="Arial Narrow"/>
        </w:rPr>
        <w:tab/>
      </w:r>
    </w:p>
    <w:p w14:paraId="370A73CB" w14:textId="77777777" w:rsidR="0045598A" w:rsidRDefault="002A1EBC" w:rsidP="002A1EBC">
      <w:pPr>
        <w:tabs>
          <w:tab w:val="left" w:pos="6023"/>
        </w:tabs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89"/>
        <w:gridCol w:w="1370"/>
      </w:tblGrid>
      <w:tr w:rsidR="0045598A" w14:paraId="3949D68D" w14:textId="77777777" w:rsidTr="002F1DC9">
        <w:tc>
          <w:tcPr>
            <w:tcW w:w="1177" w:type="dxa"/>
          </w:tcPr>
          <w:p w14:paraId="2709088A" w14:textId="77777777"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Orden de preferencia</w:t>
            </w:r>
          </w:p>
        </w:tc>
        <w:tc>
          <w:tcPr>
            <w:tcW w:w="1370" w:type="dxa"/>
          </w:tcPr>
          <w:p w14:paraId="20996F26" w14:textId="77777777"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Nº de d</w:t>
            </w:r>
            <w:r w:rsidRPr="001C47E4">
              <w:rPr>
                <w:rFonts w:ascii="Arial Narrow" w:hAnsi="Arial Narrow"/>
                <w:b/>
              </w:rPr>
              <w:t>estino</w:t>
            </w:r>
            <w:r>
              <w:rPr>
                <w:rFonts w:ascii="Arial Narrow" w:hAnsi="Arial Narrow"/>
                <w:b/>
              </w:rPr>
              <w:t xml:space="preserve"> ofertado</w:t>
            </w:r>
          </w:p>
        </w:tc>
      </w:tr>
      <w:tr w:rsidR="0045598A" w14:paraId="045CA6EE" w14:textId="77777777" w:rsidTr="002F1DC9">
        <w:tc>
          <w:tcPr>
            <w:tcW w:w="1177" w:type="dxa"/>
          </w:tcPr>
          <w:p w14:paraId="60B8BF94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1370" w:type="dxa"/>
          </w:tcPr>
          <w:p w14:paraId="2A9A813C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03E7C5D5" w14:textId="77777777" w:rsidTr="002F1DC9">
        <w:tc>
          <w:tcPr>
            <w:tcW w:w="1177" w:type="dxa"/>
          </w:tcPr>
          <w:p w14:paraId="717C9A8D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1370" w:type="dxa"/>
          </w:tcPr>
          <w:p w14:paraId="544205DD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33176061" w14:textId="77777777" w:rsidTr="002F1DC9">
        <w:tc>
          <w:tcPr>
            <w:tcW w:w="1177" w:type="dxa"/>
          </w:tcPr>
          <w:p w14:paraId="6D9D27FC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1370" w:type="dxa"/>
          </w:tcPr>
          <w:p w14:paraId="4113E3CF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3A3AF5C7" w14:textId="77777777" w:rsidTr="002F1DC9">
        <w:tc>
          <w:tcPr>
            <w:tcW w:w="1177" w:type="dxa"/>
          </w:tcPr>
          <w:p w14:paraId="22D93D76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1370" w:type="dxa"/>
          </w:tcPr>
          <w:p w14:paraId="031791A4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26D69CD7" w14:textId="77777777" w:rsidTr="002F1DC9">
        <w:tc>
          <w:tcPr>
            <w:tcW w:w="1177" w:type="dxa"/>
          </w:tcPr>
          <w:p w14:paraId="02F3ABCA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370" w:type="dxa"/>
          </w:tcPr>
          <w:p w14:paraId="59121C5A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7556C3E1" w14:textId="77777777" w:rsidTr="002F1DC9">
        <w:tc>
          <w:tcPr>
            <w:tcW w:w="1177" w:type="dxa"/>
          </w:tcPr>
          <w:p w14:paraId="124B9D0E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370" w:type="dxa"/>
          </w:tcPr>
          <w:p w14:paraId="79D4D75B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2EA77DC5" w14:textId="77777777" w:rsidTr="002F1DC9">
        <w:tc>
          <w:tcPr>
            <w:tcW w:w="1177" w:type="dxa"/>
          </w:tcPr>
          <w:p w14:paraId="1CA57877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1370" w:type="dxa"/>
          </w:tcPr>
          <w:p w14:paraId="130B2C19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7F32B58D" w14:textId="77777777" w:rsidTr="002F1DC9">
        <w:tc>
          <w:tcPr>
            <w:tcW w:w="1177" w:type="dxa"/>
          </w:tcPr>
          <w:p w14:paraId="6A90BB5E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1370" w:type="dxa"/>
          </w:tcPr>
          <w:p w14:paraId="4D70E5F5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41C6234F" w14:textId="77777777" w:rsidTr="002F1DC9">
        <w:tc>
          <w:tcPr>
            <w:tcW w:w="1177" w:type="dxa"/>
          </w:tcPr>
          <w:p w14:paraId="576BE259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370" w:type="dxa"/>
          </w:tcPr>
          <w:p w14:paraId="60D7618C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5E760BBF" w14:textId="77777777" w:rsidTr="002F1DC9">
        <w:tc>
          <w:tcPr>
            <w:tcW w:w="1177" w:type="dxa"/>
          </w:tcPr>
          <w:p w14:paraId="6945534E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1370" w:type="dxa"/>
          </w:tcPr>
          <w:p w14:paraId="2399CDBA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58979719" w14:textId="77777777" w:rsidTr="002F1DC9">
        <w:tc>
          <w:tcPr>
            <w:tcW w:w="1177" w:type="dxa"/>
          </w:tcPr>
          <w:p w14:paraId="71AD7A8C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1370" w:type="dxa"/>
          </w:tcPr>
          <w:p w14:paraId="274336BC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38594501" w14:textId="77777777" w:rsidTr="002F1DC9">
        <w:tc>
          <w:tcPr>
            <w:tcW w:w="1177" w:type="dxa"/>
          </w:tcPr>
          <w:p w14:paraId="4A8C7AE4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1370" w:type="dxa"/>
          </w:tcPr>
          <w:p w14:paraId="0A534A62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0A12E4CB" w14:textId="77777777" w:rsidTr="002F1DC9">
        <w:tc>
          <w:tcPr>
            <w:tcW w:w="1177" w:type="dxa"/>
          </w:tcPr>
          <w:p w14:paraId="53B90211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1370" w:type="dxa"/>
          </w:tcPr>
          <w:p w14:paraId="7B9123AF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7B40B0EE" w14:textId="77777777" w:rsidTr="002F1DC9">
        <w:tc>
          <w:tcPr>
            <w:tcW w:w="1177" w:type="dxa"/>
          </w:tcPr>
          <w:p w14:paraId="11DFE8BC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14</w:t>
            </w:r>
          </w:p>
        </w:tc>
        <w:tc>
          <w:tcPr>
            <w:tcW w:w="1370" w:type="dxa"/>
          </w:tcPr>
          <w:p w14:paraId="55F0357C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</w:tbl>
    <w:p w14:paraId="7BD0A753" w14:textId="77777777" w:rsidR="0028709B" w:rsidRDefault="0028709B">
      <w:pPr>
        <w:pStyle w:val="Textonotapie"/>
        <w:tabs>
          <w:tab w:val="left" w:pos="-2552"/>
        </w:tabs>
        <w:rPr>
          <w:rFonts w:ascii="Arial" w:hAnsi="Arial" w:cs="Arial"/>
          <w:sz w:val="22"/>
        </w:rPr>
      </w:pPr>
    </w:p>
    <w:p w14:paraId="0EB00794" w14:textId="77777777" w:rsidR="0028709B" w:rsidRDefault="0028709B">
      <w:pPr>
        <w:pStyle w:val="Textonotapie"/>
        <w:tabs>
          <w:tab w:val="left" w:pos="1021"/>
          <w:tab w:val="left" w:pos="8080"/>
        </w:tabs>
        <w:ind w:right="1189"/>
        <w:rPr>
          <w:rFonts w:ascii="Arial" w:hAnsi="Arial" w:cs="Arial"/>
          <w:sz w:val="22"/>
        </w:rPr>
      </w:pPr>
    </w:p>
    <w:p w14:paraId="121F65F3" w14:textId="77777777" w:rsidR="0028709B" w:rsidRDefault="0028709B">
      <w:pPr>
        <w:pStyle w:val="Textonotapie"/>
        <w:tabs>
          <w:tab w:val="left" w:pos="1021"/>
          <w:tab w:val="left" w:pos="8080"/>
        </w:tabs>
        <w:ind w:right="1189"/>
        <w:rPr>
          <w:rFonts w:ascii="Arial" w:hAnsi="Arial" w:cs="Arial"/>
          <w:sz w:val="22"/>
        </w:rPr>
        <w:sectPr w:rsidR="0028709B">
          <w:type w:val="continuous"/>
          <w:pgSz w:w="11906" w:h="16838" w:code="9"/>
          <w:pgMar w:top="992" w:right="567" w:bottom="255" w:left="794" w:header="289" w:footer="1018" w:gutter="0"/>
          <w:cols w:space="720" w:equalWidth="0">
            <w:col w:w="9411"/>
          </w:cols>
          <w:formProt w:val="0"/>
          <w:titlePg/>
        </w:sectPr>
      </w:pPr>
    </w:p>
    <w:p w14:paraId="5996E30F" w14:textId="77777777" w:rsidR="0028709B" w:rsidRDefault="0028709B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14:paraId="0C9190BE" w14:textId="77777777"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14:paraId="476A77C7" w14:textId="77777777"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14:paraId="5A81F451" w14:textId="77777777"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14:paraId="4686BE43" w14:textId="77777777" w:rsidR="0028709B" w:rsidRDefault="0028709B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14:paraId="3A3DED54" w14:textId="77777777" w:rsidR="0028709B" w:rsidRDefault="0028709B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  <w:sectPr w:rsidR="0028709B">
          <w:type w:val="continuous"/>
          <w:pgSz w:w="11906" w:h="16838" w:code="9"/>
          <w:pgMar w:top="992" w:right="567" w:bottom="255" w:left="794" w:header="289" w:footer="1018" w:gutter="0"/>
          <w:cols w:space="720" w:equalWidth="0">
            <w:col w:w="9411"/>
          </w:cols>
          <w:titlePg/>
        </w:sectPr>
      </w:pPr>
    </w:p>
    <w:p w14:paraId="74C672F3" w14:textId="77777777" w:rsidR="00BA29A3" w:rsidRDefault="00BA29A3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14:paraId="7C34C065" w14:textId="77777777"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14:paraId="0EC5E718" w14:textId="77777777"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14:paraId="593F35B2" w14:textId="77777777"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8"/>
        <w:gridCol w:w="1411"/>
      </w:tblGrid>
      <w:tr w:rsidR="0045598A" w14:paraId="0BC81B86" w14:textId="77777777" w:rsidTr="00D82F55">
        <w:tc>
          <w:tcPr>
            <w:tcW w:w="1278" w:type="dxa"/>
          </w:tcPr>
          <w:p w14:paraId="68FBCD6C" w14:textId="77777777"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</w:t>
            </w:r>
            <w:r w:rsidRPr="001C47E4">
              <w:rPr>
                <w:rFonts w:ascii="Arial Narrow" w:hAnsi="Arial Narrow"/>
                <w:b/>
              </w:rPr>
              <w:t>rden</w:t>
            </w:r>
            <w:r>
              <w:rPr>
                <w:rFonts w:ascii="Arial Narrow" w:hAnsi="Arial Narrow"/>
                <w:b/>
              </w:rPr>
              <w:t xml:space="preserve"> de preferencia</w:t>
            </w:r>
          </w:p>
        </w:tc>
        <w:tc>
          <w:tcPr>
            <w:tcW w:w="1411" w:type="dxa"/>
          </w:tcPr>
          <w:p w14:paraId="1F048752" w14:textId="77777777"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Nº de d</w:t>
            </w:r>
            <w:r w:rsidRPr="001C47E4">
              <w:rPr>
                <w:rFonts w:ascii="Arial Narrow" w:hAnsi="Arial Narrow"/>
                <w:b/>
              </w:rPr>
              <w:t>estino</w:t>
            </w:r>
            <w:r>
              <w:rPr>
                <w:rFonts w:ascii="Arial Narrow" w:hAnsi="Arial Narrow"/>
                <w:b/>
              </w:rPr>
              <w:t xml:space="preserve"> ofertado</w:t>
            </w:r>
          </w:p>
        </w:tc>
      </w:tr>
      <w:tr w:rsidR="0045598A" w14:paraId="2733090B" w14:textId="77777777" w:rsidTr="00D82F55">
        <w:tc>
          <w:tcPr>
            <w:tcW w:w="1278" w:type="dxa"/>
          </w:tcPr>
          <w:p w14:paraId="16D4A924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15</w:t>
            </w:r>
          </w:p>
        </w:tc>
        <w:tc>
          <w:tcPr>
            <w:tcW w:w="1411" w:type="dxa"/>
          </w:tcPr>
          <w:p w14:paraId="77698C29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52826879" w14:textId="77777777" w:rsidTr="00D82F55">
        <w:tc>
          <w:tcPr>
            <w:tcW w:w="1278" w:type="dxa"/>
          </w:tcPr>
          <w:p w14:paraId="6BEEA01E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16</w:t>
            </w:r>
          </w:p>
        </w:tc>
        <w:tc>
          <w:tcPr>
            <w:tcW w:w="1411" w:type="dxa"/>
          </w:tcPr>
          <w:p w14:paraId="3C8196C9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2DAD470B" w14:textId="77777777" w:rsidTr="00D82F55">
        <w:tc>
          <w:tcPr>
            <w:tcW w:w="1278" w:type="dxa"/>
          </w:tcPr>
          <w:p w14:paraId="6FEEC06C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17</w:t>
            </w:r>
          </w:p>
        </w:tc>
        <w:tc>
          <w:tcPr>
            <w:tcW w:w="1411" w:type="dxa"/>
          </w:tcPr>
          <w:p w14:paraId="3558E09A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7F2B9659" w14:textId="77777777" w:rsidTr="00D82F55">
        <w:tc>
          <w:tcPr>
            <w:tcW w:w="1278" w:type="dxa"/>
          </w:tcPr>
          <w:p w14:paraId="6B8B3554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18</w:t>
            </w:r>
          </w:p>
        </w:tc>
        <w:tc>
          <w:tcPr>
            <w:tcW w:w="1411" w:type="dxa"/>
          </w:tcPr>
          <w:p w14:paraId="5689CA88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446672EB" w14:textId="77777777" w:rsidTr="00D82F55">
        <w:tc>
          <w:tcPr>
            <w:tcW w:w="1278" w:type="dxa"/>
          </w:tcPr>
          <w:p w14:paraId="4633D775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19</w:t>
            </w:r>
          </w:p>
        </w:tc>
        <w:tc>
          <w:tcPr>
            <w:tcW w:w="1411" w:type="dxa"/>
          </w:tcPr>
          <w:p w14:paraId="4DDD788C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3E6033ED" w14:textId="77777777" w:rsidTr="00D82F55">
        <w:tc>
          <w:tcPr>
            <w:tcW w:w="1278" w:type="dxa"/>
          </w:tcPr>
          <w:p w14:paraId="295375F8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20</w:t>
            </w:r>
          </w:p>
        </w:tc>
        <w:tc>
          <w:tcPr>
            <w:tcW w:w="1411" w:type="dxa"/>
          </w:tcPr>
          <w:p w14:paraId="01E16159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1A50DAD8" w14:textId="77777777" w:rsidTr="00D82F55">
        <w:tc>
          <w:tcPr>
            <w:tcW w:w="1278" w:type="dxa"/>
          </w:tcPr>
          <w:p w14:paraId="0BB4E578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21</w:t>
            </w:r>
          </w:p>
        </w:tc>
        <w:tc>
          <w:tcPr>
            <w:tcW w:w="1411" w:type="dxa"/>
          </w:tcPr>
          <w:p w14:paraId="35D3D2F5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04C241D3" w14:textId="77777777" w:rsidTr="00D82F55">
        <w:tc>
          <w:tcPr>
            <w:tcW w:w="1278" w:type="dxa"/>
          </w:tcPr>
          <w:p w14:paraId="2AE86224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22</w:t>
            </w:r>
          </w:p>
        </w:tc>
        <w:tc>
          <w:tcPr>
            <w:tcW w:w="1411" w:type="dxa"/>
          </w:tcPr>
          <w:p w14:paraId="3009D878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41BFE757" w14:textId="77777777" w:rsidTr="00D82F55">
        <w:tc>
          <w:tcPr>
            <w:tcW w:w="1278" w:type="dxa"/>
          </w:tcPr>
          <w:p w14:paraId="2B63E10B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23</w:t>
            </w:r>
          </w:p>
        </w:tc>
        <w:tc>
          <w:tcPr>
            <w:tcW w:w="1411" w:type="dxa"/>
          </w:tcPr>
          <w:p w14:paraId="31BD2EF9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2AD17039" w14:textId="77777777" w:rsidTr="00D82F55">
        <w:tc>
          <w:tcPr>
            <w:tcW w:w="1278" w:type="dxa"/>
          </w:tcPr>
          <w:p w14:paraId="7A1AC91F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24</w:t>
            </w:r>
          </w:p>
        </w:tc>
        <w:tc>
          <w:tcPr>
            <w:tcW w:w="1411" w:type="dxa"/>
          </w:tcPr>
          <w:p w14:paraId="70A2A644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387AF848" w14:textId="77777777" w:rsidTr="00D82F55">
        <w:tc>
          <w:tcPr>
            <w:tcW w:w="1278" w:type="dxa"/>
          </w:tcPr>
          <w:p w14:paraId="3FCAF560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25</w:t>
            </w:r>
          </w:p>
        </w:tc>
        <w:tc>
          <w:tcPr>
            <w:tcW w:w="1411" w:type="dxa"/>
          </w:tcPr>
          <w:p w14:paraId="68344654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6C701188" w14:textId="77777777" w:rsidTr="00D82F55">
        <w:tc>
          <w:tcPr>
            <w:tcW w:w="1278" w:type="dxa"/>
          </w:tcPr>
          <w:p w14:paraId="6093ADFB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26</w:t>
            </w:r>
          </w:p>
        </w:tc>
        <w:tc>
          <w:tcPr>
            <w:tcW w:w="1411" w:type="dxa"/>
          </w:tcPr>
          <w:p w14:paraId="1C866F7F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67D24471" w14:textId="77777777" w:rsidTr="00D82F55">
        <w:tc>
          <w:tcPr>
            <w:tcW w:w="1278" w:type="dxa"/>
          </w:tcPr>
          <w:p w14:paraId="225D89AA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27</w:t>
            </w:r>
          </w:p>
        </w:tc>
        <w:tc>
          <w:tcPr>
            <w:tcW w:w="1411" w:type="dxa"/>
          </w:tcPr>
          <w:p w14:paraId="797710F3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14:paraId="48FF22F8" w14:textId="77777777" w:rsidTr="00D82F55">
        <w:tc>
          <w:tcPr>
            <w:tcW w:w="1278" w:type="dxa"/>
          </w:tcPr>
          <w:p w14:paraId="0898A129" w14:textId="77777777"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28</w:t>
            </w:r>
          </w:p>
        </w:tc>
        <w:tc>
          <w:tcPr>
            <w:tcW w:w="1411" w:type="dxa"/>
          </w:tcPr>
          <w:p w14:paraId="626B49E8" w14:textId="77777777"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</w:tbl>
    <w:p w14:paraId="7EED6E30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75A92F6E" w14:textId="77777777" w:rsidR="00534274" w:rsidRDefault="00534274" w:rsidP="0045598A">
      <w:pPr>
        <w:jc w:val="both"/>
        <w:rPr>
          <w:rFonts w:ascii="Arial Narrow" w:hAnsi="Arial Narrow"/>
        </w:rPr>
      </w:pPr>
    </w:p>
    <w:p w14:paraId="768D82DF" w14:textId="77777777"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  <w:r w:rsidRPr="007A106F">
        <w:rPr>
          <w:rFonts w:ascii="Arial" w:hAnsi="Arial" w:cs="Arial"/>
          <w:sz w:val="16"/>
          <w:szCs w:val="16"/>
        </w:rPr>
        <w:t>Con la firma de esta solicitud declaro que son ciertos los datos consignados y que cumplo los requisitos exigidos en la convocatoria</w:t>
      </w:r>
      <w:r>
        <w:rPr>
          <w:rFonts w:ascii="Arial" w:hAnsi="Arial" w:cs="Arial"/>
          <w:sz w:val="16"/>
          <w:szCs w:val="16"/>
        </w:rPr>
        <w:t>.</w:t>
      </w:r>
    </w:p>
    <w:p w14:paraId="2DE2A537" w14:textId="77777777"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</w:p>
    <w:p w14:paraId="6AE900BA" w14:textId="77777777"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INFORMACIÓN EN MATERIA DE PROTECCIÓN DE DATOS PERSONALES.</w:t>
      </w:r>
    </w:p>
    <w:p w14:paraId="07CDBFEF" w14:textId="77777777"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</w:p>
    <w:p w14:paraId="7B48D7B6" w14:textId="77777777" w:rsidR="0045598A" w:rsidRPr="00925A0A" w:rsidRDefault="0045598A" w:rsidP="0045598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En cumplimiento de la normativa de datos personales, le informamos que sus datos serán incorporados a la actividad de tratamiento de Recursos Humanos cuyo responsable es la Subsecretaría del Ministerio de Educación</w:t>
      </w:r>
      <w:r w:rsidR="002A1EBC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>Formación Profesional</w:t>
      </w:r>
      <w:r w:rsidR="002A1EBC">
        <w:rPr>
          <w:rFonts w:ascii="Arial" w:hAnsi="Arial" w:cs="Arial"/>
          <w:sz w:val="16"/>
          <w:szCs w:val="16"/>
        </w:rPr>
        <w:t xml:space="preserve"> y Deportes</w:t>
      </w:r>
      <w:r>
        <w:rPr>
          <w:rFonts w:ascii="Arial" w:hAnsi="Arial" w:cs="Arial"/>
          <w:sz w:val="16"/>
          <w:szCs w:val="16"/>
        </w:rPr>
        <w:t>, c/ Alcalá, nº 34 28071 Madrid. La finalidad del tratamiento es la gestión de adjudicación de destino provisional para el curso 202</w:t>
      </w:r>
      <w:r w:rsidR="002A1EBC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>/202</w:t>
      </w:r>
      <w:r w:rsidR="002A1EBC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. La licitud en el tratamiento de los datos se basa en el artículo 6.1 c) y e) del Reglamento (UE) 2016/679 y el Real Decreto 696/2007, de 1 de junio, por el que se regula la relación laboral de los profesores de religión prevista en la disposición adicional tercera de la Ley Orgánica 2/2006, de 3 de mayo. Los datos se cederán exclusivamente a la Administración Pública, se conservarán durante el tiempo necesario para cumplir con la finalidad para la que se recabaron y para determinar las posibles responsabilidades. Será de aplicación lo dispuesto en la normativa de archivos y documentación. Puede ejercitar los derechos de los artículos 15 al 22 del Reglamento, que sean de aplicación de acuerdo a la base jurídica del tratamiento, ante el Delegado de Protección de Datos (</w:t>
      </w:r>
      <w:hyperlink r:id="rId14" w:history="1">
        <w:r w:rsidRPr="009F5A86">
          <w:rPr>
            <w:rStyle w:val="Hipervnculo"/>
            <w:rFonts w:ascii="Arial" w:hAnsi="Arial" w:cs="Arial"/>
            <w:sz w:val="16"/>
            <w:szCs w:val="16"/>
          </w:rPr>
          <w:t>dpd@educacion.gob.es</w:t>
        </w:r>
      </w:hyperlink>
      <w:r>
        <w:rPr>
          <w:rFonts w:ascii="Arial" w:hAnsi="Arial" w:cs="Arial"/>
          <w:sz w:val="16"/>
          <w:szCs w:val="16"/>
        </w:rPr>
        <w:t xml:space="preserve">). Podrá hacerlo en la sede electrónica del Ministerio, presencialmente en las oficinas de registro o por correo postal. </w:t>
      </w:r>
      <w:r w:rsidRPr="00925A0A">
        <w:rPr>
          <w:rFonts w:ascii="Arial" w:hAnsi="Arial" w:cs="Arial"/>
          <w:sz w:val="16"/>
          <w:szCs w:val="16"/>
        </w:rPr>
        <w:t>Asimismo</w:t>
      </w:r>
      <w:r>
        <w:rPr>
          <w:rFonts w:ascii="Arial" w:hAnsi="Arial" w:cs="Arial"/>
          <w:sz w:val="16"/>
          <w:szCs w:val="16"/>
        </w:rPr>
        <w:t>, puede presentar reclamación a</w:t>
      </w:r>
      <w:r w:rsidRPr="00925A0A">
        <w:rPr>
          <w:rFonts w:ascii="Arial" w:hAnsi="Arial" w:cs="Arial"/>
          <w:sz w:val="16"/>
          <w:szCs w:val="16"/>
        </w:rPr>
        <w:t>nte la Agencia Esp</w:t>
      </w:r>
      <w:r>
        <w:rPr>
          <w:rFonts w:ascii="Arial" w:hAnsi="Arial" w:cs="Arial"/>
          <w:sz w:val="16"/>
          <w:szCs w:val="16"/>
        </w:rPr>
        <w:t>añola de Protección de Datos, a</w:t>
      </w:r>
      <w:r w:rsidRPr="00925A0A">
        <w:rPr>
          <w:rFonts w:ascii="Arial" w:hAnsi="Arial" w:cs="Arial"/>
          <w:sz w:val="16"/>
          <w:szCs w:val="16"/>
        </w:rPr>
        <w:t>utoridad de control en materia de protección de datos personales, cuando no haya obtenido satisfacción en el ejercicio de sus derechos. (</w:t>
      </w:r>
      <w:hyperlink r:id="rId15" w:tgtFrame="_blank" w:history="1">
        <w:r w:rsidRPr="00925A0A">
          <w:rPr>
            <w:rFonts w:ascii="Arial" w:hAnsi="Arial" w:cs="Arial"/>
            <w:sz w:val="16"/>
            <w:szCs w:val="16"/>
          </w:rPr>
          <w:t>www.aepd.es/es</w:t>
        </w:r>
      </w:hyperlink>
      <w:r w:rsidRPr="00925A0A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>.</w:t>
      </w:r>
    </w:p>
    <w:p w14:paraId="3488618C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6F12F838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45C97DAC" w14:textId="77777777" w:rsidR="00534274" w:rsidRDefault="00534274" w:rsidP="0045598A">
      <w:pPr>
        <w:jc w:val="both"/>
        <w:rPr>
          <w:rFonts w:ascii="Arial Narrow" w:hAnsi="Arial Narrow"/>
        </w:rPr>
      </w:pPr>
    </w:p>
    <w:p w14:paraId="5DE6F6BD" w14:textId="659F6AB9" w:rsidR="0045598A" w:rsidRDefault="0045598A" w:rsidP="0045598A">
      <w:pPr>
        <w:ind w:left="600" w:hanging="600"/>
        <w:jc w:val="center"/>
        <w:rPr>
          <w:rFonts w:ascii="Arial Narrow" w:hAnsi="Arial Narrow"/>
        </w:rPr>
      </w:pPr>
      <w:r>
        <w:rPr>
          <w:rFonts w:ascii="Arial Narrow" w:hAnsi="Arial Narrow"/>
        </w:rPr>
        <w:t>En ………………, a</w:t>
      </w:r>
      <w:proofErr w:type="gramStart"/>
      <w:r>
        <w:rPr>
          <w:rFonts w:ascii="Arial Narrow" w:hAnsi="Arial Narrow"/>
        </w:rPr>
        <w:t xml:space="preserve"> ….</w:t>
      </w:r>
      <w:proofErr w:type="gramEnd"/>
      <w:r>
        <w:rPr>
          <w:rFonts w:ascii="Arial Narrow" w:hAnsi="Arial Narrow"/>
        </w:rPr>
        <w:t xml:space="preserve">. de </w:t>
      </w:r>
      <w:r w:rsidR="00840211">
        <w:rPr>
          <w:rFonts w:ascii="Arial Narrow" w:hAnsi="Arial Narrow"/>
        </w:rPr>
        <w:t>junio</w:t>
      </w:r>
      <w:r>
        <w:rPr>
          <w:rFonts w:ascii="Arial Narrow" w:hAnsi="Arial Narrow"/>
        </w:rPr>
        <w:t xml:space="preserve"> de </w:t>
      </w:r>
      <w:r w:rsidR="00840211">
        <w:rPr>
          <w:rFonts w:ascii="Arial Narrow" w:hAnsi="Arial Narrow"/>
        </w:rPr>
        <w:t>2026</w:t>
      </w:r>
    </w:p>
    <w:p w14:paraId="0094A6E7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61D39128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0C748FF1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  <w:proofErr w:type="gramStart"/>
      <w:r>
        <w:rPr>
          <w:rFonts w:ascii="Arial Narrow" w:hAnsi="Arial Narrow"/>
        </w:rPr>
        <w:t>Firmado:…</w:t>
      </w:r>
      <w:proofErr w:type="gramEnd"/>
      <w:r>
        <w:rPr>
          <w:rFonts w:ascii="Arial Narrow" w:hAnsi="Arial Narrow"/>
        </w:rPr>
        <w:t>………………………………………………………</w:t>
      </w:r>
      <w:proofErr w:type="gramStart"/>
      <w:r>
        <w:rPr>
          <w:rFonts w:ascii="Arial Narrow" w:hAnsi="Arial Narrow"/>
        </w:rPr>
        <w:t>…….</w:t>
      </w:r>
      <w:proofErr w:type="gramEnd"/>
      <w:r>
        <w:rPr>
          <w:rFonts w:ascii="Arial Narrow" w:hAnsi="Arial Narrow"/>
        </w:rPr>
        <w:t>.</w:t>
      </w:r>
    </w:p>
    <w:p w14:paraId="6EC2B869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3F298643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37108465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0FB3D82F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01792D1D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20C46131" w14:textId="77777777"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14:paraId="28D15C5C" w14:textId="77777777"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SUBDIRECCIÓN GENERAL DE PERSONAL</w:t>
      </w:r>
    </w:p>
    <w:p w14:paraId="02D10650" w14:textId="77777777"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correo electrónico</w:t>
      </w:r>
    </w:p>
    <w:p w14:paraId="27EBCE78" w14:textId="77777777" w:rsidR="0045598A" w:rsidRDefault="0045598A" w:rsidP="0045598A">
      <w:pPr>
        <w:jc w:val="both"/>
        <w:rPr>
          <w:rFonts w:ascii="Arial Narrow" w:hAnsi="Arial Narrow"/>
        </w:rPr>
      </w:pPr>
      <w:hyperlink r:id="rId16" w:history="1">
        <w:r w:rsidRPr="00FF4B20">
          <w:rPr>
            <w:rStyle w:val="Hipervnculo"/>
            <w:rFonts w:ascii="Arial Narrow" w:hAnsi="Arial Narrow"/>
          </w:rPr>
          <w:t>servicio.preligion@educacion.gob.es</w:t>
        </w:r>
      </w:hyperlink>
    </w:p>
    <w:p w14:paraId="1C5C918D" w14:textId="77777777" w:rsidR="0045598A" w:rsidRDefault="0045598A" w:rsidP="0045598A">
      <w:pPr>
        <w:jc w:val="both"/>
        <w:rPr>
          <w:rFonts w:ascii="Arial Narrow" w:hAnsi="Arial Narrow"/>
        </w:rPr>
      </w:pPr>
    </w:p>
    <w:p w14:paraId="264886AF" w14:textId="77777777"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sectPr w:rsidR="0045598A">
      <w:type w:val="continuous"/>
      <w:pgSz w:w="11906" w:h="16838" w:code="9"/>
      <w:pgMar w:top="992" w:right="567" w:bottom="851" w:left="851" w:header="289" w:footer="1018" w:gutter="0"/>
      <w:cols w:space="720" w:equalWidth="0">
        <w:col w:w="9411"/>
      </w:cols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18761" w14:textId="77777777" w:rsidR="0065721A" w:rsidRDefault="0065721A">
      <w:r>
        <w:separator/>
      </w:r>
    </w:p>
  </w:endnote>
  <w:endnote w:type="continuationSeparator" w:id="0">
    <w:p w14:paraId="424D284E" w14:textId="77777777" w:rsidR="0065721A" w:rsidRDefault="00657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F0BB0" w14:textId="77777777" w:rsidR="0028709B" w:rsidRDefault="0028709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AF01F4D" w14:textId="77777777" w:rsidR="0028709B" w:rsidRDefault="0028709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60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364"/>
      <w:gridCol w:w="2196"/>
    </w:tblGrid>
    <w:tr w:rsidR="0028709B" w14:paraId="1D3EC19F" w14:textId="77777777" w:rsidTr="002A1EBC">
      <w:tc>
        <w:tcPr>
          <w:tcW w:w="8364" w:type="dxa"/>
          <w:vAlign w:val="bottom"/>
        </w:tcPr>
        <w:p w14:paraId="4209A568" w14:textId="77777777" w:rsidR="0028709B" w:rsidRDefault="0028709B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2196" w:type="dxa"/>
        </w:tcPr>
        <w:p w14:paraId="071B58D5" w14:textId="77777777" w:rsidR="00BD7B14" w:rsidRDefault="00BD7B14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F2B92E2" w14:textId="77777777" w:rsidR="0028709B" w:rsidRDefault="00D64D7C" w:rsidP="00D64D7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D64D7C">
            <w:rPr>
              <w:rFonts w:ascii="Gill Sans MT" w:hAnsi="Gill Sans MT" w:cs="Arial"/>
              <w:sz w:val="10"/>
            </w:rPr>
            <w:t>DE EDUCACIÓN</w:t>
          </w:r>
          <w:r w:rsidR="002A1EBC">
            <w:rPr>
              <w:rFonts w:ascii="Gill Sans MT" w:hAnsi="Gill Sans MT" w:cs="Arial"/>
              <w:sz w:val="10"/>
            </w:rPr>
            <w:t xml:space="preserve">, </w:t>
          </w:r>
          <w:r w:rsidRPr="00D64D7C">
            <w:rPr>
              <w:rFonts w:ascii="Gill Sans MT" w:hAnsi="Gill Sans MT" w:cs="Arial"/>
              <w:sz w:val="10"/>
            </w:rPr>
            <w:t>FORMACIÓN PROFESIONAL</w:t>
          </w:r>
        </w:p>
        <w:p w14:paraId="05AEC817" w14:textId="77777777" w:rsidR="002A1EBC" w:rsidRDefault="002A1EBC" w:rsidP="00D64D7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</w:p>
      </w:tc>
    </w:tr>
  </w:tbl>
  <w:p w14:paraId="0B96AB22" w14:textId="77777777" w:rsidR="0028709B" w:rsidRDefault="0028709B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28709B" w14:paraId="72BBD0AE" w14:textId="77777777" w:rsidTr="002A3230">
      <w:tc>
        <w:tcPr>
          <w:tcW w:w="8434" w:type="dxa"/>
          <w:vAlign w:val="bottom"/>
        </w:tcPr>
        <w:p w14:paraId="72525572" w14:textId="77777777" w:rsidR="0028709B" w:rsidRDefault="00BD7B14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ww</w:t>
          </w:r>
          <w:r w:rsidR="002E6099">
            <w:rPr>
              <w:rFonts w:ascii="Gill Sans MT" w:hAnsi="Gill Sans MT" w:cs="Arial"/>
              <w:sz w:val="14"/>
            </w:rPr>
            <w:t>w.educacionyfp.gob.es</w:t>
          </w:r>
        </w:p>
        <w:p w14:paraId="5BA4EFDF" w14:textId="77777777" w:rsidR="002E6099" w:rsidRDefault="002E6099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servicio.preligion@educacion.gob.es</w:t>
          </w:r>
        </w:p>
      </w:tc>
      <w:tc>
        <w:tcPr>
          <w:tcW w:w="2289" w:type="dxa"/>
        </w:tcPr>
        <w:p w14:paraId="619328C8" w14:textId="77777777" w:rsidR="00BD7B14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ALCALÁ, </w:t>
          </w:r>
          <w:proofErr w:type="gramStart"/>
          <w:r>
            <w:rPr>
              <w:rFonts w:ascii="Gill Sans MT" w:hAnsi="Gill Sans MT" w:cs="Arial"/>
              <w:sz w:val="14"/>
            </w:rPr>
            <w:t>36  4º</w:t>
          </w:r>
          <w:proofErr w:type="gramEnd"/>
          <w:r>
            <w:rPr>
              <w:rFonts w:ascii="Gill Sans MT" w:hAnsi="Gill Sans MT" w:cs="Arial"/>
              <w:sz w:val="14"/>
            </w:rPr>
            <w:t xml:space="preserve"> PLANTA</w:t>
          </w:r>
        </w:p>
        <w:p w14:paraId="65907AA3" w14:textId="77777777" w:rsidR="00BD7B14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28014 Madrid</w:t>
          </w:r>
        </w:p>
        <w:p w14:paraId="72BDB453" w14:textId="77777777" w:rsidR="0028709B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TEL: 91 7018381</w:t>
          </w:r>
        </w:p>
      </w:tc>
    </w:tr>
  </w:tbl>
  <w:p w14:paraId="2A419F38" w14:textId="77777777" w:rsidR="0028709B" w:rsidRDefault="0028709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4D34E" w14:textId="77777777" w:rsidR="0065721A" w:rsidRDefault="0065721A">
      <w:r>
        <w:separator/>
      </w:r>
    </w:p>
  </w:footnote>
  <w:footnote w:type="continuationSeparator" w:id="0">
    <w:p w14:paraId="61DD6866" w14:textId="77777777" w:rsidR="0065721A" w:rsidRDefault="006572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84BD9" w14:textId="77777777" w:rsidR="0028709B" w:rsidRDefault="0028709B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E22B859" w14:textId="77777777" w:rsidR="0028709B" w:rsidRDefault="0028709B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C75DE" w14:textId="77777777" w:rsidR="0028709B" w:rsidRDefault="002E6099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w:drawing>
        <wp:anchor distT="0" distB="0" distL="114300" distR="114300" simplePos="0" relativeHeight="251656704" behindDoc="1" locked="0" layoutInCell="1" allowOverlap="1" wp14:anchorId="4F131B35" wp14:editId="2B0791C7">
          <wp:simplePos x="0" y="0"/>
          <wp:positionH relativeFrom="margin">
            <wp:posOffset>6098540</wp:posOffset>
          </wp:positionH>
          <wp:positionV relativeFrom="margin">
            <wp:posOffset>-468630</wp:posOffset>
          </wp:positionV>
          <wp:extent cx="762000" cy="781050"/>
          <wp:effectExtent l="0" t="0" r="0" b="0"/>
          <wp:wrapTight wrapText="bothSides">
            <wp:wrapPolygon edited="0">
              <wp:start x="0" y="0"/>
              <wp:lineTo x="0" y="21073"/>
              <wp:lineTo x="21060" y="21073"/>
              <wp:lineTo x="21060" y="0"/>
              <wp:lineTo x="0" y="0"/>
            </wp:wrapPolygon>
          </wp:wrapTight>
          <wp:docPr id="42" name="Imagen 77" descr="Descripción: esc_C_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7" descr="Descripción: esc_C_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D97B7" w14:textId="77777777" w:rsidR="0028709B" w:rsidRDefault="0028709B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74838571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74773183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6469629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2016809598">
    <w:abstractNumId w:val="15"/>
  </w:num>
  <w:num w:numId="5" w16cid:durableId="362633734">
    <w:abstractNumId w:val="16"/>
  </w:num>
  <w:num w:numId="6" w16cid:durableId="1164393182">
    <w:abstractNumId w:val="2"/>
  </w:num>
  <w:num w:numId="7" w16cid:durableId="1333027853">
    <w:abstractNumId w:val="12"/>
  </w:num>
  <w:num w:numId="8" w16cid:durableId="771896012">
    <w:abstractNumId w:val="18"/>
  </w:num>
  <w:num w:numId="9" w16cid:durableId="426777781">
    <w:abstractNumId w:val="3"/>
  </w:num>
  <w:num w:numId="10" w16cid:durableId="1748725337">
    <w:abstractNumId w:val="4"/>
  </w:num>
  <w:num w:numId="11" w16cid:durableId="1186365388">
    <w:abstractNumId w:val="14"/>
  </w:num>
  <w:num w:numId="12" w16cid:durableId="559747644">
    <w:abstractNumId w:val="9"/>
  </w:num>
  <w:num w:numId="13" w16cid:durableId="1717075848">
    <w:abstractNumId w:val="6"/>
  </w:num>
  <w:num w:numId="14" w16cid:durableId="1096945048">
    <w:abstractNumId w:val="17"/>
  </w:num>
  <w:num w:numId="15" w16cid:durableId="487092788">
    <w:abstractNumId w:val="1"/>
  </w:num>
  <w:num w:numId="16" w16cid:durableId="753744005">
    <w:abstractNumId w:val="7"/>
  </w:num>
  <w:num w:numId="17" w16cid:durableId="162356649">
    <w:abstractNumId w:val="13"/>
  </w:num>
  <w:num w:numId="18" w16cid:durableId="75977241">
    <w:abstractNumId w:val="5"/>
  </w:num>
  <w:num w:numId="19" w16cid:durableId="172688202">
    <w:abstractNumId w:val="8"/>
  </w:num>
  <w:num w:numId="20" w16cid:durableId="1945770494">
    <w:abstractNumId w:val="11"/>
  </w:num>
  <w:num w:numId="21" w16cid:durableId="9834368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6099"/>
    <w:rsid w:val="00045362"/>
    <w:rsid w:val="00082900"/>
    <w:rsid w:val="000C2691"/>
    <w:rsid w:val="000E7039"/>
    <w:rsid w:val="000F46F7"/>
    <w:rsid w:val="000F48B6"/>
    <w:rsid w:val="00132D32"/>
    <w:rsid w:val="001A1725"/>
    <w:rsid w:val="001D28ED"/>
    <w:rsid w:val="0021738A"/>
    <w:rsid w:val="00265373"/>
    <w:rsid w:val="002869BF"/>
    <w:rsid w:val="0028709B"/>
    <w:rsid w:val="002A1EBC"/>
    <w:rsid w:val="002A3230"/>
    <w:rsid w:val="002B183F"/>
    <w:rsid w:val="002E6099"/>
    <w:rsid w:val="002F1DC9"/>
    <w:rsid w:val="002F5369"/>
    <w:rsid w:val="003064DE"/>
    <w:rsid w:val="003B499D"/>
    <w:rsid w:val="0045598A"/>
    <w:rsid w:val="00487500"/>
    <w:rsid w:val="004A0CE1"/>
    <w:rsid w:val="004B634E"/>
    <w:rsid w:val="00516767"/>
    <w:rsid w:val="00534274"/>
    <w:rsid w:val="00557671"/>
    <w:rsid w:val="005643E7"/>
    <w:rsid w:val="005E596F"/>
    <w:rsid w:val="00604340"/>
    <w:rsid w:val="0065721A"/>
    <w:rsid w:val="006604FD"/>
    <w:rsid w:val="00722A2F"/>
    <w:rsid w:val="00785573"/>
    <w:rsid w:val="007D69DF"/>
    <w:rsid w:val="00836250"/>
    <w:rsid w:val="00840211"/>
    <w:rsid w:val="0089353C"/>
    <w:rsid w:val="008F636D"/>
    <w:rsid w:val="00A97655"/>
    <w:rsid w:val="00AA310D"/>
    <w:rsid w:val="00BA29A3"/>
    <w:rsid w:val="00BD7B14"/>
    <w:rsid w:val="00C822B3"/>
    <w:rsid w:val="00CB7CCC"/>
    <w:rsid w:val="00D2679C"/>
    <w:rsid w:val="00D64D7C"/>
    <w:rsid w:val="00D7548A"/>
    <w:rsid w:val="00D82F55"/>
    <w:rsid w:val="00DC31A7"/>
    <w:rsid w:val="00E46F80"/>
    <w:rsid w:val="00E54A38"/>
    <w:rsid w:val="00EA5121"/>
    <w:rsid w:val="00EF010D"/>
    <w:rsid w:val="00FC3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F057DA"/>
  <w15:chartTrackingRefBased/>
  <w15:docId w15:val="{AB1A8229-F2D9-4B31-88E1-4C20CD7DB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5643E7"/>
    <w:rPr>
      <w:lang w:val="es-ES_tradnl"/>
    </w:rPr>
  </w:style>
  <w:style w:type="table" w:styleId="Tablaconcuadrcula">
    <w:name w:val="Table Grid"/>
    <w:basedOn w:val="Tablanormal"/>
    <w:uiPriority w:val="39"/>
    <w:rsid w:val="0045598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servicio.preligion@educacion.gob.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owa.mecd.es/owa/azucena.holgado@educacion.gob.es/redir.aspx?C=dzksDR_AZMmK4vMucT2kK8T3vZGbtDTgoCqqxwUW1vbnO2i8rBrZCA..&amp;URL=http%3a%2f%2fwww.aepd.es%2fes" TargetMode="Externa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mailto:dpd@educacion.go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ZUCEN~1.HOL\AppData\Local\Temp\Rar$DIa9996.2067\7-MEFP-%20Carta-%20Color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7-MEFP- Carta- Color</Template>
  <TotalTime>4</TotalTime>
  <Pages>2</Pages>
  <Words>579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Holgado de Soto Azucena</dc:creator>
  <cp:keywords/>
  <cp:lastModifiedBy>Holgado de Soto Azucena</cp:lastModifiedBy>
  <cp:revision>6</cp:revision>
  <cp:lastPrinted>2003-08-25T12:36:00Z</cp:lastPrinted>
  <dcterms:created xsi:type="dcterms:W3CDTF">2025-07-01T07:00:00Z</dcterms:created>
  <dcterms:modified xsi:type="dcterms:W3CDTF">2026-06-09T11:33:00Z</dcterms:modified>
</cp:coreProperties>
</file>