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5B3DB" w14:textId="77777777" w:rsidR="00881A0F" w:rsidRDefault="00881A0F" w:rsidP="00881A0F">
      <w:pPr>
        <w:jc w:val="both"/>
        <w:rPr>
          <w:b/>
        </w:rPr>
      </w:pPr>
    </w:p>
    <w:p w14:paraId="5C93FEB8" w14:textId="77777777" w:rsidR="00881A0F" w:rsidRDefault="00881A0F" w:rsidP="00881A0F">
      <w:pPr>
        <w:jc w:val="both"/>
        <w:rPr>
          <w:b/>
        </w:rPr>
      </w:pPr>
    </w:p>
    <w:p w14:paraId="0790C161" w14:textId="10AA378A" w:rsidR="00881A0F" w:rsidRPr="00881A0F" w:rsidRDefault="00881A0F" w:rsidP="00C9119D">
      <w:pPr>
        <w:jc w:val="center"/>
        <w:rPr>
          <w:rFonts w:asciiTheme="minorHAnsi" w:hAnsiTheme="minorHAnsi" w:cstheme="minorHAnsi"/>
          <w:b/>
          <w:sz w:val="24"/>
          <w:szCs w:val="24"/>
          <w:lang w:val="es-ES"/>
        </w:rPr>
      </w:pPr>
      <w:r w:rsidRPr="00881A0F">
        <w:rPr>
          <w:rFonts w:asciiTheme="minorHAnsi" w:hAnsiTheme="minorHAnsi" w:cstheme="minorHAnsi"/>
          <w:b/>
          <w:sz w:val="24"/>
          <w:szCs w:val="24"/>
        </w:rPr>
        <w:t xml:space="preserve">DECLARACIÓN RESPONSABLE DE 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los representantes legales de l</w:t>
      </w:r>
      <w:r w:rsidR="002825F9">
        <w:rPr>
          <w:rFonts w:asciiTheme="minorHAnsi" w:hAnsiTheme="minorHAnsi" w:cstheme="minorHAnsi"/>
          <w:b/>
          <w:caps/>
          <w:sz w:val="24"/>
          <w:szCs w:val="24"/>
        </w:rPr>
        <w:t>A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s</w:t>
      </w:r>
      <w:r w:rsidR="002825F9">
        <w:rPr>
          <w:rFonts w:asciiTheme="minorHAnsi" w:hAnsiTheme="minorHAnsi" w:cstheme="minorHAnsi"/>
          <w:b/>
          <w:caps/>
          <w:sz w:val="24"/>
          <w:szCs w:val="24"/>
        </w:rPr>
        <w:t xml:space="preserve"> PERSONAS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 xml:space="preserve"> trabajadores</w:t>
      </w:r>
      <w:r w:rsidRPr="00881A0F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825F9" w:rsidRPr="00881A0F">
        <w:rPr>
          <w:rFonts w:asciiTheme="minorHAnsi" w:hAnsiTheme="minorHAnsi" w:cstheme="minorHAnsi"/>
          <w:b/>
          <w:sz w:val="24"/>
          <w:szCs w:val="24"/>
        </w:rPr>
        <w:t>EN RELACIÓN CON</w:t>
      </w:r>
      <w:r w:rsidRPr="00881A0F">
        <w:rPr>
          <w:rFonts w:asciiTheme="minorHAnsi" w:hAnsiTheme="minorHAnsi" w:cstheme="minorHAnsi"/>
          <w:b/>
          <w:sz w:val="24"/>
          <w:szCs w:val="24"/>
        </w:rPr>
        <w:t xml:space="preserve"> LA INFORMACIÓN RECIBIDA 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de los convenios o acuerdos suscritos para la realización de estan</w:t>
      </w:r>
      <w:r w:rsidR="0038356B">
        <w:rPr>
          <w:rFonts w:asciiTheme="minorHAnsi" w:hAnsiTheme="minorHAnsi" w:cstheme="minorHAnsi"/>
          <w:b/>
          <w:caps/>
          <w:sz w:val="24"/>
          <w:szCs w:val="24"/>
        </w:rPr>
        <w:t xml:space="preserve">cias 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formativas en</w:t>
      </w:r>
      <w:r w:rsidR="00237C46">
        <w:rPr>
          <w:rFonts w:asciiTheme="minorHAnsi" w:hAnsiTheme="minorHAnsi" w:cstheme="minorHAnsi"/>
          <w:b/>
          <w:caps/>
          <w:sz w:val="24"/>
          <w:szCs w:val="24"/>
        </w:rPr>
        <w:t xml:space="preserve"> EMPRESA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 xml:space="preserve"> </w:t>
      </w:r>
      <w:r w:rsidR="00237C46" w:rsidRPr="00237C46">
        <w:rPr>
          <w:rFonts w:asciiTheme="minorHAnsi" w:hAnsiTheme="minorHAnsi" w:cstheme="minorHAnsi"/>
          <w:b/>
          <w:caps/>
          <w:sz w:val="24"/>
          <w:szCs w:val="24"/>
        </w:rPr>
        <w:t>u organismo equiparado</w:t>
      </w:r>
      <w:r w:rsidRPr="00881A0F">
        <w:rPr>
          <w:rFonts w:asciiTheme="minorHAnsi" w:hAnsiTheme="minorHAnsi" w:cstheme="minorHAnsi"/>
          <w:b/>
          <w:caps/>
          <w:sz w:val="24"/>
          <w:szCs w:val="24"/>
        </w:rPr>
        <w:t>.</w:t>
      </w:r>
    </w:p>
    <w:p w14:paraId="57575764" w14:textId="77777777" w:rsidR="00881A0F" w:rsidRPr="00881A0F" w:rsidRDefault="00881A0F" w:rsidP="00881A0F">
      <w:pPr>
        <w:pStyle w:val="Default"/>
        <w:jc w:val="both"/>
        <w:rPr>
          <w:rFonts w:asciiTheme="minorHAnsi" w:hAnsiTheme="minorHAnsi" w:cstheme="minorHAnsi"/>
          <w:iCs/>
        </w:rPr>
      </w:pPr>
    </w:p>
    <w:p w14:paraId="4CC07729" w14:textId="77777777" w:rsidR="00881A0F" w:rsidRPr="00881A0F" w:rsidRDefault="00881A0F" w:rsidP="00881A0F">
      <w:pPr>
        <w:pStyle w:val="Default"/>
        <w:jc w:val="center"/>
        <w:rPr>
          <w:rFonts w:asciiTheme="minorHAnsi" w:hAnsiTheme="minorHAnsi" w:cstheme="minorHAnsi"/>
          <w:iCs/>
          <w:sz w:val="20"/>
          <w:szCs w:val="20"/>
        </w:rPr>
      </w:pPr>
    </w:p>
    <w:tbl>
      <w:tblPr>
        <w:tblStyle w:val="Tablaconcuadrcula"/>
        <w:tblW w:w="9465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691"/>
        <w:gridCol w:w="428"/>
        <w:gridCol w:w="1701"/>
        <w:gridCol w:w="421"/>
        <w:gridCol w:w="1404"/>
      </w:tblGrid>
      <w:tr w:rsidR="002E7E2B" w:rsidRPr="00881A0F" w14:paraId="00A319AA" w14:textId="3517E17D" w:rsidTr="009E4D2F">
        <w:trPr>
          <w:trHeight w:val="289"/>
          <w:jc w:val="center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EA845F3" w14:textId="68D5EEC3" w:rsidR="002E7E2B" w:rsidRPr="00881A0F" w:rsidRDefault="002E7E2B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881A0F">
              <w:rPr>
                <w:rFonts w:asciiTheme="minorHAnsi" w:hAnsiTheme="minorHAnsi" w:cstheme="minorHAnsi"/>
                <w:i/>
              </w:rPr>
              <w:t xml:space="preserve">Nº Solicitud: </w:t>
            </w:r>
            <w:r w:rsidR="000C6717" w:rsidRPr="000C6717">
              <w:rPr>
                <w:rFonts w:asciiTheme="minorHAnsi" w:hAnsiTheme="minorHAnsi" w:cstheme="minorHAnsi"/>
                <w:i/>
                <w:lang w:val="fr-BE"/>
              </w:rPr>
              <w:t>L_SFC25</w:t>
            </w:r>
            <w:r w:rsidRPr="00881A0F">
              <w:rPr>
                <w:rFonts w:asciiTheme="minorHAnsi" w:hAnsiTheme="minorHAnsi" w:cstheme="minorHAnsi"/>
                <w:i/>
              </w:rPr>
              <w:t>/_</w:t>
            </w:r>
            <w:r>
              <w:rPr>
                <w:rFonts w:asciiTheme="minorHAnsi" w:hAnsiTheme="minorHAnsi" w:cstheme="minorHAnsi"/>
                <w:i/>
              </w:rPr>
              <w:t>___</w:t>
            </w:r>
          </w:p>
        </w:tc>
        <w:tc>
          <w:tcPr>
            <w:tcW w:w="66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3237F2" w14:textId="203A4254" w:rsidR="002E7E2B" w:rsidRPr="00881A0F" w:rsidRDefault="002E7E2B" w:rsidP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</w:rPr>
              <w:t>Entidad:</w:t>
            </w:r>
          </w:p>
        </w:tc>
      </w:tr>
      <w:tr w:rsidR="002E7E2B" w:rsidRPr="00881A0F" w14:paraId="0C641D4E" w14:textId="16F56E0A" w:rsidTr="009E4D2F">
        <w:trPr>
          <w:trHeight w:val="277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C1C4D54" w14:textId="6ABB50C8" w:rsidR="002E7E2B" w:rsidRPr="00881A0F" w:rsidRDefault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  <w:sz w:val="18"/>
              </w:rPr>
              <w:t xml:space="preserve">Código acción </w:t>
            </w:r>
            <w:r w:rsidR="009E4D2F" w:rsidRPr="00881A0F">
              <w:rPr>
                <w:rFonts w:asciiTheme="minorHAnsi" w:hAnsiTheme="minorHAnsi" w:cstheme="minorHAnsi"/>
                <w:i/>
                <w:sz w:val="18"/>
              </w:rPr>
              <w:t>formativa: _</w:t>
            </w:r>
            <w:r w:rsidRPr="00881A0F">
              <w:rPr>
                <w:rFonts w:asciiTheme="minorHAnsi" w:hAnsiTheme="minorHAnsi" w:cstheme="minorHAnsi"/>
                <w:i/>
                <w:sz w:val="18"/>
              </w:rPr>
              <w:t>_____</w:t>
            </w:r>
          </w:p>
        </w:tc>
        <w:tc>
          <w:tcPr>
            <w:tcW w:w="311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34CF3655" w14:textId="77777777" w:rsidR="002E7E2B" w:rsidRPr="00881A0F" w:rsidRDefault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</w:rPr>
              <w:t>Centro:</w:t>
            </w:r>
          </w:p>
        </w:tc>
        <w:tc>
          <w:tcPr>
            <w:tcW w:w="3526" w:type="dxa"/>
            <w:gridSpan w:val="3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000000"/>
            </w:tcBorders>
            <w:vAlign w:val="center"/>
          </w:tcPr>
          <w:p w14:paraId="608B456E" w14:textId="2F4CD291" w:rsidR="002E7E2B" w:rsidRPr="00881A0F" w:rsidRDefault="002E7E2B" w:rsidP="002E7E2B">
            <w:pPr>
              <w:rPr>
                <w:rFonts w:asciiTheme="minorHAnsi" w:hAnsiTheme="minorHAnsi" w:cstheme="minorHAnsi"/>
                <w:i/>
              </w:rPr>
            </w:pPr>
            <w:r w:rsidRPr="00881A0F">
              <w:rPr>
                <w:rFonts w:asciiTheme="minorHAnsi" w:hAnsiTheme="minorHAnsi" w:cstheme="minorHAnsi"/>
                <w:i/>
              </w:rPr>
              <w:t>C</w:t>
            </w:r>
            <w:r>
              <w:rPr>
                <w:rFonts w:asciiTheme="minorHAnsi" w:hAnsiTheme="minorHAnsi" w:cstheme="minorHAnsi"/>
                <w:i/>
              </w:rPr>
              <w:t>ódigo de C</w:t>
            </w:r>
            <w:r w:rsidRPr="00881A0F">
              <w:rPr>
                <w:rFonts w:asciiTheme="minorHAnsi" w:hAnsiTheme="minorHAnsi" w:cstheme="minorHAnsi"/>
                <w:i/>
              </w:rPr>
              <w:t>entro:</w:t>
            </w:r>
          </w:p>
        </w:tc>
      </w:tr>
      <w:tr w:rsidR="00881A0F" w:rsidRPr="00881A0F" w14:paraId="2A521BF2" w14:textId="77777777" w:rsidTr="009E4D2F">
        <w:trPr>
          <w:trHeight w:val="278"/>
          <w:jc w:val="center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  <w:hideMark/>
          </w:tcPr>
          <w:p w14:paraId="77C500ED" w14:textId="77777777" w:rsidR="00881A0F" w:rsidRPr="00881A0F" w:rsidRDefault="00881A0F">
            <w:pPr>
              <w:rPr>
                <w:rFonts w:asciiTheme="minorHAnsi" w:hAnsiTheme="minorHAnsi" w:cstheme="minorHAnsi"/>
                <w:b/>
              </w:rPr>
            </w:pPr>
            <w:r w:rsidRPr="00881A0F">
              <w:rPr>
                <w:rFonts w:asciiTheme="minorHAnsi" w:hAnsiTheme="minorHAnsi" w:cstheme="minorHAnsi"/>
                <w:b/>
              </w:rPr>
              <w:t>NOMBRE DE LA EMPRESA</w:t>
            </w:r>
          </w:p>
        </w:tc>
        <w:tc>
          <w:tcPr>
            <w:tcW w:w="66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C18682" w14:textId="77777777" w:rsidR="00881A0F" w:rsidRPr="00881A0F" w:rsidRDefault="00881A0F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881A0F" w:rsidRPr="00881A0F" w14:paraId="3E7CD5EC" w14:textId="77777777" w:rsidTr="00881A0F">
        <w:trPr>
          <w:trHeight w:val="278"/>
          <w:jc w:val="center"/>
        </w:trPr>
        <w:tc>
          <w:tcPr>
            <w:tcW w:w="946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EAAAA" w:themeFill="background2" w:themeFillShade="BF"/>
            <w:hideMark/>
          </w:tcPr>
          <w:p w14:paraId="2B06C9EA" w14:textId="11A32171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81A0F">
              <w:rPr>
                <w:rFonts w:asciiTheme="minorHAnsi" w:hAnsiTheme="minorHAnsi" w:cstheme="minorHAnsi"/>
                <w:b/>
              </w:rPr>
              <w:t>Representante legal de los</w:t>
            </w:r>
            <w:r w:rsidR="0038356B">
              <w:rPr>
                <w:rFonts w:asciiTheme="minorHAnsi" w:hAnsiTheme="minorHAnsi" w:cstheme="minorHAnsi"/>
                <w:b/>
              </w:rPr>
              <w:t>/las</w:t>
            </w:r>
            <w:r w:rsidRPr="00881A0F">
              <w:rPr>
                <w:rFonts w:asciiTheme="minorHAnsi" w:hAnsiTheme="minorHAnsi" w:cstheme="minorHAnsi"/>
                <w:b/>
              </w:rPr>
              <w:t xml:space="preserve"> trabajadores</w:t>
            </w:r>
            <w:r w:rsidR="0038356B">
              <w:rPr>
                <w:rFonts w:asciiTheme="minorHAnsi" w:hAnsiTheme="minorHAnsi" w:cstheme="minorHAnsi"/>
                <w:b/>
              </w:rPr>
              <w:t>/as</w:t>
            </w:r>
          </w:p>
        </w:tc>
      </w:tr>
      <w:tr w:rsidR="00881A0F" w:rsidRPr="00881A0F" w14:paraId="33115830" w14:textId="77777777" w:rsidTr="00C9119D">
        <w:trPr>
          <w:trHeight w:val="252"/>
          <w:jc w:val="center"/>
        </w:trPr>
        <w:tc>
          <w:tcPr>
            <w:tcW w:w="55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56279640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Apellidos</w:t>
            </w:r>
          </w:p>
        </w:tc>
        <w:tc>
          <w:tcPr>
            <w:tcW w:w="25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47BBF515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Nombre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10B60CAF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NIF</w:t>
            </w:r>
          </w:p>
        </w:tc>
      </w:tr>
      <w:tr w:rsidR="00881A0F" w:rsidRPr="00881A0F" w14:paraId="60DF1DFF" w14:textId="77777777" w:rsidTr="002E7E2B">
        <w:trPr>
          <w:trHeight w:val="263"/>
          <w:jc w:val="center"/>
        </w:trPr>
        <w:tc>
          <w:tcPr>
            <w:tcW w:w="55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70EF45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980EFE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8419D0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881A0F" w:rsidRPr="00881A0F" w14:paraId="7E8B2D7E" w14:textId="77777777" w:rsidTr="00881A0F">
        <w:trPr>
          <w:trHeight w:val="263"/>
          <w:jc w:val="center"/>
        </w:trPr>
        <w:tc>
          <w:tcPr>
            <w:tcW w:w="9465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  <w:hideMark/>
          </w:tcPr>
          <w:p w14:paraId="6A8EACE1" w14:textId="77777777" w:rsidR="00881A0F" w:rsidRPr="00881A0F" w:rsidRDefault="00881A0F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81A0F">
              <w:rPr>
                <w:rFonts w:asciiTheme="minorHAnsi" w:hAnsiTheme="minorHAnsi" w:cstheme="minorHAnsi"/>
                <w:b/>
              </w:rPr>
              <w:t>ACCIÓN FORMATIVA</w:t>
            </w:r>
          </w:p>
        </w:tc>
      </w:tr>
      <w:tr w:rsidR="009E4D2F" w:rsidRPr="00881A0F" w14:paraId="467753B8" w14:textId="77777777" w:rsidTr="009E4D2F">
        <w:trPr>
          <w:trHeight w:val="263"/>
          <w:jc w:val="center"/>
        </w:trPr>
        <w:tc>
          <w:tcPr>
            <w:tcW w:w="76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3C5D4158" w14:textId="302B0AB5" w:rsidR="009E4D2F" w:rsidRPr="00881A0F" w:rsidRDefault="009E4D2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CERTIFICADO PROFESIONAL</w:t>
            </w:r>
          </w:p>
        </w:tc>
        <w:tc>
          <w:tcPr>
            <w:tcW w:w="18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  <w:hideMark/>
          </w:tcPr>
          <w:p w14:paraId="0F7995DF" w14:textId="37CAA2A8" w:rsidR="009E4D2F" w:rsidRPr="00881A0F" w:rsidRDefault="009E4D2F">
            <w:pPr>
              <w:rPr>
                <w:rFonts w:asciiTheme="minorHAnsi" w:hAnsiTheme="minorHAnsi" w:cstheme="minorHAnsi"/>
              </w:rPr>
            </w:pPr>
            <w:r w:rsidRPr="00881A0F">
              <w:rPr>
                <w:rFonts w:asciiTheme="minorHAnsi" w:hAnsiTheme="minorHAnsi" w:cstheme="minorHAnsi"/>
              </w:rPr>
              <w:t>CÓDIGO</w:t>
            </w:r>
          </w:p>
        </w:tc>
      </w:tr>
      <w:tr w:rsidR="009E4D2F" w:rsidRPr="00881A0F" w14:paraId="06007441" w14:textId="77777777" w:rsidTr="009E4D2F">
        <w:trPr>
          <w:trHeight w:val="263"/>
          <w:jc w:val="center"/>
        </w:trPr>
        <w:tc>
          <w:tcPr>
            <w:tcW w:w="76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D38D29" w14:textId="77777777" w:rsidR="009E4D2F" w:rsidRPr="00881A0F" w:rsidRDefault="009E4D2F">
            <w:pPr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  <w:tc>
          <w:tcPr>
            <w:tcW w:w="18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9EB7DE" w14:textId="77777777" w:rsidR="009E4D2F" w:rsidRPr="00881A0F" w:rsidRDefault="009E4D2F">
            <w:pPr>
              <w:jc w:val="center"/>
              <w:rPr>
                <w:rFonts w:asciiTheme="minorHAnsi" w:hAnsiTheme="minorHAnsi" w:cstheme="minorHAnsi"/>
                <w:b/>
                <w:i/>
              </w:rPr>
            </w:pPr>
          </w:p>
        </w:tc>
      </w:tr>
    </w:tbl>
    <w:p w14:paraId="5A78825B" w14:textId="77777777" w:rsidR="00881A0F" w:rsidRPr="00881A0F" w:rsidRDefault="00881A0F" w:rsidP="00881A0F">
      <w:pPr>
        <w:jc w:val="both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5C2DC55B" w14:textId="7246AD81" w:rsidR="00881A0F" w:rsidRPr="00881A0F" w:rsidRDefault="00881A0F" w:rsidP="00881A0F">
      <w:pPr>
        <w:jc w:val="both"/>
        <w:rPr>
          <w:rFonts w:asciiTheme="minorHAnsi" w:hAnsiTheme="minorHAnsi" w:cstheme="minorHAnsi"/>
        </w:rPr>
      </w:pPr>
      <w:r w:rsidRPr="00881A0F">
        <w:rPr>
          <w:rFonts w:asciiTheme="minorHAnsi" w:hAnsiTheme="minorHAnsi" w:cstheme="minorHAnsi"/>
        </w:rPr>
        <w:t>El/la representante legal de los</w:t>
      </w:r>
      <w:r w:rsidR="0038356B">
        <w:rPr>
          <w:rFonts w:asciiTheme="minorHAnsi" w:hAnsiTheme="minorHAnsi" w:cstheme="minorHAnsi"/>
        </w:rPr>
        <w:t>/las</w:t>
      </w:r>
      <w:r w:rsidRPr="00881A0F">
        <w:rPr>
          <w:rFonts w:asciiTheme="minorHAnsi" w:hAnsiTheme="minorHAnsi" w:cstheme="minorHAnsi"/>
        </w:rPr>
        <w:t xml:space="preserve"> trabajadores</w:t>
      </w:r>
      <w:r w:rsidR="0038356B">
        <w:rPr>
          <w:rFonts w:asciiTheme="minorHAnsi" w:hAnsiTheme="minorHAnsi" w:cstheme="minorHAnsi"/>
        </w:rPr>
        <w:t>/as</w:t>
      </w:r>
      <w:r w:rsidRPr="00881A0F">
        <w:rPr>
          <w:rFonts w:asciiTheme="minorHAnsi" w:hAnsiTheme="minorHAnsi" w:cstheme="minorHAnsi"/>
        </w:rPr>
        <w:t xml:space="preserve"> reseñado/a en el apartado anterior DECLARA que ha sido informado/a de los convenios o acuerdos suscritos para la realización </w:t>
      </w:r>
      <w:r w:rsidR="00237C46" w:rsidRPr="00237C46">
        <w:rPr>
          <w:rFonts w:asciiTheme="minorHAnsi" w:hAnsiTheme="minorHAnsi" w:cstheme="minorHAnsi"/>
        </w:rPr>
        <w:t>de estancias formativas en</w:t>
      </w:r>
      <w:r w:rsidR="00237C46">
        <w:rPr>
          <w:rFonts w:asciiTheme="minorHAnsi" w:hAnsiTheme="minorHAnsi" w:cstheme="minorHAnsi"/>
        </w:rPr>
        <w:t xml:space="preserve"> empresa</w:t>
      </w:r>
      <w:r w:rsidR="00237C46" w:rsidRPr="00237C46">
        <w:rPr>
          <w:rFonts w:asciiTheme="minorHAnsi" w:hAnsiTheme="minorHAnsi" w:cstheme="minorHAnsi"/>
        </w:rPr>
        <w:t xml:space="preserve"> u organismo equiparado</w:t>
      </w:r>
      <w:r w:rsidR="00E915D0">
        <w:rPr>
          <w:rFonts w:asciiTheme="minorHAnsi" w:hAnsiTheme="minorHAnsi" w:cstheme="minorHAnsi"/>
        </w:rPr>
        <w:t>.</w:t>
      </w:r>
    </w:p>
    <w:p w14:paraId="62F92E44" w14:textId="77777777" w:rsidR="00881A0F" w:rsidRPr="00881A0F" w:rsidRDefault="00881A0F" w:rsidP="00881A0F">
      <w:pPr>
        <w:jc w:val="both"/>
        <w:rPr>
          <w:rFonts w:asciiTheme="minorHAnsi" w:hAnsiTheme="minorHAnsi" w:cstheme="minorHAnsi"/>
          <w:b/>
        </w:rPr>
      </w:pPr>
    </w:p>
    <w:p w14:paraId="0C70CA5C" w14:textId="77777777" w:rsidR="00881A0F" w:rsidRPr="00881A0F" w:rsidRDefault="00881A0F" w:rsidP="00881A0F">
      <w:pPr>
        <w:jc w:val="both"/>
        <w:rPr>
          <w:rFonts w:asciiTheme="minorHAnsi" w:hAnsiTheme="minorHAnsi" w:cstheme="minorHAnsi"/>
          <w:b/>
        </w:rPr>
      </w:pPr>
    </w:p>
    <w:p w14:paraId="5E0FF53A" w14:textId="1757EFF2" w:rsidR="00881A0F" w:rsidRPr="00881A0F" w:rsidRDefault="00881A0F" w:rsidP="00881A0F">
      <w:pPr>
        <w:ind w:firstLine="357"/>
        <w:jc w:val="right"/>
        <w:rPr>
          <w:rFonts w:asciiTheme="minorHAnsi" w:hAnsiTheme="minorHAnsi" w:cstheme="minorHAnsi"/>
        </w:rPr>
      </w:pPr>
      <w:r w:rsidRPr="00881A0F">
        <w:rPr>
          <w:rFonts w:asciiTheme="minorHAnsi" w:hAnsiTheme="minorHAnsi" w:cstheme="minorHAnsi"/>
        </w:rPr>
        <w:t>En____________________________________________a_____de___________de 20</w:t>
      </w:r>
      <w:r>
        <w:rPr>
          <w:rFonts w:asciiTheme="minorHAnsi" w:hAnsiTheme="minorHAnsi" w:cstheme="minorHAnsi"/>
        </w:rPr>
        <w:t>2_.</w:t>
      </w:r>
    </w:p>
    <w:p w14:paraId="253F88B0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116BA0E1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6907A284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64F2866E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471C1A0E" w14:textId="194796A5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  <w:r w:rsidRPr="00881A0F">
        <w:rPr>
          <w:rFonts w:asciiTheme="minorHAnsi" w:hAnsiTheme="minorHAnsi" w:cstheme="minorHAnsi"/>
        </w:rPr>
        <w:t>F</w:t>
      </w:r>
      <w:r w:rsidR="0038356B">
        <w:rPr>
          <w:rFonts w:asciiTheme="minorHAnsi" w:hAnsiTheme="minorHAnsi" w:cstheme="minorHAnsi"/>
        </w:rPr>
        <w:t>do</w:t>
      </w:r>
      <w:r w:rsidRPr="00881A0F">
        <w:rPr>
          <w:rFonts w:asciiTheme="minorHAnsi" w:hAnsiTheme="minorHAnsi" w:cstheme="minorHAnsi"/>
        </w:rPr>
        <w:t>._______________________________</w:t>
      </w:r>
    </w:p>
    <w:p w14:paraId="1C205ABD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2045BB5C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2E3182D4" w14:textId="77777777" w:rsid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5ED92E51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4CA3CD50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2F13D7EE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32F891A8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52D4724C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7BAC900A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0720B62E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62FA3F2B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486BFD94" w14:textId="77777777" w:rsidR="00C9119D" w:rsidRDefault="00C9119D" w:rsidP="00881A0F">
      <w:pPr>
        <w:jc w:val="right"/>
        <w:rPr>
          <w:rFonts w:asciiTheme="minorHAnsi" w:hAnsiTheme="minorHAnsi" w:cstheme="minorHAnsi"/>
        </w:rPr>
      </w:pPr>
    </w:p>
    <w:p w14:paraId="04F2CB0B" w14:textId="77777777" w:rsidR="00C9119D" w:rsidRPr="00881A0F" w:rsidRDefault="00C9119D" w:rsidP="00881A0F">
      <w:pPr>
        <w:jc w:val="right"/>
        <w:rPr>
          <w:rFonts w:asciiTheme="minorHAnsi" w:hAnsiTheme="minorHAnsi" w:cstheme="minorHAnsi"/>
        </w:rPr>
      </w:pPr>
    </w:p>
    <w:p w14:paraId="3C74C0A7" w14:textId="77777777" w:rsidR="00881A0F" w:rsidRPr="00881A0F" w:rsidRDefault="00881A0F" w:rsidP="00881A0F">
      <w:pPr>
        <w:jc w:val="right"/>
        <w:rPr>
          <w:rFonts w:asciiTheme="minorHAnsi" w:hAnsiTheme="minorHAnsi" w:cstheme="minorHAnsi"/>
        </w:rPr>
      </w:pPr>
    </w:p>
    <w:p w14:paraId="660FA500" w14:textId="7A280E5E" w:rsidR="00881A0F" w:rsidRPr="00881A0F" w:rsidRDefault="00881A0F" w:rsidP="00881A0F">
      <w:pPr>
        <w:jc w:val="both"/>
        <w:rPr>
          <w:rFonts w:asciiTheme="minorHAnsi" w:hAnsiTheme="minorHAnsi" w:cstheme="minorHAnsi"/>
          <w:i/>
        </w:rPr>
      </w:pPr>
      <w:r w:rsidRPr="00881A0F">
        <w:rPr>
          <w:rFonts w:asciiTheme="minorHAnsi" w:hAnsiTheme="minorHAnsi" w:cstheme="minorHAnsi"/>
        </w:rPr>
        <w:t xml:space="preserve">NOTA: </w:t>
      </w:r>
      <w:r w:rsidRPr="00881A0F">
        <w:rPr>
          <w:rFonts w:asciiTheme="minorHAnsi" w:hAnsiTheme="minorHAnsi" w:cstheme="minorHAnsi"/>
          <w:i/>
        </w:rPr>
        <w:t>Este documento será cumplimentado y firmado por cada representante legal de los</w:t>
      </w:r>
      <w:r w:rsidR="0038356B">
        <w:rPr>
          <w:rFonts w:asciiTheme="minorHAnsi" w:hAnsiTheme="minorHAnsi" w:cstheme="minorHAnsi"/>
          <w:i/>
        </w:rPr>
        <w:t>/</w:t>
      </w:r>
      <w:r w:rsidR="002825F9">
        <w:rPr>
          <w:rFonts w:asciiTheme="minorHAnsi" w:hAnsiTheme="minorHAnsi" w:cstheme="minorHAnsi"/>
          <w:i/>
        </w:rPr>
        <w:t xml:space="preserve">las </w:t>
      </w:r>
      <w:r w:rsidR="002825F9" w:rsidRPr="00881A0F">
        <w:rPr>
          <w:rFonts w:asciiTheme="minorHAnsi" w:hAnsiTheme="minorHAnsi" w:cstheme="minorHAnsi"/>
          <w:i/>
        </w:rPr>
        <w:t>trabajadores</w:t>
      </w:r>
      <w:r w:rsidR="0038356B">
        <w:rPr>
          <w:rFonts w:asciiTheme="minorHAnsi" w:hAnsiTheme="minorHAnsi" w:cstheme="minorHAnsi"/>
          <w:i/>
        </w:rPr>
        <w:t>/as</w:t>
      </w:r>
      <w:r w:rsidRPr="00881A0F">
        <w:rPr>
          <w:rFonts w:asciiTheme="minorHAnsi" w:hAnsiTheme="minorHAnsi" w:cstheme="minorHAnsi"/>
          <w:i/>
        </w:rPr>
        <w:t xml:space="preserve"> a título individual y quedará bajo custodia de la entidad beneficiaria.</w:t>
      </w:r>
    </w:p>
    <w:p w14:paraId="6227FA03" w14:textId="77777777" w:rsidR="00A97AF5" w:rsidRPr="00881A0F" w:rsidRDefault="00A97AF5" w:rsidP="00924E37">
      <w:pPr>
        <w:jc w:val="both"/>
        <w:rPr>
          <w:rFonts w:asciiTheme="minorHAnsi" w:hAnsiTheme="minorHAnsi" w:cstheme="minorHAnsi"/>
          <w:sz w:val="24"/>
          <w:szCs w:val="24"/>
        </w:rPr>
      </w:pPr>
    </w:p>
    <w:sectPr w:rsidR="00A97AF5" w:rsidRPr="00881A0F" w:rsidSect="008C019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843" w:right="851" w:bottom="851" w:left="1276" w:header="510" w:footer="680" w:gutter="0"/>
      <w:cols w:space="720" w:equalWidth="0">
        <w:col w:w="9409"/>
      </w:cols>
      <w:formProt w:val="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41053" w14:textId="77777777" w:rsidR="003A1766" w:rsidRDefault="003A1766">
      <w:r>
        <w:separator/>
      </w:r>
    </w:p>
    <w:p w14:paraId="6980A254" w14:textId="77777777" w:rsidR="00D06694" w:rsidRDefault="00D06694"/>
    <w:p w14:paraId="6548D758" w14:textId="77777777" w:rsidR="00D06694" w:rsidRDefault="00D06694" w:rsidP="00CB4FF5"/>
  </w:endnote>
  <w:endnote w:type="continuationSeparator" w:id="0">
    <w:p w14:paraId="7807A72A" w14:textId="77777777" w:rsidR="003A1766" w:rsidRDefault="003A1766">
      <w:r>
        <w:continuationSeparator/>
      </w:r>
    </w:p>
    <w:p w14:paraId="79B4CFE7" w14:textId="77777777" w:rsidR="00D06694" w:rsidRDefault="00D06694"/>
    <w:p w14:paraId="27EB0962" w14:textId="77777777" w:rsidR="00D06694" w:rsidRDefault="00D06694" w:rsidP="00CB4F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  <w:p w14:paraId="68B0D4D5" w14:textId="77777777" w:rsidR="00D06694" w:rsidRDefault="00D06694"/>
  <w:p w14:paraId="75AC16A3" w14:textId="77777777" w:rsidR="00D06694" w:rsidRDefault="00D06694" w:rsidP="00CB4FF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7B3D0" w14:textId="77777777" w:rsidR="00CE2A98" w:rsidRDefault="00CE2A98" w:rsidP="00CE2A98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59210658" w14:textId="41D00B71" w:rsidR="00CE2A98" w:rsidRDefault="00CE2A98" w:rsidP="000C6717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>Convocatoria 202</w:t>
    </w:r>
    <w:r w:rsidR="000C6717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53E02863" w14:textId="77777777" w:rsidR="00CE2A98" w:rsidRDefault="00CE2A9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32CCE" w14:textId="77777777" w:rsidR="003A1766" w:rsidRDefault="003A1766">
      <w:bookmarkStart w:id="0" w:name="_Hlk146612103"/>
      <w:bookmarkEnd w:id="0"/>
      <w:r>
        <w:separator/>
      </w:r>
    </w:p>
    <w:p w14:paraId="3C84F51C" w14:textId="77777777" w:rsidR="00D06694" w:rsidRDefault="00D06694"/>
    <w:p w14:paraId="44447D3D" w14:textId="77777777" w:rsidR="00D06694" w:rsidRDefault="00D06694" w:rsidP="00CB4FF5"/>
  </w:footnote>
  <w:footnote w:type="continuationSeparator" w:id="0">
    <w:p w14:paraId="0479364B" w14:textId="77777777" w:rsidR="003A1766" w:rsidRDefault="003A1766">
      <w:r>
        <w:continuationSeparator/>
      </w:r>
    </w:p>
    <w:p w14:paraId="0F434B7E" w14:textId="77777777" w:rsidR="00D06694" w:rsidRDefault="00D06694"/>
    <w:p w14:paraId="68489B7E" w14:textId="77777777" w:rsidR="00D06694" w:rsidRDefault="00D06694" w:rsidP="00CB4FF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  <w:p w14:paraId="586DFD9E" w14:textId="77777777" w:rsidR="00D06694" w:rsidRDefault="00D06694"/>
  <w:p w14:paraId="74812D75" w14:textId="77777777" w:rsidR="00D06694" w:rsidRDefault="00D06694" w:rsidP="00CB4FF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6C136108" w:rsidR="00E500F0" w:rsidRDefault="00451D48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7F4285AE" w14:textId="631DBB68" w:rsidR="008C0192" w:rsidRDefault="009E4D2F" w:rsidP="008C0192">
    <w:pPr>
      <w:ind w:left="-567" w:right="-142"/>
      <w:jc w:val="right"/>
    </w:pPr>
    <w:r>
      <w:rPr>
        <w:rFonts w:eastAsiaTheme="minorHAnsi"/>
        <w:noProof/>
        <w:sz w:val="24"/>
        <w:szCs w:val="24"/>
      </w:rPr>
      <mc:AlternateContent>
        <mc:Choice Requires="wpg">
          <w:drawing>
            <wp:anchor distT="0" distB="0" distL="114300" distR="114300" simplePos="0" relativeHeight="251682816" behindDoc="0" locked="0" layoutInCell="1" allowOverlap="1" wp14:anchorId="727E86E0" wp14:editId="64FEF8D4">
              <wp:simplePos x="0" y="0"/>
              <wp:positionH relativeFrom="column">
                <wp:posOffset>-86360</wp:posOffset>
              </wp:positionH>
              <wp:positionV relativeFrom="paragraph">
                <wp:posOffset>111125</wp:posOffset>
              </wp:positionV>
              <wp:extent cx="3543300" cy="685800"/>
              <wp:effectExtent l="0" t="0" r="0" b="0"/>
              <wp:wrapNone/>
              <wp:docPr id="528863741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43300" cy="685800"/>
                        <a:chOff x="0" y="0"/>
                        <a:chExt cx="3705225" cy="723900"/>
                      </a:xfrm>
                    </wpg:grpSpPr>
                    <wps:wsp>
                      <wps:cNvPr id="1691786405" name="Cuadro de texto 2082423834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942A5" w14:textId="77777777" w:rsidR="009E4D2F" w:rsidRDefault="009E4D2F" w:rsidP="009E4D2F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MINISTERIO</w:t>
                            </w:r>
                          </w:p>
                          <w:p w14:paraId="2D4EBD23" w14:textId="77777777" w:rsidR="009E4D2F" w:rsidRDefault="009E4D2F" w:rsidP="009E4D2F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DE EDUCACIÓN FORMACIÓN PROFESIONAL</w:t>
                            </w:r>
                          </w:p>
                          <w:p w14:paraId="40BAB1AB" w14:textId="77777777" w:rsidR="009E4D2F" w:rsidRDefault="009E4D2F" w:rsidP="009E4D2F">
                            <w:pPr>
                              <w:spacing w:line="200" w:lineRule="exact"/>
                              <w:rPr>
                                <w:rFonts w:ascii="Gill Sans MT" w:hAnsi="Gill Sans MT"/>
                              </w:rPr>
                            </w:pPr>
                            <w:r>
                              <w:rPr>
                                <w:rFonts w:ascii="Gill Sans MT" w:hAnsi="Gill Sans MT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99408970" name="Imagen 899408970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27E86E0" id="Grupo 1" o:spid="_x0000_s1026" style="position:absolute;left:0;text-align:left;margin-left:-6.8pt;margin-top:8.75pt;width:279pt;height:54pt;z-index:251682816;mso-width-relative:margin;mso-height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082423834" o:spid="_x0000_s1027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" stroked="f">
                <v:textbox>
                  <w:txbxContent>
                    <w:p w14:paraId="7B0942A5" w14:textId="77777777" w:rsidR="009E4D2F" w:rsidRDefault="009E4D2F" w:rsidP="009E4D2F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MINISTERIO</w:t>
                      </w:r>
                    </w:p>
                    <w:p w14:paraId="2D4EBD23" w14:textId="77777777" w:rsidR="009E4D2F" w:rsidRDefault="009E4D2F" w:rsidP="009E4D2F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DE EDUCACIÓN FORMACIÓN PROFESIONAL</w:t>
                      </w:r>
                    </w:p>
                    <w:p w14:paraId="40BAB1AB" w14:textId="77777777" w:rsidR="009E4D2F" w:rsidRDefault="009E4D2F" w:rsidP="009E4D2F">
                      <w:pPr>
                        <w:spacing w:line="200" w:lineRule="exact"/>
                        <w:rPr>
                          <w:rFonts w:ascii="Gill Sans MT" w:hAnsi="Gill Sans MT"/>
                        </w:rPr>
                      </w:pPr>
                      <w:r>
                        <w:rPr>
                          <w:rFonts w:ascii="Gill Sans MT" w:hAnsi="Gill Sans MT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899408970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">
                <v:imagedata r:id="rId2" o:title=""/>
              </v:shape>
            </v:group>
          </w:pict>
        </mc:Fallback>
      </mc:AlternateContent>
    </w:r>
    <w:r w:rsidR="008C0192">
      <w:rPr>
        <w:noProof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360F719A" wp14:editId="0985F17F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8637CB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0F719A" id="Cuadro de texto 2" o:spid="_x0000_s1029" type="#_x0000_t202" style="position:absolute;left:0;text-align:left;margin-left:288.05pt;margin-top:46.3pt;width:178.6pt;height:17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798637CB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C0192"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28E52BA" wp14:editId="59088F3F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1755B7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E52BA" id="_x0000_s1030" type="#_x0000_t202" style="position:absolute;left:0;text-align:left;margin-left:287.95pt;margin-top:24.7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2D1755B7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C0192"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386C5075" wp14:editId="2E5779E9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027C4" w14:textId="77777777" w:rsidR="008C0192" w:rsidRPr="009C3396" w:rsidRDefault="008C0192" w:rsidP="008C0192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6C5075" id="_x0000_s1031" type="#_x0000_t202" style="position:absolute;left:0;text-align:left;margin-left:287.8pt;margin-top:8.05pt;width:178.85pt;height:16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734027C4" w14:textId="77777777" w:rsidR="008C0192" w:rsidRPr="009C3396" w:rsidRDefault="008C0192" w:rsidP="008C0192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73036D0C" w14:textId="77777777" w:rsidR="00D06694" w:rsidRDefault="00D06694"/>
  <w:p w14:paraId="7AA0293B" w14:textId="3ADADBF3" w:rsidR="00D06694" w:rsidRDefault="00D06694" w:rsidP="00CB4FF5"/>
  <w:p w14:paraId="7934C88C" w14:textId="413681C8" w:rsidR="008C0192" w:rsidRDefault="008C0192" w:rsidP="00CB4FF5"/>
  <w:p w14:paraId="5CC522EB" w14:textId="11D97E8B" w:rsidR="008C0192" w:rsidRDefault="008C0192" w:rsidP="00CB4FF5"/>
  <w:p w14:paraId="5FD866EC" w14:textId="77777777" w:rsidR="008C0192" w:rsidRDefault="008C0192" w:rsidP="00CB4FF5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0DB216EC" w:rsidR="00E500F0" w:rsidRDefault="00E500F0" w:rsidP="00CB4FF5">
    <w:pPr>
      <w:pStyle w:val="Encabezado"/>
    </w:pPr>
  </w:p>
  <w:p w14:paraId="57442BD0" w14:textId="77777777" w:rsidR="00CB4FF5" w:rsidRDefault="00CB4FF5" w:rsidP="00CB4FF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6D51BB41" wp14:editId="73898DA5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93073D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51BB41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0;text-align:left;margin-left:288.05pt;margin-top:46.3pt;width:178.6pt;height:17.2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" stroked="f">
              <v:textbox>
                <w:txbxContent>
                  <w:p w14:paraId="5893073D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5648" behindDoc="0" locked="0" layoutInCell="1" allowOverlap="1" wp14:anchorId="7F0BD578" wp14:editId="04095768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898FE5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BD578" id="_x0000_s1033" type="#_x0000_t202" style="position:absolute;left:0;text-align:left;margin-left:287.95pt;margin-top:24.7pt;width:178.85pt;height:21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MjyIw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" fillcolor="#f2f2f2 [3052]" stroked="f">
              <v:textbox>
                <w:txbxContent>
                  <w:p w14:paraId="1B898FE5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756AD92A" wp14:editId="1F1A1CCA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20AC7" w14:textId="77777777" w:rsidR="00CB4FF5" w:rsidRPr="009C3396" w:rsidRDefault="00CB4FF5" w:rsidP="00CB4FF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6AD92A" id="_x0000_s1034" type="#_x0000_t202" style="position:absolute;left:0;text-align:left;margin-left:287.8pt;margin-top:8.05pt;width:178.85pt;height:16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689Iw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" fillcolor="#f2f2f2 [3052]" stroked="f">
              <v:textbox>
                <w:txbxContent>
                  <w:p w14:paraId="07620AC7" w14:textId="77777777" w:rsidR="00CB4FF5" w:rsidRPr="009C3396" w:rsidRDefault="00CB4FF5" w:rsidP="00CB4FF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0" locked="0" layoutInCell="1" allowOverlap="1" wp14:anchorId="47CF4707" wp14:editId="75E4A29E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8" name="Imagen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26095F" w14:textId="42422660" w:rsidR="00CB4FF5" w:rsidRDefault="00CB4FF5" w:rsidP="00CB4FF5">
    <w:pPr>
      <w:pStyle w:val="Encabezado"/>
    </w:pPr>
  </w:p>
  <w:p w14:paraId="7EC718CC" w14:textId="370F47D7" w:rsidR="00CB4FF5" w:rsidRDefault="00CB4FF5" w:rsidP="00CB4FF5">
    <w:pPr>
      <w:pStyle w:val="Encabezado"/>
    </w:pPr>
  </w:p>
  <w:p w14:paraId="6043D526" w14:textId="25550F0A" w:rsidR="00CB4FF5" w:rsidRDefault="00CB4FF5" w:rsidP="00CB4FF5">
    <w:pPr>
      <w:pStyle w:val="Encabezado"/>
    </w:pPr>
  </w:p>
  <w:p w14:paraId="4B2EAC41" w14:textId="5F3F87C0" w:rsidR="00CB4FF5" w:rsidRDefault="00CB4FF5" w:rsidP="00CB4FF5">
    <w:pPr>
      <w:pStyle w:val="Encabezado"/>
    </w:pPr>
  </w:p>
  <w:p w14:paraId="2347B06F" w14:textId="763CEC82" w:rsidR="00CB4FF5" w:rsidRDefault="00CB4FF5" w:rsidP="00CB4FF5">
    <w:pPr>
      <w:pStyle w:val="Encabezado"/>
    </w:pPr>
  </w:p>
  <w:p w14:paraId="1A4A3E07" w14:textId="77777777" w:rsidR="008C0192" w:rsidRPr="00CB4FF5" w:rsidRDefault="008C0192" w:rsidP="00CB4F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4B1576"/>
    <w:multiLevelType w:val="hybridMultilevel"/>
    <w:tmpl w:val="E9D411BC"/>
    <w:lvl w:ilvl="0" w:tplc="0C0A000F">
      <w:start w:val="1"/>
      <w:numFmt w:val="decimal"/>
      <w:lvlText w:val="%1."/>
      <w:lvlJc w:val="left"/>
      <w:pPr>
        <w:ind w:left="833" w:hanging="360"/>
      </w:pPr>
    </w:lvl>
    <w:lvl w:ilvl="1" w:tplc="0C0A0019">
      <w:start w:val="1"/>
      <w:numFmt w:val="lowerLetter"/>
      <w:lvlText w:val="%2."/>
      <w:lvlJc w:val="left"/>
      <w:pPr>
        <w:ind w:left="1553" w:hanging="360"/>
      </w:pPr>
    </w:lvl>
    <w:lvl w:ilvl="2" w:tplc="0C0A001B" w:tentative="1">
      <w:start w:val="1"/>
      <w:numFmt w:val="lowerRoman"/>
      <w:lvlText w:val="%3."/>
      <w:lvlJc w:val="right"/>
      <w:pPr>
        <w:ind w:left="2273" w:hanging="180"/>
      </w:pPr>
    </w:lvl>
    <w:lvl w:ilvl="3" w:tplc="0C0A000F" w:tentative="1">
      <w:start w:val="1"/>
      <w:numFmt w:val="decimal"/>
      <w:lvlText w:val="%4."/>
      <w:lvlJc w:val="left"/>
      <w:pPr>
        <w:ind w:left="2993" w:hanging="360"/>
      </w:pPr>
    </w:lvl>
    <w:lvl w:ilvl="4" w:tplc="0C0A0019" w:tentative="1">
      <w:start w:val="1"/>
      <w:numFmt w:val="lowerLetter"/>
      <w:lvlText w:val="%5."/>
      <w:lvlJc w:val="left"/>
      <w:pPr>
        <w:ind w:left="3713" w:hanging="360"/>
      </w:pPr>
    </w:lvl>
    <w:lvl w:ilvl="5" w:tplc="0C0A001B" w:tentative="1">
      <w:start w:val="1"/>
      <w:numFmt w:val="lowerRoman"/>
      <w:lvlText w:val="%6."/>
      <w:lvlJc w:val="right"/>
      <w:pPr>
        <w:ind w:left="4433" w:hanging="180"/>
      </w:pPr>
    </w:lvl>
    <w:lvl w:ilvl="6" w:tplc="0C0A000F" w:tentative="1">
      <w:start w:val="1"/>
      <w:numFmt w:val="decimal"/>
      <w:lvlText w:val="%7."/>
      <w:lvlJc w:val="left"/>
      <w:pPr>
        <w:ind w:left="5153" w:hanging="360"/>
      </w:pPr>
    </w:lvl>
    <w:lvl w:ilvl="7" w:tplc="0C0A0019" w:tentative="1">
      <w:start w:val="1"/>
      <w:numFmt w:val="lowerLetter"/>
      <w:lvlText w:val="%8."/>
      <w:lvlJc w:val="left"/>
      <w:pPr>
        <w:ind w:left="5873" w:hanging="360"/>
      </w:pPr>
    </w:lvl>
    <w:lvl w:ilvl="8" w:tplc="0C0A001B" w:tentative="1">
      <w:start w:val="1"/>
      <w:numFmt w:val="lowerRoman"/>
      <w:lvlText w:val="%9."/>
      <w:lvlJc w:val="right"/>
      <w:pPr>
        <w:ind w:left="6593" w:hanging="18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35405D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BCF62B8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CEB4969"/>
    <w:multiLevelType w:val="multilevel"/>
    <w:tmpl w:val="E77E67B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DD71809"/>
    <w:multiLevelType w:val="multilevel"/>
    <w:tmpl w:val="7840BF34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5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38986700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4329366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42557051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539242652">
    <w:abstractNumId w:val="19"/>
  </w:num>
  <w:num w:numId="5" w16cid:durableId="1349869588">
    <w:abstractNumId w:val="21"/>
  </w:num>
  <w:num w:numId="6" w16cid:durableId="721368833">
    <w:abstractNumId w:val="3"/>
  </w:num>
  <w:num w:numId="7" w16cid:durableId="558253224">
    <w:abstractNumId w:val="16"/>
  </w:num>
  <w:num w:numId="8" w16cid:durableId="153381236">
    <w:abstractNumId w:val="25"/>
  </w:num>
  <w:num w:numId="9" w16cid:durableId="1280645970">
    <w:abstractNumId w:val="4"/>
  </w:num>
  <w:num w:numId="10" w16cid:durableId="1001855280">
    <w:abstractNumId w:val="5"/>
  </w:num>
  <w:num w:numId="11" w16cid:durableId="251817437">
    <w:abstractNumId w:val="18"/>
  </w:num>
  <w:num w:numId="12" w16cid:durableId="1226070873">
    <w:abstractNumId w:val="12"/>
  </w:num>
  <w:num w:numId="13" w16cid:durableId="1976833499">
    <w:abstractNumId w:val="8"/>
  </w:num>
  <w:num w:numId="14" w16cid:durableId="2060393853">
    <w:abstractNumId w:val="24"/>
  </w:num>
  <w:num w:numId="15" w16cid:durableId="743250">
    <w:abstractNumId w:val="2"/>
  </w:num>
  <w:num w:numId="16" w16cid:durableId="1558472586">
    <w:abstractNumId w:val="9"/>
  </w:num>
  <w:num w:numId="17" w16cid:durableId="2023236535">
    <w:abstractNumId w:val="17"/>
  </w:num>
  <w:num w:numId="18" w16cid:durableId="206919670">
    <w:abstractNumId w:val="6"/>
  </w:num>
  <w:num w:numId="19" w16cid:durableId="558857966">
    <w:abstractNumId w:val="11"/>
  </w:num>
  <w:num w:numId="20" w16cid:durableId="12071449">
    <w:abstractNumId w:val="15"/>
  </w:num>
  <w:num w:numId="21" w16cid:durableId="585529446">
    <w:abstractNumId w:val="13"/>
  </w:num>
  <w:num w:numId="22" w16cid:durableId="1204441116">
    <w:abstractNumId w:val="7"/>
  </w:num>
  <w:num w:numId="23" w16cid:durableId="101994828">
    <w:abstractNumId w:val="22"/>
  </w:num>
  <w:num w:numId="24" w16cid:durableId="1610117423">
    <w:abstractNumId w:val="1"/>
  </w:num>
  <w:num w:numId="25" w16cid:durableId="174194790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57579755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1435689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719399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C6717"/>
    <w:rsid w:val="000D39E9"/>
    <w:rsid w:val="000D7ED7"/>
    <w:rsid w:val="00104AD0"/>
    <w:rsid w:val="001508D7"/>
    <w:rsid w:val="00160CC9"/>
    <w:rsid w:val="00196C64"/>
    <w:rsid w:val="001B5BA3"/>
    <w:rsid w:val="001B764A"/>
    <w:rsid w:val="001C2049"/>
    <w:rsid w:val="001D3AC3"/>
    <w:rsid w:val="001D5A13"/>
    <w:rsid w:val="001F2B6B"/>
    <w:rsid w:val="001F5853"/>
    <w:rsid w:val="002345EA"/>
    <w:rsid w:val="00235797"/>
    <w:rsid w:val="00237C46"/>
    <w:rsid w:val="00252067"/>
    <w:rsid w:val="002570F8"/>
    <w:rsid w:val="002825F9"/>
    <w:rsid w:val="002A1F04"/>
    <w:rsid w:val="002A58A9"/>
    <w:rsid w:val="002D6F07"/>
    <w:rsid w:val="002E05A4"/>
    <w:rsid w:val="002E6CE0"/>
    <w:rsid w:val="002E7E2B"/>
    <w:rsid w:val="002F332A"/>
    <w:rsid w:val="002F6FC8"/>
    <w:rsid w:val="003050E2"/>
    <w:rsid w:val="003322AA"/>
    <w:rsid w:val="00347E8A"/>
    <w:rsid w:val="0035166A"/>
    <w:rsid w:val="003556FC"/>
    <w:rsid w:val="003766DA"/>
    <w:rsid w:val="00376B37"/>
    <w:rsid w:val="0038356B"/>
    <w:rsid w:val="00392330"/>
    <w:rsid w:val="003A1766"/>
    <w:rsid w:val="003B3F1B"/>
    <w:rsid w:val="003C75EA"/>
    <w:rsid w:val="003D72D5"/>
    <w:rsid w:val="004268B8"/>
    <w:rsid w:val="00451D48"/>
    <w:rsid w:val="00475A0E"/>
    <w:rsid w:val="00475E5B"/>
    <w:rsid w:val="00480694"/>
    <w:rsid w:val="004917DD"/>
    <w:rsid w:val="004D44BC"/>
    <w:rsid w:val="004E30FD"/>
    <w:rsid w:val="004F1FA5"/>
    <w:rsid w:val="0051319F"/>
    <w:rsid w:val="0051456A"/>
    <w:rsid w:val="00526364"/>
    <w:rsid w:val="005273A3"/>
    <w:rsid w:val="00543A1B"/>
    <w:rsid w:val="0058629D"/>
    <w:rsid w:val="00602EC0"/>
    <w:rsid w:val="00603626"/>
    <w:rsid w:val="006075B1"/>
    <w:rsid w:val="00610667"/>
    <w:rsid w:val="00614634"/>
    <w:rsid w:val="00615589"/>
    <w:rsid w:val="00622A6C"/>
    <w:rsid w:val="0064209E"/>
    <w:rsid w:val="0064595F"/>
    <w:rsid w:val="00645A95"/>
    <w:rsid w:val="006A3872"/>
    <w:rsid w:val="006B2FFA"/>
    <w:rsid w:val="006B3F35"/>
    <w:rsid w:val="00703E54"/>
    <w:rsid w:val="00756603"/>
    <w:rsid w:val="00756C1B"/>
    <w:rsid w:val="007732E9"/>
    <w:rsid w:val="00782167"/>
    <w:rsid w:val="007A17E7"/>
    <w:rsid w:val="007C4ED5"/>
    <w:rsid w:val="007E3317"/>
    <w:rsid w:val="00840CD4"/>
    <w:rsid w:val="008631FE"/>
    <w:rsid w:val="00881A0F"/>
    <w:rsid w:val="00890E73"/>
    <w:rsid w:val="008A7E31"/>
    <w:rsid w:val="008C0192"/>
    <w:rsid w:val="008C51FC"/>
    <w:rsid w:val="008C6292"/>
    <w:rsid w:val="008D0BE5"/>
    <w:rsid w:val="008D2783"/>
    <w:rsid w:val="00900820"/>
    <w:rsid w:val="00915CB9"/>
    <w:rsid w:val="00921862"/>
    <w:rsid w:val="00924E37"/>
    <w:rsid w:val="00974E94"/>
    <w:rsid w:val="009963FE"/>
    <w:rsid w:val="009C1B3A"/>
    <w:rsid w:val="009C3396"/>
    <w:rsid w:val="009E4D2F"/>
    <w:rsid w:val="00A10B96"/>
    <w:rsid w:val="00A11BE8"/>
    <w:rsid w:val="00A558B4"/>
    <w:rsid w:val="00A7787B"/>
    <w:rsid w:val="00A97AF5"/>
    <w:rsid w:val="00AA605D"/>
    <w:rsid w:val="00AD226B"/>
    <w:rsid w:val="00AD60B0"/>
    <w:rsid w:val="00AE524C"/>
    <w:rsid w:val="00B12A65"/>
    <w:rsid w:val="00B27C34"/>
    <w:rsid w:val="00B57EDF"/>
    <w:rsid w:val="00B667E1"/>
    <w:rsid w:val="00B820EA"/>
    <w:rsid w:val="00B82743"/>
    <w:rsid w:val="00B86E73"/>
    <w:rsid w:val="00B96489"/>
    <w:rsid w:val="00BA2FDC"/>
    <w:rsid w:val="00BB51DD"/>
    <w:rsid w:val="00BC254B"/>
    <w:rsid w:val="00BC72B8"/>
    <w:rsid w:val="00C14558"/>
    <w:rsid w:val="00C24515"/>
    <w:rsid w:val="00C32B03"/>
    <w:rsid w:val="00C516D9"/>
    <w:rsid w:val="00C54249"/>
    <w:rsid w:val="00C7011F"/>
    <w:rsid w:val="00C9119D"/>
    <w:rsid w:val="00C9257D"/>
    <w:rsid w:val="00CB1356"/>
    <w:rsid w:val="00CB4FF5"/>
    <w:rsid w:val="00CE2A98"/>
    <w:rsid w:val="00CE5C66"/>
    <w:rsid w:val="00CF1761"/>
    <w:rsid w:val="00D05584"/>
    <w:rsid w:val="00D06694"/>
    <w:rsid w:val="00D2281C"/>
    <w:rsid w:val="00D22849"/>
    <w:rsid w:val="00D253C1"/>
    <w:rsid w:val="00D3307D"/>
    <w:rsid w:val="00D41858"/>
    <w:rsid w:val="00D426B7"/>
    <w:rsid w:val="00D52C7E"/>
    <w:rsid w:val="00DA5B2F"/>
    <w:rsid w:val="00DC4C0A"/>
    <w:rsid w:val="00DE782A"/>
    <w:rsid w:val="00DF452C"/>
    <w:rsid w:val="00DF7F32"/>
    <w:rsid w:val="00E049D8"/>
    <w:rsid w:val="00E06658"/>
    <w:rsid w:val="00E1188D"/>
    <w:rsid w:val="00E212D6"/>
    <w:rsid w:val="00E30F78"/>
    <w:rsid w:val="00E500F0"/>
    <w:rsid w:val="00E74768"/>
    <w:rsid w:val="00E8268C"/>
    <w:rsid w:val="00E82925"/>
    <w:rsid w:val="00E83B7B"/>
    <w:rsid w:val="00E915D0"/>
    <w:rsid w:val="00EC244B"/>
    <w:rsid w:val="00EE053D"/>
    <w:rsid w:val="00EE1ABE"/>
    <w:rsid w:val="00EF3A95"/>
    <w:rsid w:val="00EF63C6"/>
    <w:rsid w:val="00F12DFF"/>
    <w:rsid w:val="00F25F75"/>
    <w:rsid w:val="00F6072E"/>
    <w:rsid w:val="00F6277B"/>
    <w:rsid w:val="00F74FAD"/>
    <w:rsid w:val="00F76FC4"/>
    <w:rsid w:val="00F853AD"/>
    <w:rsid w:val="00F91390"/>
    <w:rsid w:val="00FA3984"/>
    <w:rsid w:val="00FB0C4C"/>
    <w:rsid w:val="00FB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  <w:style w:type="paragraph" w:customStyle="1" w:styleId="Default">
    <w:name w:val="Default"/>
    <w:rsid w:val="00881A0F"/>
    <w:pPr>
      <w:autoSpaceDE w:val="0"/>
      <w:autoSpaceDN w:val="0"/>
      <w:adjustRightInd w:val="0"/>
    </w:pPr>
    <w:rPr>
      <w:rFonts w:ascii="Arimo" w:eastAsiaTheme="minorHAnsi" w:hAnsi="Arimo" w:cs="Arim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0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79DF9-AF5A-45F1-BC97-491E0974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14</TotalTime>
  <Pages>1</Pages>
  <Words>123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Muñoz Oliver Beatriz</cp:lastModifiedBy>
  <cp:revision>15</cp:revision>
  <cp:lastPrinted>2023-09-28T10:28:00Z</cp:lastPrinted>
  <dcterms:created xsi:type="dcterms:W3CDTF">2024-07-18T21:08:00Z</dcterms:created>
  <dcterms:modified xsi:type="dcterms:W3CDTF">2026-01-19T12:50:00Z</dcterms:modified>
</cp:coreProperties>
</file>