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0CDF" w:rsidP="002E0CDF" w:rsidRDefault="002E0CDF" w14:paraId="41AD4EAA" w14:textId="3ED45B7B">
      <w:pPr>
        <w:spacing w:after="120"/>
        <w:jc w:val="center"/>
        <w:rPr>
          <w:rFonts w:ascii="Arial" w:hAnsi="Arial" w:eastAsia="Arial" w:cs="Arial"/>
          <w:b/>
        </w:rPr>
      </w:pPr>
      <w:r w:rsidRPr="00292856">
        <w:rPr>
          <w:rFonts w:ascii="Arial" w:hAnsi="Arial" w:eastAsia="Arial" w:cs="Arial"/>
          <w:b/>
        </w:rPr>
        <w:t xml:space="preserve">MODELO DE COMPROMISO DE EJECUCIÓN DE PROGRAMA FORMATIVO EN </w:t>
      </w:r>
      <w:r>
        <w:rPr>
          <w:rFonts w:ascii="Arial" w:hAnsi="Arial" w:eastAsia="Arial" w:cs="Arial"/>
          <w:b/>
        </w:rPr>
        <w:t>SOLICITUDES</w:t>
      </w:r>
      <w:r w:rsidRPr="00292856">
        <w:rPr>
          <w:rFonts w:ascii="Arial" w:hAnsi="Arial" w:eastAsia="Arial" w:cs="Arial"/>
          <w:b/>
        </w:rPr>
        <w:t xml:space="preserve"> DE LÍNEA II</w:t>
      </w:r>
    </w:p>
    <w:p w:rsidRPr="00953C44" w:rsidR="002E0CDF" w:rsidP="002E0CDF" w:rsidRDefault="002E0CDF" w14:paraId="30AFAC38" w14:textId="77777777">
      <w:pPr>
        <w:spacing w:after="120"/>
        <w:jc w:val="center"/>
        <w:rPr>
          <w:rFonts w:ascii="Arial" w:hAnsi="Arial" w:eastAsia="Arial" w:cs="Arial"/>
          <w:b/>
        </w:rPr>
      </w:pPr>
    </w:p>
    <w:p w:rsidR="002E0CDF" w:rsidP="002E0CDF" w:rsidRDefault="002E0CDF" w14:paraId="5E6EBFBA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 xml:space="preserve">D./Dña. </w:t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>Con DNI</w:t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</w:p>
    <w:p w:rsidR="002E0CDF" w:rsidP="002E0CDF" w:rsidRDefault="002E0CDF" w14:paraId="59BE252D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Como representante de la empresa o empresas</w:t>
      </w:r>
    </w:p>
    <w:p w:rsidR="002E0CDF" w:rsidP="002E0CDF" w:rsidRDefault="002E0CDF" w14:paraId="6EA50AAF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4C97C586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 xml:space="preserve">Y </w:t>
      </w:r>
    </w:p>
    <w:p w:rsidR="002E0CDF" w:rsidP="002E0CDF" w:rsidRDefault="002E0CDF" w14:paraId="75817986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031FED57" w14:textId="77777777">
      <w:pPr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D./Dña.</w:t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>Con DNI</w:t>
      </w:r>
    </w:p>
    <w:p w:rsidR="002E0CDF" w:rsidP="002E0CDF" w:rsidRDefault="002E0CDF" w14:paraId="7AE0C631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1C2050B9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Como representante de la empresa o agrupación de empresas de formación:</w:t>
      </w:r>
    </w:p>
    <w:p w:rsidRPr="00953801" w:rsidR="002E0CDF" w:rsidP="002E0CDF" w:rsidRDefault="002E0CDF" w14:paraId="1EC58A9F" w14:textId="77777777">
      <w:pPr>
        <w:spacing w:after="120"/>
        <w:jc w:val="both"/>
        <w:rPr>
          <w:rFonts w:ascii="Arial" w:hAnsi="Arial" w:eastAsia="Arial" w:cs="Arial"/>
          <w:i/>
        </w:rPr>
      </w:pPr>
    </w:p>
    <w:p w:rsidR="002E0CDF" w:rsidP="6EE5B70A" w:rsidRDefault="002E0CDF" w14:paraId="0B534D97" w14:textId="3396FAD6">
      <w:pPr>
        <w:spacing w:after="120" w:line="276" w:lineRule="auto"/>
        <w:jc w:val="both"/>
        <w:rPr>
          <w:rFonts w:ascii="Arial" w:hAnsi="Arial" w:eastAsia="Arial" w:cs="Arial"/>
          <w:b w:val="1"/>
          <w:bCs w:val="1"/>
        </w:rPr>
      </w:pPr>
      <w:r w:rsidRPr="6EE5B70A" w:rsidR="002E0CDF">
        <w:rPr>
          <w:rFonts w:ascii="Arial" w:hAnsi="Arial" w:eastAsia="Arial" w:cs="Arial"/>
        </w:rPr>
        <w:t>De conformidad con lo establecido en la</w:t>
      </w:r>
      <w:r w:rsidRPr="6EE5B70A" w:rsidR="002E0CDF">
        <w:rPr>
          <w:rFonts w:ascii="Arial" w:hAnsi="Arial" w:eastAsia="Arial" w:cs="Arial"/>
          <w:i w:val="1"/>
          <w:iCs w:val="1"/>
        </w:rPr>
        <w:t xml:space="preserve"> </w:t>
      </w:r>
      <w:r w:rsidRPr="6EE5B70A" w:rsidR="00A75728">
        <w:rPr>
          <w:rFonts w:ascii="Arial" w:hAnsi="Arial" w:eastAsia="Arial" w:cs="Arial"/>
          <w:i w:val="1"/>
          <w:iCs w:val="1"/>
        </w:rPr>
        <w:t>Resolución de la Secretaría General de Formación Profesional por la que se procede a la convocatoria de ámbito estatal de la concesión de subvenciones a entidades de formación para la financiación de acciones formativas vinculadas al Catálogo Nacional de Estándares de Competencias Profesionales, para el año 2024</w:t>
      </w:r>
      <w:r w:rsidRPr="6EE5B70A" w:rsidR="002E0CDF">
        <w:rPr>
          <w:rFonts w:ascii="Arial" w:hAnsi="Arial" w:eastAsia="Arial" w:cs="Arial"/>
          <w:i w:val="1"/>
          <w:iCs w:val="1"/>
        </w:rPr>
        <w:t xml:space="preserve">, </w:t>
      </w:r>
    </w:p>
    <w:p w:rsidR="002E0CDF" w:rsidP="6EE5B70A" w:rsidRDefault="002E0CDF" w14:paraId="1B63BF32" w14:textId="527C551F">
      <w:pPr>
        <w:spacing w:after="120" w:line="276" w:lineRule="auto"/>
        <w:jc w:val="both"/>
        <w:rPr>
          <w:rFonts w:ascii="Arial" w:hAnsi="Arial" w:eastAsia="Arial" w:cs="Arial"/>
          <w:b w:val="1"/>
          <w:bCs w:val="1"/>
        </w:rPr>
      </w:pPr>
      <w:r w:rsidRPr="6EE5B70A" w:rsidR="002E0CDF">
        <w:rPr>
          <w:rFonts w:ascii="Arial" w:hAnsi="Arial" w:eastAsia="Arial" w:cs="Arial"/>
          <w:b w:val="1"/>
          <w:bCs w:val="1"/>
        </w:rPr>
        <w:t>DECLARAN</w:t>
      </w:r>
      <w:r w:rsidRPr="6EE5B70A" w:rsidR="002E0CDF">
        <w:rPr>
          <w:rFonts w:ascii="Arial" w:hAnsi="Arial" w:eastAsia="Arial" w:cs="Arial"/>
          <w:b w:val="1"/>
          <w:bCs w:val="1"/>
        </w:rPr>
        <w:t>:</w:t>
      </w:r>
    </w:p>
    <w:p w:rsidRPr="00953801" w:rsidR="002E0CDF" w:rsidP="002E0CDF" w:rsidRDefault="002E0CDF" w14:paraId="5CAA94F0" w14:textId="77777777">
      <w:pPr>
        <w:spacing w:after="120" w:line="276" w:lineRule="auto"/>
        <w:jc w:val="both"/>
        <w:rPr>
          <w:rFonts w:ascii="Arial" w:hAnsi="Arial" w:eastAsia="Arial" w:cs="Arial"/>
        </w:rPr>
      </w:pPr>
    </w:p>
    <w:p w:rsidR="002E0CDF" w:rsidP="7C689189" w:rsidRDefault="002E0CDF" w14:paraId="1720A8BC" w14:textId="089DE4E8">
      <w:pPr>
        <w:spacing w:after="120" w:line="276" w:lineRule="auto"/>
        <w:jc w:val="both"/>
        <w:rPr>
          <w:rFonts w:ascii="Arial" w:hAnsi="Arial" w:eastAsia="Arial" w:cs="Arial"/>
          <w:lang w:val="es-ES"/>
        </w:rPr>
      </w:pPr>
      <w:r w:rsidRPr="6EE5B70A" w:rsidR="002E0CDF">
        <w:rPr>
          <w:rFonts w:ascii="Arial" w:hAnsi="Arial" w:eastAsia="Arial" w:cs="Arial"/>
          <w:lang w:val="es-ES"/>
        </w:rPr>
        <w:t xml:space="preserve">Que ambas partes hemos suscrito el siguiente acuerdo para que la empresa o agrupación de empresas de formación </w:t>
      </w:r>
      <w:r>
        <w:tab/>
      </w:r>
      <w:r>
        <w:tab/>
      </w:r>
      <w:r>
        <w:tab/>
      </w:r>
      <w:r>
        <w:tab/>
      </w:r>
      <w:r w:rsidRPr="6EE5B70A" w:rsidR="002E0CDF">
        <w:rPr>
          <w:rFonts w:ascii="Arial" w:hAnsi="Arial" w:eastAsia="Arial" w:cs="Arial"/>
          <w:lang w:val="es-ES"/>
        </w:rPr>
        <w:t>de la que D.</w:t>
      </w:r>
      <w:r w:rsidRPr="6EE5B70A" w:rsidR="002E0CDF">
        <w:rPr>
          <w:rFonts w:ascii="Arial" w:hAnsi="Arial" w:eastAsia="Arial" w:cs="Arial"/>
          <w:lang w:val="es-ES"/>
        </w:rPr>
        <w:t xml:space="preserve"> </w:t>
      </w:r>
      <w:r w:rsidRPr="6EE5B70A" w:rsidR="002E0CDF">
        <w:rPr>
          <w:rFonts w:ascii="Arial" w:hAnsi="Arial" w:eastAsia="Arial" w:cs="Arial"/>
          <w:lang w:val="es-ES"/>
        </w:rPr>
        <w:t>/Dña.</w:t>
      </w:r>
      <w:r>
        <w:tab/>
      </w:r>
      <w:r>
        <w:tab/>
      </w:r>
      <w:r>
        <w:tab/>
      </w:r>
      <w:r>
        <w:tab/>
      </w:r>
      <w:r w:rsidRPr="6EE5B70A" w:rsidR="002E0CDF">
        <w:rPr>
          <w:rFonts w:ascii="Arial" w:hAnsi="Arial" w:eastAsia="Arial" w:cs="Arial"/>
          <w:lang w:val="es-ES"/>
        </w:rPr>
        <w:t xml:space="preserve"> actúa como representante legal imparta actividades de formación a los trabajadores de la empresa o empresas</w:t>
      </w:r>
      <w:r>
        <w:tab/>
      </w:r>
      <w:r>
        <w:tab/>
      </w:r>
      <w:r>
        <w:tab/>
      </w:r>
      <w:r>
        <w:tab/>
      </w:r>
      <w:r w:rsidRPr="6EE5B70A" w:rsidR="002E0CDF">
        <w:rPr>
          <w:rFonts w:ascii="Arial" w:hAnsi="Arial" w:eastAsia="Arial" w:cs="Arial"/>
          <w:lang w:val="es-ES"/>
        </w:rPr>
        <w:t>de la que D.</w:t>
      </w:r>
      <w:r w:rsidRPr="6EE5B70A" w:rsidR="002E0CDF">
        <w:rPr>
          <w:rFonts w:ascii="Arial" w:hAnsi="Arial" w:eastAsia="Arial" w:cs="Arial"/>
          <w:lang w:val="es-ES"/>
        </w:rPr>
        <w:t xml:space="preserve"> </w:t>
      </w:r>
      <w:r w:rsidRPr="6EE5B70A" w:rsidR="002E0CDF">
        <w:rPr>
          <w:rFonts w:ascii="Arial" w:hAnsi="Arial" w:eastAsia="Arial" w:cs="Arial"/>
          <w:lang w:val="es-ES"/>
        </w:rPr>
        <w:t>/Dña.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6EE5B70A" w:rsidR="002E0CDF">
        <w:rPr>
          <w:rFonts w:ascii="Arial" w:hAnsi="Arial" w:eastAsia="Arial" w:cs="Arial"/>
          <w:lang w:val="es-ES"/>
        </w:rPr>
        <w:t xml:space="preserve">actúa como representante </w:t>
      </w:r>
      <w:r w:rsidRPr="6EE5B70A" w:rsidR="002E0CDF">
        <w:rPr>
          <w:rFonts w:ascii="Arial" w:hAnsi="Arial" w:eastAsia="Arial" w:cs="Arial"/>
          <w:lang w:val="es-ES"/>
        </w:rPr>
        <w:t>legal.</w:t>
      </w:r>
    </w:p>
    <w:p w:rsidR="002E0CDF" w:rsidP="002E0CDF" w:rsidRDefault="002E0CDF" w14:paraId="5AF5FD33" w14:textId="77777777">
      <w:pPr>
        <w:spacing w:after="120" w:line="276" w:lineRule="auto"/>
        <w:jc w:val="both"/>
        <w:rPr>
          <w:rFonts w:ascii="Arial" w:hAnsi="Arial" w:eastAsia="Arial" w:cs="Arial"/>
        </w:rPr>
      </w:pPr>
    </w:p>
    <w:p w:rsidR="002E0CDF" w:rsidP="002E0CDF" w:rsidRDefault="002E0CDF" w14:paraId="29FF839E" w14:textId="77777777">
      <w:pPr>
        <w:spacing w:after="120" w:line="276" w:lineRule="auto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Las obligaciones, el estudio de necesidades de formación, el proyecto a desarrollar y los compromisos de las partes serán los que se detallan en este documento.</w:t>
      </w:r>
    </w:p>
    <w:p w:rsidR="002E0CDF" w:rsidP="002E0CDF" w:rsidRDefault="002E0CDF" w14:paraId="4A690210" w14:textId="77777777">
      <w:pPr>
        <w:spacing w:after="120" w:line="276" w:lineRule="auto"/>
        <w:jc w:val="both"/>
        <w:rPr>
          <w:rFonts w:ascii="Arial" w:hAnsi="Arial" w:eastAsia="Arial" w:cs="Arial"/>
        </w:rPr>
      </w:pPr>
    </w:p>
    <w:p w:rsidR="002E0CDF" w:rsidP="002E0CDF" w:rsidRDefault="002E0CDF" w14:paraId="39810C76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Firmado</w:t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r>
        <w:rPr>
          <w:rFonts w:ascii="Arial" w:hAnsi="Arial" w:eastAsia="Arial" w:cs="Arial"/>
        </w:rPr>
        <w:tab/>
      </w:r>
      <w:proofErr w:type="spellStart"/>
      <w:r>
        <w:rPr>
          <w:rFonts w:ascii="Arial" w:hAnsi="Arial" w:eastAsia="Arial" w:cs="Arial"/>
        </w:rPr>
        <w:t>Firmado</w:t>
      </w:r>
      <w:proofErr w:type="spellEnd"/>
    </w:p>
    <w:p w:rsidR="002E0CDF" w:rsidP="002E0CDF" w:rsidRDefault="002E0CDF" w14:paraId="26C7CCE2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7C689189" w:rsidRDefault="002E0CDF" w14:paraId="5A0BAE8D" w14:textId="77777777">
      <w:pPr>
        <w:spacing w:after="120"/>
        <w:jc w:val="both"/>
        <w:rPr>
          <w:rFonts w:ascii="Arial" w:hAnsi="Arial" w:eastAsia="Arial" w:cs="Arial"/>
          <w:lang w:val="es-ES"/>
        </w:rPr>
      </w:pPr>
      <w:r w:rsidRPr="7C689189" w:rsidR="002E0CDF">
        <w:rPr>
          <w:rFonts w:ascii="Arial" w:hAnsi="Arial" w:eastAsia="Arial" w:cs="Arial"/>
          <w:lang w:val="es-ES"/>
        </w:rPr>
        <w:t>D/</w:t>
      </w:r>
      <w:r w:rsidRPr="7C689189" w:rsidR="002E0CDF">
        <w:rPr>
          <w:rFonts w:ascii="Arial" w:hAnsi="Arial" w:eastAsia="Arial" w:cs="Arial"/>
          <w:lang w:val="es-ES"/>
        </w:rPr>
        <w:t>Dña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7C689189" w:rsidR="002E0CDF">
        <w:rPr>
          <w:rFonts w:ascii="Arial" w:hAnsi="Arial" w:eastAsia="Arial" w:cs="Arial"/>
          <w:lang w:val="es-ES"/>
        </w:rPr>
        <w:t>D/</w:t>
      </w:r>
      <w:r w:rsidRPr="7C689189" w:rsidR="002E0CDF">
        <w:rPr>
          <w:rFonts w:ascii="Arial" w:hAnsi="Arial" w:eastAsia="Arial" w:cs="Arial"/>
          <w:lang w:val="es-ES"/>
        </w:rPr>
        <w:t>Dña</w:t>
      </w:r>
    </w:p>
    <w:p w:rsidR="002E0CDF" w:rsidP="002E0CDF" w:rsidRDefault="002E0CDF" w14:paraId="0D3436C2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27257AA8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63DF5220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095E8054" w14:textId="11346A28">
      <w:pPr>
        <w:spacing w:after="120"/>
        <w:ind w:left="708"/>
        <w:jc w:val="right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En_________________a____de____________de202</w:t>
      </w:r>
      <w:r w:rsidR="00A75728">
        <w:rPr>
          <w:rFonts w:ascii="Arial" w:hAnsi="Arial" w:eastAsia="Arial" w:cs="Arial"/>
        </w:rPr>
        <w:t>4</w:t>
      </w:r>
    </w:p>
    <w:p w:rsidR="00BA2B84" w:rsidP="002E0CDF" w:rsidRDefault="00BA2B84" w14:paraId="22D94CA9" w14:textId="77777777">
      <w:pPr>
        <w:spacing w:after="120"/>
        <w:ind w:left="708"/>
        <w:jc w:val="right"/>
        <w:rPr>
          <w:rFonts w:ascii="Arial" w:hAnsi="Arial" w:eastAsia="Arial" w:cs="Arial"/>
        </w:rPr>
      </w:pPr>
    </w:p>
    <w:p w:rsidR="002E0CDF" w:rsidP="002E0CDF" w:rsidRDefault="002E0CDF" w14:paraId="096DBCCF" w14:textId="055EB7DB">
      <w:pPr>
        <w:spacing w:after="120"/>
        <w:ind w:left="708"/>
        <w:jc w:val="right"/>
        <w:rPr>
          <w:rFonts w:ascii="Arial" w:hAnsi="Arial" w:eastAsia="Arial" w:cs="Arial"/>
        </w:rPr>
      </w:pPr>
    </w:p>
    <w:p w:rsidR="00BA2B84" w:rsidP="002E0CDF" w:rsidRDefault="00BA2B84" w14:paraId="1DBFF27A" w14:textId="77777777">
      <w:pPr>
        <w:spacing w:after="120"/>
        <w:ind w:left="708"/>
        <w:jc w:val="right"/>
        <w:rPr>
          <w:rFonts w:ascii="Arial" w:hAnsi="Arial" w:eastAsia="Arial" w:cs="Arial"/>
        </w:rPr>
      </w:pPr>
      <w:bookmarkStart w:name="_GoBack" w:id="1"/>
      <w:bookmarkEnd w:id="1"/>
    </w:p>
    <w:p w:rsidR="002E0CDF" w:rsidP="002E0CDF" w:rsidRDefault="002E0CDF" w14:paraId="51F0FDB5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2541DE8C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OBLIGACIONES DE LAS PARTES: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49"/>
      </w:tblGrid>
      <w:tr w:rsidR="002E0CDF" w:rsidTr="00B9129F" w14:paraId="7F67581E" w14:textId="77777777">
        <w:tc>
          <w:tcPr>
            <w:tcW w:w="8777" w:type="dxa"/>
          </w:tcPr>
          <w:p w:rsidR="002E0CDF" w:rsidP="00B9129F" w:rsidRDefault="002E0CDF" w14:paraId="6B0379DF" w14:textId="77777777">
            <w:pPr>
              <w:spacing w:after="120"/>
              <w:jc w:val="both"/>
              <w:rPr>
                <w:rFonts w:ascii="Arial" w:hAnsi="Arial" w:eastAsia="Arial" w:cs="Arial"/>
              </w:rPr>
            </w:pPr>
          </w:p>
        </w:tc>
      </w:tr>
    </w:tbl>
    <w:p w:rsidR="002E0CDF" w:rsidP="002E0CDF" w:rsidRDefault="002E0CDF" w14:paraId="3AAC7DB2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065EE6D1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ESTUDIO DE NECESIDADES DE FORMACIÓN DETECTADAS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49"/>
      </w:tblGrid>
      <w:tr w:rsidR="002E0CDF" w:rsidTr="00B9129F" w14:paraId="2B87DAD8" w14:textId="77777777">
        <w:tc>
          <w:tcPr>
            <w:tcW w:w="8777" w:type="dxa"/>
          </w:tcPr>
          <w:p w:rsidR="002E0CDF" w:rsidP="00B9129F" w:rsidRDefault="002E0CDF" w14:paraId="01C9888B" w14:textId="77777777">
            <w:pPr>
              <w:spacing w:after="120"/>
              <w:jc w:val="both"/>
              <w:rPr>
                <w:rFonts w:ascii="Arial" w:hAnsi="Arial" w:eastAsia="Arial" w:cs="Arial"/>
              </w:rPr>
            </w:pPr>
          </w:p>
        </w:tc>
      </w:tr>
    </w:tbl>
    <w:p w:rsidR="002E0CDF" w:rsidP="002E0CDF" w:rsidRDefault="002E0CDF" w14:paraId="15E3599B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7C689189" w:rsidRDefault="002E0CDF" w14:paraId="4DF13E37" w14:textId="77777777" w14:noSpellErr="1">
      <w:pPr>
        <w:spacing w:after="120"/>
        <w:jc w:val="both"/>
        <w:rPr>
          <w:rFonts w:ascii="Arial" w:hAnsi="Arial" w:eastAsia="Arial" w:cs="Arial"/>
          <w:lang w:val="es-ES"/>
        </w:rPr>
      </w:pPr>
      <w:r w:rsidRPr="7C689189" w:rsidR="002E0CDF">
        <w:rPr>
          <w:rFonts w:ascii="Arial" w:hAnsi="Arial" w:eastAsia="Arial" w:cs="Arial"/>
          <w:lang w:val="es-ES"/>
        </w:rPr>
        <w:t>PROGRAMA A DESARROLLAR: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49"/>
      </w:tblGrid>
      <w:tr w:rsidR="002E0CDF" w:rsidTr="00B9129F" w14:paraId="20C0265D" w14:textId="77777777">
        <w:tc>
          <w:tcPr>
            <w:tcW w:w="8777" w:type="dxa"/>
          </w:tcPr>
          <w:p w:rsidR="002E0CDF" w:rsidP="00B9129F" w:rsidRDefault="002E0CDF" w14:paraId="3AEC9295" w14:textId="77777777">
            <w:pPr>
              <w:spacing w:after="120"/>
              <w:jc w:val="both"/>
              <w:rPr>
                <w:rFonts w:ascii="Arial" w:hAnsi="Arial" w:eastAsia="Arial" w:cs="Arial"/>
              </w:rPr>
            </w:pPr>
          </w:p>
        </w:tc>
      </w:tr>
    </w:tbl>
    <w:p w:rsidR="002E0CDF" w:rsidP="002E0CDF" w:rsidRDefault="002E0CDF" w14:paraId="068C7529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55776249" w14:textId="77777777">
      <w:pPr>
        <w:spacing w:after="120"/>
        <w:jc w:val="both"/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COMPROMISOS ADQUIRIDOS: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49"/>
      </w:tblGrid>
      <w:tr w:rsidR="002E0CDF" w:rsidTr="00B9129F" w14:paraId="59211474" w14:textId="77777777">
        <w:tc>
          <w:tcPr>
            <w:tcW w:w="8777" w:type="dxa"/>
          </w:tcPr>
          <w:p w:rsidR="002E0CDF" w:rsidP="00B9129F" w:rsidRDefault="002E0CDF" w14:paraId="600273CB" w14:textId="77777777">
            <w:pPr>
              <w:spacing w:after="120"/>
              <w:jc w:val="both"/>
              <w:rPr>
                <w:rFonts w:ascii="Arial" w:hAnsi="Arial" w:eastAsia="Arial" w:cs="Arial"/>
              </w:rPr>
            </w:pPr>
          </w:p>
        </w:tc>
      </w:tr>
    </w:tbl>
    <w:p w:rsidR="002E0CDF" w:rsidP="002E0CDF" w:rsidRDefault="002E0CDF" w14:paraId="651A7A95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43DD9B2B" w14:textId="77777777">
      <w:pPr>
        <w:spacing w:after="120"/>
        <w:jc w:val="both"/>
        <w:rPr>
          <w:rFonts w:ascii="Arial" w:hAnsi="Arial" w:eastAsia="Arial" w:cs="Arial"/>
        </w:rPr>
      </w:pPr>
    </w:p>
    <w:p w:rsidR="002E0CDF" w:rsidP="002E0CDF" w:rsidRDefault="002E0CDF" w14:paraId="27968FD2" w14:textId="77777777">
      <w:pPr>
        <w:spacing w:after="120"/>
        <w:jc w:val="both"/>
        <w:rPr>
          <w:rFonts w:ascii="Arial" w:hAnsi="Arial" w:eastAsia="Arial" w:cs="Arial"/>
        </w:rPr>
      </w:pPr>
    </w:p>
    <w:p w:rsidRPr="00231BE7" w:rsidR="002E0CDF" w:rsidP="002E0CDF" w:rsidRDefault="002E0CDF" w14:paraId="561844E7" w14:textId="77777777">
      <w:pPr>
        <w:spacing w:after="120"/>
        <w:jc w:val="both"/>
        <w:rPr>
          <w:rFonts w:ascii="Arial" w:hAnsi="Arial" w:eastAsia="Arial" w:cs="Arial"/>
        </w:rPr>
      </w:pPr>
    </w:p>
    <w:p w:rsidRPr="00101035" w:rsidR="002E0CDF" w:rsidP="002E0CDF" w:rsidRDefault="002E0CDF" w14:paraId="7C18350B" w14:textId="77777777">
      <w:pPr>
        <w:ind w:right="-569"/>
      </w:pPr>
    </w:p>
    <w:p w:rsidRPr="00A223C9" w:rsidR="002E0CDF" w:rsidP="002E0CDF" w:rsidRDefault="002E0CDF" w14:paraId="47B7F31D" w14:textId="77777777"/>
    <w:p w:rsidRPr="006B57BC" w:rsidR="00526364" w:rsidP="006B57BC" w:rsidRDefault="00526364" w14:paraId="50DA29A4" w14:textId="5DE2FABC">
      <w:pPr>
        <w:rPr>
          <w:rFonts w:ascii="Calibri" w:hAnsi="Calibri" w:cs="Calibri"/>
          <w:sz w:val="22"/>
          <w:szCs w:val="22"/>
        </w:rPr>
      </w:pPr>
    </w:p>
    <w:sectPr w:rsidRPr="006B57BC" w:rsidR="00526364" w:rsidSect="006B57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orient="portrait" w:code="9"/>
      <w:pgMar w:top="2268" w:right="1701" w:bottom="1417" w:left="1701" w:header="510" w:footer="680" w:gutter="0"/>
      <w:cols w:equalWidth="0" w:space="72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524C" w:rsidRDefault="00AE524C" w14:paraId="13D310FA" w14:textId="77777777">
      <w:r>
        <w:separator/>
      </w:r>
    </w:p>
  </w:endnote>
  <w:endnote w:type="continuationSeparator" w:id="0">
    <w:p w:rsidR="00AE524C" w:rsidRDefault="00AE524C" w14:paraId="457C001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00F0" w:rsidRDefault="00E500F0" w14:paraId="3CF84ED6" w14:textId="77777777">
    <w:pPr>
      <w:pStyle w:val="Piedepgina"/>
      <w:framePr w:wrap="around" w:hAnchor="margin" w:vAnchor="text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500F0" w:rsidRDefault="00E500F0" w14:paraId="1CF5354C" w14:textId="7777777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:rsidTr="00035C6B" w14:paraId="69072C21" w14:textId="77777777">
      <w:trPr>
        <w:trHeight w:val="564"/>
      </w:trPr>
      <w:tc>
        <w:tcPr>
          <w:tcW w:w="9128" w:type="dxa"/>
          <w:vAlign w:val="bottom"/>
        </w:tcPr>
        <w:p w:rsidR="00E500F0" w:rsidP="00451D48" w:rsidRDefault="00E500F0" w14:paraId="55DF35CB" w14:textId="20EEBCF3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:rsidR="002F6FC8" w:rsidRDefault="002F6FC8" w14:paraId="6F1F8A41" w14:textId="77777777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:rsidR="00E500F0" w:rsidRDefault="00E500F0" w14:paraId="2807D3D4" w14:textId="77777777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:rsidR="005273A3" w:rsidP="00E049D8" w:rsidRDefault="004D44BC" w14:paraId="3A588440" w14:textId="77777777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:rsidR="00E500F0" w:rsidP="00E049D8" w:rsidRDefault="00E049D8" w14:paraId="3A304656" w14:textId="1C3BB9ED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 w:rsidR="004D44BC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:rsidR="00E500F0" w:rsidRDefault="00E500F0" w14:paraId="5334D47D" w14:textId="77777777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5797" w:rsidRDefault="00235797" w14:paraId="441AA3EF" w14:textId="0E9D9E0E">
    <w:pPr>
      <w:pStyle w:val="Piedepgina"/>
    </w:pPr>
  </w:p>
  <w:p w:rsidR="00E500F0" w:rsidP="00235797" w:rsidRDefault="00E500F0" w14:paraId="24866298" w14:textId="672DFC8D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524C" w:rsidRDefault="00AE524C" w14:paraId="755A8DD9" w14:textId="77777777">
      <w:bookmarkStart w:name="_Hlk146612103" w:id="0"/>
      <w:bookmarkEnd w:id="0"/>
      <w:r>
        <w:separator/>
      </w:r>
    </w:p>
  </w:footnote>
  <w:footnote w:type="continuationSeparator" w:id="0">
    <w:p w:rsidR="00AE524C" w:rsidRDefault="00AE524C" w14:paraId="6AB8915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00F0" w:rsidRDefault="00E500F0" w14:paraId="7D02A437" w14:textId="77777777">
    <w:pPr>
      <w:pStyle w:val="Encabezado"/>
      <w:framePr w:wrap="around" w:hAnchor="margin" w:vAnchor="text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500F0" w:rsidRDefault="00E500F0" w14:paraId="6962BC87" w14:textId="77777777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w:rsidR="00E500F0" w:rsidP="00451D48" w:rsidRDefault="00526364" w14:paraId="48317C1E" w14:textId="15D49DF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p w:rsidR="00E500F0" w:rsidP="00974E94" w:rsidRDefault="006B57BC" w14:paraId="2974DDDA" w14:textId="459D2839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690924A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9C3396" w:rsidR="009C3396" w:rsidP="00526364" w:rsidRDefault="009C3396" w14:paraId="6E73BA8F" w14:textId="10236F2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09FAD45">
            <v:shapetype id="_x0000_t202" coordsize="21600,21600" o:spt="202" path="m,l,21600r21600,l21600,xe" w14:anchorId="571DA7D5">
              <v:stroke joinstyle="miter"/>
              <v:path gradientshapeok="t" o:connecttype="rect"/>
            </v:shapetype>
            <v:shape id="Cuadro de texto 2" style="position:absolute;left:0;text-align:left;margin-left:259.3pt;margin-top:13.3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#f2f2f2 [3052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">
              <v:textbox>
                <w:txbxContent>
                  <w:p w:rsidRPr="009C3396" w:rsidR="009C3396" w:rsidP="00526364" w:rsidRDefault="009C3396" w14:paraId="5D0AADB8" w14:textId="10236F2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23B8E0B0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9C3396" w:rsidR="009C3396" w:rsidP="00526364" w:rsidRDefault="009C3396" w14:paraId="674D43FF" w14:textId="091B62C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21A26A">
            <v:shape id="_x0000_s1027" style="position:absolute;left:0;text-align:left;margin-left:259.5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" w14:anchorId="2EA588AF">
              <v:textbox>
                <w:txbxContent>
                  <w:p w:rsidRPr="009C3396" w:rsidR="009C3396" w:rsidP="00526364" w:rsidRDefault="009C3396" w14:paraId="5B772EF2" w14:textId="091B62C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3EB2C1B7">
              <wp:simplePos x="0" y="0"/>
              <wp:positionH relativeFrom="column">
                <wp:posOffset>3293110</wp:posOffset>
              </wp:positionH>
              <wp:positionV relativeFrom="paragraph">
                <wp:posOffset>378460</wp:posOffset>
              </wp:positionV>
              <wp:extent cx="2271395" cy="266700"/>
              <wp:effectExtent l="0" t="0" r="0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667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9C3396" w:rsidR="009C3396" w:rsidP="00526364" w:rsidRDefault="009C3396" w14:paraId="2A38E7FE" w14:textId="37DC9529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F196DD9">
            <v:shape id="_x0000_s1028" style="position:absolute;left:0;text-align:left;margin-left:259.3pt;margin-top:29.8pt;width:178.85pt;height:21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fillcolor="#f2f2f2 [3052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" w14:anchorId="7DF4C2B2">
              <v:textbox>
                <w:txbxContent>
                  <w:p w:rsidRPr="009C3396" w:rsidR="009C3396" w:rsidP="00526364" w:rsidRDefault="009C3396" w14:paraId="36B09131" w14:textId="37DC9529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 w:ascii="Times New Roman" w:hAnsi="Times New Roman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hint="default" w:ascii="Arial" w:hAnsi="Arial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</w:rPr>
      </w:lvl>
    </w:lvlOverride>
  </w:num>
  <w:num w:numId="4">
    <w:abstractNumId w:val="16"/>
  </w:num>
  <w:num w:numId="5">
    <w:abstractNumId w:val="17"/>
  </w:num>
  <w:num w:numId="6">
    <w:abstractNumId w:val="2"/>
  </w:num>
  <w:num w:numId="7">
    <w:abstractNumId w:val="13"/>
  </w:num>
  <w:num w:numId="8">
    <w:abstractNumId w:val="20"/>
  </w:num>
  <w:num w:numId="9">
    <w:abstractNumId w:val="3"/>
  </w:num>
  <w:num w:numId="10">
    <w:abstractNumId w:val="4"/>
  </w:num>
  <w:num w:numId="11">
    <w:abstractNumId w:val="15"/>
  </w:num>
  <w:num w:numId="12">
    <w:abstractNumId w:val="10"/>
  </w:num>
  <w:num w:numId="13">
    <w:abstractNumId w:val="7"/>
  </w:num>
  <w:num w:numId="14">
    <w:abstractNumId w:val="19"/>
  </w:num>
  <w:num w:numId="15">
    <w:abstractNumId w:val="1"/>
  </w:num>
  <w:num w:numId="16">
    <w:abstractNumId w:val="8"/>
  </w:num>
  <w:num w:numId="17">
    <w:abstractNumId w:val="14"/>
  </w:num>
  <w:num w:numId="18">
    <w:abstractNumId w:val="5"/>
  </w:num>
  <w:num w:numId="19">
    <w:abstractNumId w:val="9"/>
  </w:num>
  <w:num w:numId="20">
    <w:abstractNumId w:val="12"/>
  </w:num>
  <w:num w:numId="21">
    <w:abstractNumId w:val="11"/>
  </w:num>
  <w:num w:numId="22">
    <w:abstractNumId w:val="6"/>
  </w:num>
  <w:num w:numId="23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attachedTemplate r:id="rId1"/>
  <w:trackRevisions w:val="false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D39E9"/>
    <w:rsid w:val="000D7ED7"/>
    <w:rsid w:val="00104AD0"/>
    <w:rsid w:val="001508D7"/>
    <w:rsid w:val="00160CC9"/>
    <w:rsid w:val="00196C64"/>
    <w:rsid w:val="001B5BA3"/>
    <w:rsid w:val="001B764A"/>
    <w:rsid w:val="001D3AC3"/>
    <w:rsid w:val="001F2B6B"/>
    <w:rsid w:val="001F5853"/>
    <w:rsid w:val="00235797"/>
    <w:rsid w:val="00252067"/>
    <w:rsid w:val="002A1F04"/>
    <w:rsid w:val="002A58A9"/>
    <w:rsid w:val="002D6F07"/>
    <w:rsid w:val="002E05A4"/>
    <w:rsid w:val="002E0CDF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A3872"/>
    <w:rsid w:val="006B2FFA"/>
    <w:rsid w:val="006B3F35"/>
    <w:rsid w:val="006B57BC"/>
    <w:rsid w:val="00703E54"/>
    <w:rsid w:val="00756C1B"/>
    <w:rsid w:val="007732E9"/>
    <w:rsid w:val="00782167"/>
    <w:rsid w:val="007A17E7"/>
    <w:rsid w:val="00840CD4"/>
    <w:rsid w:val="008631FE"/>
    <w:rsid w:val="00890E73"/>
    <w:rsid w:val="008A7E31"/>
    <w:rsid w:val="008C51FC"/>
    <w:rsid w:val="008C6292"/>
    <w:rsid w:val="008D2783"/>
    <w:rsid w:val="00900820"/>
    <w:rsid w:val="00915CB9"/>
    <w:rsid w:val="00921862"/>
    <w:rsid w:val="00974E94"/>
    <w:rsid w:val="009963FE"/>
    <w:rsid w:val="009C3396"/>
    <w:rsid w:val="00A10B96"/>
    <w:rsid w:val="00A11BE8"/>
    <w:rsid w:val="00A558B4"/>
    <w:rsid w:val="00A75728"/>
    <w:rsid w:val="00A7787B"/>
    <w:rsid w:val="00AA605D"/>
    <w:rsid w:val="00AD226B"/>
    <w:rsid w:val="00AD60B0"/>
    <w:rsid w:val="00AE524C"/>
    <w:rsid w:val="00B12A65"/>
    <w:rsid w:val="00B27C34"/>
    <w:rsid w:val="00B57EDF"/>
    <w:rsid w:val="00B667E1"/>
    <w:rsid w:val="00B82743"/>
    <w:rsid w:val="00B86E73"/>
    <w:rsid w:val="00B96489"/>
    <w:rsid w:val="00BA2B84"/>
    <w:rsid w:val="00BA2FDC"/>
    <w:rsid w:val="00BB51DD"/>
    <w:rsid w:val="00BC254B"/>
    <w:rsid w:val="00BC72B8"/>
    <w:rsid w:val="00C516D9"/>
    <w:rsid w:val="00C54249"/>
    <w:rsid w:val="00C7011F"/>
    <w:rsid w:val="00CB1356"/>
    <w:rsid w:val="00CF1761"/>
    <w:rsid w:val="00D05584"/>
    <w:rsid w:val="00D2281C"/>
    <w:rsid w:val="00D22849"/>
    <w:rsid w:val="00D253C1"/>
    <w:rsid w:val="00D3307D"/>
    <w:rsid w:val="00D41858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500F0"/>
    <w:rsid w:val="00E74768"/>
    <w:rsid w:val="00E82925"/>
    <w:rsid w:val="00E83B7B"/>
    <w:rsid w:val="00EC244B"/>
    <w:rsid w:val="00EE053D"/>
    <w:rsid w:val="00EE1ABE"/>
    <w:rsid w:val="00EF63C6"/>
    <w:rsid w:val="00F25F75"/>
    <w:rsid w:val="00F6277B"/>
    <w:rsid w:val="00F74FAD"/>
    <w:rsid w:val="00F91390"/>
    <w:rsid w:val="00FA3984"/>
    <w:rsid w:val="00FB0C4C"/>
    <w:rsid w:val="00FB230A"/>
    <w:rsid w:val="6EE5B70A"/>
    <w:rsid w:val="7C689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iPriority="0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color="auto" w:sz="4" w:space="1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TextonotapieCar" w:customStyle="1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hAnsi="Calibri" w:eastAsia="Calibri"/>
      <w:sz w:val="22"/>
      <w:szCs w:val="22"/>
      <w:lang w:eastAsia="en-US"/>
    </w:rPr>
  </w:style>
  <w:style w:type="character" w:styleId="EncabezadoCar" w:customStyle="1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iedepginaCar" w:customStyle="1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styleId="HTMLconformatoprevioCar" w:customStyle="1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6586F-7051-4217-A537-F34A482DC02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PRTR MEFP LOGO FONDOS_UE SGFP.dotx</ap:Template>
  <ap:Application>Microsoft Word for the web</ap:Application>
  <ap:DocSecurity>0</ap:DocSecurity>
  <ap:ScaleCrop>false</ap:ScaleCrop>
  <ap:Company>IGSAP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Documento</dc:title>
  <dc:subject/>
  <dc:creator>Alemany Rubio Luis Fernando</dc:creator>
  <keywords/>
  <lastModifiedBy>Hernández Álvarez Eduardo</lastModifiedBy>
  <revision>6</revision>
  <lastPrinted>2023-09-28T10:28:00.0000000Z</lastPrinted>
  <dcterms:created xsi:type="dcterms:W3CDTF">2024-07-12T10:57:00.0000000Z</dcterms:created>
  <dcterms:modified xsi:type="dcterms:W3CDTF">2024-07-12T11:18:11.3107989Z</dcterms:modified>
</coreProperties>
</file>