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27FA03" w14:textId="77777777" w:rsidR="00A97AF5" w:rsidRPr="00130BD4" w:rsidRDefault="00A97AF5" w:rsidP="00130BD4">
      <w:pPr>
        <w:jc w:val="both"/>
        <w:rPr>
          <w:rFonts w:asciiTheme="minorHAnsi" w:hAnsiTheme="minorHAnsi" w:cstheme="minorHAnsi"/>
          <w:sz w:val="24"/>
          <w:szCs w:val="24"/>
        </w:rPr>
      </w:pPr>
      <w:bookmarkStart w:id="1" w:name="_GoBack"/>
      <w:bookmarkEnd w:id="1"/>
    </w:p>
    <w:sectPr w:rsidR="00A97AF5" w:rsidRPr="00130BD4" w:rsidSect="008C01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43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27B3D0" w14:textId="77777777" w:rsidR="00CE2A98" w:rsidRDefault="00CE2A98" w:rsidP="00CE2A98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59210658" w14:textId="62FD36AF" w:rsidR="00CE2A98" w:rsidRDefault="00CE2A98" w:rsidP="00CE2A98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>Convocatoria 2023 de la Orden EFP/705/2022</w:t>
    </w:r>
  </w:p>
  <w:p w14:paraId="53E02863" w14:textId="77777777" w:rsidR="00CE2A98" w:rsidRDefault="00CE2A9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317C1E" w14:textId="361373CD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7F4285AE" w14:textId="77777777" w:rsidR="008C0192" w:rsidRDefault="008C0192" w:rsidP="008C0192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0985F17F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0F719A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59088F3F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27" type="#_x0000_t202" style="position:absolute;left:0;text-align:left;margin-left:287.95pt;margin-top:24.7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2E5779E9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6C5075" id="_x0000_s1028" type="#_x0000_t202" style="position:absolute;left:0;text-align:left;margin-left:287.8pt;margin-top:8.05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7696" behindDoc="0" locked="0" layoutInCell="1" allowOverlap="1" wp14:anchorId="6CECBE94" wp14:editId="515812ED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3036D0C" w14:textId="77777777" w:rsidR="00D06694" w:rsidRDefault="00D06694"/>
  <w:p w14:paraId="7AA0293B" w14:textId="3ADADBF3" w:rsidR="00D06694" w:rsidRDefault="00D06694" w:rsidP="00CB4FF5"/>
  <w:p w14:paraId="7934C88C" w14:textId="78FEA9CD" w:rsidR="008C0192" w:rsidRDefault="008C0192" w:rsidP="00CB4FF5"/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0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1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5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19"/>
  </w:num>
  <w:num w:numId="5">
    <w:abstractNumId w:val="21"/>
  </w:num>
  <w:num w:numId="6">
    <w:abstractNumId w:val="3"/>
  </w:num>
  <w:num w:numId="7">
    <w:abstractNumId w:val="16"/>
  </w:num>
  <w:num w:numId="8">
    <w:abstractNumId w:val="25"/>
  </w:num>
  <w:num w:numId="9">
    <w:abstractNumId w:val="4"/>
  </w:num>
  <w:num w:numId="10">
    <w:abstractNumId w:val="5"/>
  </w:num>
  <w:num w:numId="11">
    <w:abstractNumId w:val="18"/>
  </w:num>
  <w:num w:numId="12">
    <w:abstractNumId w:val="12"/>
  </w:num>
  <w:num w:numId="13">
    <w:abstractNumId w:val="8"/>
  </w:num>
  <w:num w:numId="14">
    <w:abstractNumId w:val="24"/>
  </w:num>
  <w:num w:numId="15">
    <w:abstractNumId w:val="2"/>
  </w:num>
  <w:num w:numId="16">
    <w:abstractNumId w:val="9"/>
  </w:num>
  <w:num w:numId="17">
    <w:abstractNumId w:val="17"/>
  </w:num>
  <w:num w:numId="18">
    <w:abstractNumId w:val="6"/>
  </w:num>
  <w:num w:numId="19">
    <w:abstractNumId w:val="11"/>
  </w:num>
  <w:num w:numId="20">
    <w:abstractNumId w:val="15"/>
  </w:num>
  <w:num w:numId="21">
    <w:abstractNumId w:val="13"/>
  </w:num>
  <w:num w:numId="22">
    <w:abstractNumId w:val="7"/>
  </w:num>
  <w:num w:numId="23">
    <w:abstractNumId w:val="22"/>
  </w:num>
  <w:num w:numId="24">
    <w:abstractNumId w:val="1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30BD4"/>
    <w:rsid w:val="001508D7"/>
    <w:rsid w:val="00160CC9"/>
    <w:rsid w:val="00196C64"/>
    <w:rsid w:val="001B5BA3"/>
    <w:rsid w:val="001B764A"/>
    <w:rsid w:val="001C2049"/>
    <w:rsid w:val="001D3AC3"/>
    <w:rsid w:val="001D5A13"/>
    <w:rsid w:val="001F2B6B"/>
    <w:rsid w:val="001F5853"/>
    <w:rsid w:val="00235797"/>
    <w:rsid w:val="00252067"/>
    <w:rsid w:val="002A1F04"/>
    <w:rsid w:val="002A58A9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56C1B"/>
    <w:rsid w:val="007732E9"/>
    <w:rsid w:val="00782167"/>
    <w:rsid w:val="007A17E7"/>
    <w:rsid w:val="007C4ED5"/>
    <w:rsid w:val="00840CD4"/>
    <w:rsid w:val="008631FE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74E94"/>
    <w:rsid w:val="009963FE"/>
    <w:rsid w:val="009C3396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C14558"/>
    <w:rsid w:val="00C24515"/>
    <w:rsid w:val="00C516D9"/>
    <w:rsid w:val="00C54249"/>
    <w:rsid w:val="00C7011F"/>
    <w:rsid w:val="00CB1356"/>
    <w:rsid w:val="00CB4FF5"/>
    <w:rsid w:val="00CE2A98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F452C"/>
    <w:rsid w:val="00E049D8"/>
    <w:rsid w:val="00E06658"/>
    <w:rsid w:val="00E1188D"/>
    <w:rsid w:val="00E212D6"/>
    <w:rsid w:val="00E30F78"/>
    <w:rsid w:val="00E500F0"/>
    <w:rsid w:val="00E74768"/>
    <w:rsid w:val="00E82925"/>
    <w:rsid w:val="00E83B7B"/>
    <w:rsid w:val="00EC244B"/>
    <w:rsid w:val="00EE053D"/>
    <w:rsid w:val="00EE1ABE"/>
    <w:rsid w:val="00EF63C6"/>
    <w:rsid w:val="00F25F75"/>
    <w:rsid w:val="00F6072E"/>
    <w:rsid w:val="00F6277B"/>
    <w:rsid w:val="00F74FAD"/>
    <w:rsid w:val="00F76FC4"/>
    <w:rsid w:val="00F853AD"/>
    <w:rsid w:val="00F91390"/>
    <w:rsid w:val="00FA3984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0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095DF-6380-43E8-9DE6-C2FFC133F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SGFP.dotx</Template>
  <TotalTime>3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Ortega Lorite Joaquín Andrés</cp:lastModifiedBy>
  <cp:revision>5</cp:revision>
  <cp:lastPrinted>2023-09-28T10:28:00Z</cp:lastPrinted>
  <dcterms:created xsi:type="dcterms:W3CDTF">2024-07-18T18:52:00Z</dcterms:created>
  <dcterms:modified xsi:type="dcterms:W3CDTF">2024-07-19T05:30:00Z</dcterms:modified>
</cp:coreProperties>
</file>