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5DF3B2" w14:textId="77777777" w:rsidR="006E0755" w:rsidRPr="006E0755" w:rsidRDefault="006E0755" w:rsidP="006E0755">
      <w:pPr>
        <w:spacing w:line="192" w:lineRule="auto"/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4DF32A50" w14:textId="77777777" w:rsidR="006E0755" w:rsidRPr="006E0755" w:rsidRDefault="006E0755" w:rsidP="006E0755">
      <w:pPr>
        <w:spacing w:line="192" w:lineRule="auto"/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3DA57197" w14:textId="751BFE2E" w:rsidR="006E0755" w:rsidRPr="006E0755" w:rsidRDefault="006E0755" w:rsidP="006E0755">
      <w:pPr>
        <w:spacing w:line="192" w:lineRule="auto"/>
        <w:jc w:val="center"/>
        <w:rPr>
          <w:rFonts w:ascii="Calibri" w:hAnsi="Calibri" w:cs="Calibri"/>
          <w:b/>
          <w:bCs/>
          <w:sz w:val="32"/>
          <w:szCs w:val="32"/>
        </w:rPr>
      </w:pPr>
      <w:r w:rsidRPr="006E0755">
        <w:rPr>
          <w:rFonts w:ascii="Calibri" w:hAnsi="Calibri" w:cs="Calibri"/>
          <w:b/>
          <w:bCs/>
          <w:sz w:val="32"/>
          <w:szCs w:val="32"/>
        </w:rPr>
        <w:t>A la Subdirección General de Programas y Gestión</w:t>
      </w:r>
    </w:p>
    <w:p w14:paraId="6881F1C4" w14:textId="77777777" w:rsidR="006E0755" w:rsidRPr="006E0755" w:rsidRDefault="006E0755" w:rsidP="006E0755">
      <w:pPr>
        <w:spacing w:line="192" w:lineRule="auto"/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34D59159" w14:textId="77777777" w:rsidR="006E0755" w:rsidRPr="006E0755" w:rsidRDefault="006E0755" w:rsidP="006E0755">
      <w:pPr>
        <w:spacing w:line="192" w:lineRule="auto"/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0F03903D" w14:textId="77777777" w:rsidR="006E0755" w:rsidRPr="006E0755" w:rsidRDefault="006E0755" w:rsidP="006E0755">
      <w:pPr>
        <w:spacing w:line="20" w:lineRule="atLeast"/>
        <w:jc w:val="center"/>
        <w:rPr>
          <w:rFonts w:ascii="Calibri" w:hAnsi="Calibri" w:cs="Calibri"/>
          <w:sz w:val="22"/>
          <w:szCs w:val="22"/>
        </w:rPr>
      </w:pPr>
      <w:r w:rsidRPr="006E0755">
        <w:rPr>
          <w:rFonts w:ascii="Calibri" w:hAnsi="Calibri" w:cs="Calibri"/>
          <w:sz w:val="22"/>
          <w:szCs w:val="22"/>
        </w:rPr>
        <w:t>Dirección General de Planificación, Innovación y Gestión de la Formación Profesional</w:t>
      </w:r>
    </w:p>
    <w:p w14:paraId="16C13A98" w14:textId="77777777" w:rsidR="006E0755" w:rsidRPr="006E0755" w:rsidRDefault="006E0755" w:rsidP="006E0755">
      <w:pPr>
        <w:spacing w:line="20" w:lineRule="atLeast"/>
        <w:jc w:val="center"/>
        <w:rPr>
          <w:rFonts w:ascii="Calibri" w:hAnsi="Calibri" w:cs="Calibri"/>
          <w:sz w:val="22"/>
          <w:szCs w:val="22"/>
        </w:rPr>
      </w:pPr>
      <w:r w:rsidRPr="006E0755">
        <w:rPr>
          <w:rFonts w:ascii="Calibri" w:hAnsi="Calibri" w:cs="Calibri"/>
          <w:sz w:val="22"/>
          <w:szCs w:val="22"/>
        </w:rPr>
        <w:t>Ministerio de Educación, Formación Profesional y Deportes</w:t>
      </w:r>
    </w:p>
    <w:p w14:paraId="0DF1A92C" w14:textId="77777777" w:rsidR="006E0755" w:rsidRPr="006E0755" w:rsidRDefault="006E0755" w:rsidP="006E0755">
      <w:pPr>
        <w:spacing w:line="360" w:lineRule="auto"/>
        <w:jc w:val="both"/>
        <w:rPr>
          <w:sz w:val="22"/>
          <w:szCs w:val="22"/>
        </w:rPr>
      </w:pPr>
    </w:p>
    <w:p w14:paraId="2AA412FD" w14:textId="77777777" w:rsidR="006E0755" w:rsidRPr="006E0755" w:rsidRDefault="006E0755" w:rsidP="006E0755">
      <w:pPr>
        <w:spacing w:line="360" w:lineRule="auto"/>
        <w:jc w:val="both"/>
        <w:rPr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778"/>
      </w:tblGrid>
      <w:tr w:rsidR="006E0755" w:rsidRPr="006E0755" w14:paraId="40AE9D15" w14:textId="77777777" w:rsidTr="00E9546E">
        <w:tc>
          <w:tcPr>
            <w:tcW w:w="8978" w:type="dxa"/>
          </w:tcPr>
          <w:p w14:paraId="0AF3A932" w14:textId="31A8F798" w:rsidR="006E0755" w:rsidRPr="006E0755" w:rsidRDefault="006E0755" w:rsidP="00E9546E">
            <w:pPr>
              <w:rPr>
                <w:sz w:val="22"/>
                <w:szCs w:val="22"/>
              </w:rPr>
            </w:pPr>
            <w:r w:rsidRPr="006E0755">
              <w:rPr>
                <w:sz w:val="22"/>
                <w:szCs w:val="22"/>
              </w:rPr>
              <w:t xml:space="preserve">D / Dª:                                   </w:t>
            </w:r>
            <w:r>
              <w:rPr>
                <w:sz w:val="22"/>
                <w:szCs w:val="22"/>
              </w:rPr>
              <w:t xml:space="preserve">                                                                </w:t>
            </w:r>
            <w:r w:rsidRPr="006E0755">
              <w:rPr>
                <w:sz w:val="22"/>
                <w:szCs w:val="22"/>
              </w:rPr>
              <w:t xml:space="preserve">     DNI/NIE:</w:t>
            </w:r>
          </w:p>
        </w:tc>
      </w:tr>
      <w:tr w:rsidR="006E0755" w:rsidRPr="006E0755" w14:paraId="28237A3D" w14:textId="77777777" w:rsidTr="00E9546E">
        <w:tc>
          <w:tcPr>
            <w:tcW w:w="8978" w:type="dxa"/>
          </w:tcPr>
          <w:p w14:paraId="05CD1822" w14:textId="77777777" w:rsidR="006E0755" w:rsidRPr="006E0755" w:rsidRDefault="006E0755" w:rsidP="00E9546E">
            <w:pPr>
              <w:rPr>
                <w:sz w:val="22"/>
                <w:szCs w:val="22"/>
              </w:rPr>
            </w:pPr>
            <w:r w:rsidRPr="006E0755">
              <w:rPr>
                <w:sz w:val="22"/>
                <w:szCs w:val="22"/>
              </w:rPr>
              <w:t>ENTIDAD FORMADORA:</w:t>
            </w:r>
          </w:p>
        </w:tc>
      </w:tr>
      <w:tr w:rsidR="006E0755" w:rsidRPr="006E0755" w14:paraId="6E01A052" w14:textId="77777777" w:rsidTr="00E9546E">
        <w:tc>
          <w:tcPr>
            <w:tcW w:w="8978" w:type="dxa"/>
          </w:tcPr>
          <w:p w14:paraId="74153E3D" w14:textId="77777777" w:rsidR="006E0755" w:rsidRPr="006E0755" w:rsidRDefault="006E0755" w:rsidP="00E9546E">
            <w:pPr>
              <w:rPr>
                <w:sz w:val="22"/>
                <w:szCs w:val="22"/>
              </w:rPr>
            </w:pPr>
            <w:r w:rsidRPr="006E0755">
              <w:rPr>
                <w:sz w:val="22"/>
                <w:szCs w:val="22"/>
              </w:rPr>
              <w:t>NÚMERO DE SOLICITUD:</w:t>
            </w:r>
          </w:p>
        </w:tc>
      </w:tr>
      <w:tr w:rsidR="006E0755" w:rsidRPr="006E0755" w14:paraId="23746B7E" w14:textId="77777777" w:rsidTr="00E9546E">
        <w:tc>
          <w:tcPr>
            <w:tcW w:w="8978" w:type="dxa"/>
          </w:tcPr>
          <w:p w14:paraId="4F7054DC" w14:textId="77777777" w:rsidR="006E0755" w:rsidRPr="006E0755" w:rsidRDefault="006E0755" w:rsidP="00E9546E">
            <w:pPr>
              <w:rPr>
                <w:sz w:val="22"/>
                <w:szCs w:val="22"/>
              </w:rPr>
            </w:pPr>
            <w:r w:rsidRPr="006E0755">
              <w:rPr>
                <w:sz w:val="22"/>
                <w:szCs w:val="22"/>
              </w:rPr>
              <w:t>CÓDIGO DE COMUNICACIÓN DE INICIO:</w:t>
            </w:r>
          </w:p>
        </w:tc>
      </w:tr>
      <w:tr w:rsidR="006E0755" w:rsidRPr="006E0755" w14:paraId="46BDCE46" w14:textId="77777777" w:rsidTr="00E9546E">
        <w:tc>
          <w:tcPr>
            <w:tcW w:w="8978" w:type="dxa"/>
          </w:tcPr>
          <w:p w14:paraId="444C8602" w14:textId="0DB27B67" w:rsidR="006E0755" w:rsidRPr="006E0755" w:rsidRDefault="006E0755" w:rsidP="00E9546E">
            <w:pPr>
              <w:rPr>
                <w:sz w:val="22"/>
                <w:szCs w:val="22"/>
              </w:rPr>
            </w:pPr>
            <w:r w:rsidRPr="006E0755">
              <w:rPr>
                <w:sz w:val="22"/>
                <w:szCs w:val="22"/>
              </w:rPr>
              <w:t xml:space="preserve">CÓDIGO AF:          </w:t>
            </w:r>
            <w:r>
              <w:rPr>
                <w:sz w:val="22"/>
                <w:szCs w:val="22"/>
              </w:rPr>
              <w:t xml:space="preserve">   </w:t>
            </w:r>
            <w:r w:rsidRPr="006E0755">
              <w:rPr>
                <w:sz w:val="22"/>
                <w:szCs w:val="22"/>
              </w:rPr>
              <w:t>ACCIÓN FORMATIVA:</w:t>
            </w:r>
          </w:p>
        </w:tc>
      </w:tr>
    </w:tbl>
    <w:p w14:paraId="7A9F1B35" w14:textId="77777777" w:rsidR="006E0755" w:rsidRPr="006E0755" w:rsidRDefault="006E0755" w:rsidP="006E0755">
      <w:pPr>
        <w:spacing w:line="360" w:lineRule="auto"/>
        <w:jc w:val="both"/>
        <w:rPr>
          <w:sz w:val="22"/>
          <w:szCs w:val="22"/>
        </w:rPr>
      </w:pPr>
    </w:p>
    <w:p w14:paraId="44E3C0E8" w14:textId="300812DC" w:rsidR="006E0755" w:rsidRPr="006E0755" w:rsidRDefault="006E0755" w:rsidP="39E1A0DD">
      <w:pPr>
        <w:spacing w:line="360" w:lineRule="auto"/>
        <w:jc w:val="both"/>
        <w:rPr>
          <w:sz w:val="22"/>
          <w:szCs w:val="22"/>
          <w:lang w:val="es-ES"/>
        </w:rPr>
      </w:pPr>
      <w:r w:rsidRPr="39E1A0DD">
        <w:rPr>
          <w:sz w:val="22"/>
          <w:szCs w:val="22"/>
          <w:lang w:val="es-ES"/>
        </w:rPr>
        <w:t>En relación con la solicitud de ayuda/beca que presenté para la convocatoria 202</w:t>
      </w:r>
      <w:r w:rsidR="00331D6D">
        <w:rPr>
          <w:sz w:val="22"/>
          <w:szCs w:val="22"/>
          <w:lang w:val="es-ES"/>
        </w:rPr>
        <w:t>4</w:t>
      </w:r>
      <w:r w:rsidRPr="39E1A0DD">
        <w:rPr>
          <w:sz w:val="22"/>
          <w:szCs w:val="22"/>
          <w:lang w:val="es-ES"/>
        </w:rPr>
        <w:t xml:space="preserve"> de subvenciones para la financiación de acciones formativas vinculadas al Catálogo Nacional de Cualificaciones Profesionales de ámbito estatal, dirigidas a personas trabajadoras, donde indiqué que mi número de cuenta era: …………………………………………..…………. </w:t>
      </w:r>
    </w:p>
    <w:p w14:paraId="0EC2A928" w14:textId="77777777" w:rsidR="006E0755" w:rsidRDefault="006E0755" w:rsidP="006E0755">
      <w:pPr>
        <w:spacing w:line="360" w:lineRule="auto"/>
        <w:jc w:val="center"/>
        <w:rPr>
          <w:b/>
          <w:bCs/>
          <w:sz w:val="22"/>
          <w:szCs w:val="22"/>
        </w:rPr>
      </w:pPr>
    </w:p>
    <w:p w14:paraId="706C5979" w14:textId="737947C1" w:rsidR="006E0755" w:rsidRPr="006E0755" w:rsidRDefault="006E0755" w:rsidP="006E0755">
      <w:pPr>
        <w:spacing w:line="360" w:lineRule="auto"/>
        <w:jc w:val="center"/>
        <w:rPr>
          <w:b/>
          <w:bCs/>
          <w:sz w:val="28"/>
          <w:szCs w:val="28"/>
        </w:rPr>
      </w:pPr>
      <w:r w:rsidRPr="006E0755">
        <w:rPr>
          <w:b/>
          <w:bCs/>
          <w:sz w:val="28"/>
          <w:szCs w:val="28"/>
        </w:rPr>
        <w:t>Comunico</w:t>
      </w:r>
    </w:p>
    <w:p w14:paraId="1E85DAE1" w14:textId="77777777" w:rsidR="006E0755" w:rsidRPr="006E0755" w:rsidRDefault="006E0755" w:rsidP="006E0755">
      <w:pPr>
        <w:spacing w:line="360" w:lineRule="auto"/>
        <w:jc w:val="center"/>
        <w:rPr>
          <w:b/>
          <w:bCs/>
          <w:sz w:val="22"/>
          <w:szCs w:val="22"/>
        </w:rPr>
      </w:pPr>
    </w:p>
    <w:p w14:paraId="07B164F5" w14:textId="77777777" w:rsidR="006E0755" w:rsidRPr="006E0755" w:rsidRDefault="006E0755" w:rsidP="39E1A0DD">
      <w:pPr>
        <w:spacing w:line="360" w:lineRule="auto"/>
        <w:jc w:val="both"/>
        <w:rPr>
          <w:sz w:val="22"/>
          <w:szCs w:val="22"/>
          <w:lang w:val="es-ES"/>
        </w:rPr>
      </w:pPr>
      <w:r w:rsidRPr="39E1A0DD">
        <w:rPr>
          <w:sz w:val="22"/>
          <w:szCs w:val="22"/>
          <w:lang w:val="es-ES"/>
        </w:rPr>
        <w:t>La necesidad de cambiar dicho número de cuenta bancaria por la siguiente cuenta: …………………………………………</w:t>
      </w:r>
      <w:proofErr w:type="gramStart"/>
      <w:r w:rsidRPr="39E1A0DD">
        <w:rPr>
          <w:sz w:val="22"/>
          <w:szCs w:val="22"/>
          <w:lang w:val="es-ES"/>
        </w:rPr>
        <w:t>…….</w:t>
      </w:r>
      <w:proofErr w:type="gramEnd"/>
      <w:r w:rsidRPr="39E1A0DD">
        <w:rPr>
          <w:sz w:val="22"/>
          <w:szCs w:val="22"/>
          <w:lang w:val="es-ES"/>
        </w:rPr>
        <w:t>, de la cual adjunto certificado bancario correspondiente.</w:t>
      </w:r>
    </w:p>
    <w:p w14:paraId="3B7AB0FE" w14:textId="77777777" w:rsidR="006E0755" w:rsidRPr="006E0755" w:rsidRDefault="006E0755" w:rsidP="006E0755">
      <w:pPr>
        <w:spacing w:line="360" w:lineRule="auto"/>
        <w:jc w:val="both"/>
        <w:rPr>
          <w:sz w:val="22"/>
          <w:szCs w:val="22"/>
        </w:rPr>
      </w:pPr>
      <w:r w:rsidRPr="006E0755">
        <w:rPr>
          <w:sz w:val="22"/>
          <w:szCs w:val="22"/>
        </w:rPr>
        <w:t xml:space="preserve">Solicito que se tenga por presentado el escrito y anotado el cambio de la cuenta bancaria. </w:t>
      </w:r>
    </w:p>
    <w:p w14:paraId="24DF186D" w14:textId="77777777" w:rsidR="006E0755" w:rsidRDefault="006E0755" w:rsidP="006E0755">
      <w:pPr>
        <w:spacing w:line="360" w:lineRule="auto"/>
        <w:rPr>
          <w:sz w:val="22"/>
          <w:szCs w:val="22"/>
        </w:rPr>
      </w:pPr>
    </w:p>
    <w:p w14:paraId="456D02D0" w14:textId="77777777" w:rsidR="006E0755" w:rsidRDefault="006E0755" w:rsidP="006E0755">
      <w:pPr>
        <w:spacing w:line="360" w:lineRule="auto"/>
        <w:rPr>
          <w:sz w:val="22"/>
          <w:szCs w:val="22"/>
        </w:rPr>
      </w:pPr>
    </w:p>
    <w:p w14:paraId="7C44F6F8" w14:textId="77777777" w:rsidR="006E0755" w:rsidRDefault="006E0755" w:rsidP="006E0755">
      <w:pPr>
        <w:spacing w:line="360" w:lineRule="auto"/>
        <w:rPr>
          <w:sz w:val="22"/>
          <w:szCs w:val="22"/>
        </w:rPr>
      </w:pPr>
    </w:p>
    <w:p w14:paraId="546940D9" w14:textId="77777777" w:rsidR="006E0755" w:rsidRDefault="006E0755" w:rsidP="006E0755">
      <w:pPr>
        <w:spacing w:line="360" w:lineRule="auto"/>
        <w:jc w:val="right"/>
        <w:rPr>
          <w:sz w:val="22"/>
          <w:szCs w:val="22"/>
        </w:rPr>
      </w:pPr>
    </w:p>
    <w:p w14:paraId="6CE4DDA2" w14:textId="1DB8C4F9" w:rsidR="006E0755" w:rsidRPr="006E0755" w:rsidRDefault="006E0755" w:rsidP="39E1A0DD">
      <w:pPr>
        <w:spacing w:line="360" w:lineRule="auto"/>
        <w:jc w:val="right"/>
        <w:rPr>
          <w:sz w:val="22"/>
          <w:szCs w:val="22"/>
          <w:lang w:val="es-ES"/>
        </w:rPr>
      </w:pPr>
      <w:r w:rsidRPr="39E1A0DD">
        <w:rPr>
          <w:sz w:val="22"/>
          <w:szCs w:val="22"/>
          <w:lang w:val="es-ES"/>
        </w:rPr>
        <w:t>En…………</w:t>
      </w:r>
      <w:proofErr w:type="gramStart"/>
      <w:r w:rsidRPr="39E1A0DD">
        <w:rPr>
          <w:sz w:val="22"/>
          <w:szCs w:val="22"/>
          <w:lang w:val="es-ES"/>
        </w:rPr>
        <w:t>…….</w:t>
      </w:r>
      <w:proofErr w:type="gramEnd"/>
      <w:r w:rsidRPr="39E1A0DD">
        <w:rPr>
          <w:sz w:val="22"/>
          <w:szCs w:val="22"/>
          <w:lang w:val="es-ES"/>
        </w:rPr>
        <w:t>.………, a ……… de……</w:t>
      </w:r>
      <w:proofErr w:type="gramStart"/>
      <w:r w:rsidRPr="39E1A0DD">
        <w:rPr>
          <w:sz w:val="22"/>
          <w:szCs w:val="22"/>
          <w:lang w:val="es-ES"/>
        </w:rPr>
        <w:t>…….</w:t>
      </w:r>
      <w:proofErr w:type="gramEnd"/>
      <w:r w:rsidRPr="39E1A0DD">
        <w:rPr>
          <w:sz w:val="22"/>
          <w:szCs w:val="22"/>
          <w:lang w:val="es-ES"/>
        </w:rPr>
        <w:t>.…………</w:t>
      </w:r>
      <w:proofErr w:type="gramStart"/>
      <w:r w:rsidRPr="39E1A0DD">
        <w:rPr>
          <w:sz w:val="22"/>
          <w:szCs w:val="22"/>
          <w:lang w:val="es-ES"/>
        </w:rPr>
        <w:t>…….</w:t>
      </w:r>
      <w:proofErr w:type="gramEnd"/>
      <w:r w:rsidRPr="39E1A0DD">
        <w:rPr>
          <w:sz w:val="22"/>
          <w:szCs w:val="22"/>
          <w:lang w:val="es-ES"/>
        </w:rPr>
        <w:t xml:space="preserve">. de ……… </w:t>
      </w:r>
    </w:p>
    <w:p w14:paraId="23177621" w14:textId="77777777" w:rsidR="006E0755" w:rsidRPr="006E0755" w:rsidRDefault="006E0755" w:rsidP="006E0755">
      <w:pPr>
        <w:spacing w:line="360" w:lineRule="auto"/>
        <w:jc w:val="right"/>
        <w:rPr>
          <w:sz w:val="22"/>
          <w:szCs w:val="22"/>
        </w:rPr>
      </w:pPr>
    </w:p>
    <w:p w14:paraId="561BA794" w14:textId="77777777" w:rsidR="006E0755" w:rsidRDefault="006E0755" w:rsidP="006E0755">
      <w:pPr>
        <w:spacing w:line="360" w:lineRule="auto"/>
        <w:jc w:val="right"/>
        <w:rPr>
          <w:sz w:val="22"/>
          <w:szCs w:val="22"/>
        </w:rPr>
      </w:pPr>
    </w:p>
    <w:p w14:paraId="4D5867C7" w14:textId="77777777" w:rsidR="006E0755" w:rsidRPr="006E0755" w:rsidRDefault="006E0755" w:rsidP="006E0755">
      <w:pPr>
        <w:spacing w:line="360" w:lineRule="auto"/>
        <w:jc w:val="right"/>
        <w:rPr>
          <w:sz w:val="22"/>
          <w:szCs w:val="22"/>
        </w:rPr>
      </w:pPr>
    </w:p>
    <w:p w14:paraId="7DF8BF90" w14:textId="77777777" w:rsidR="006E0755" w:rsidRPr="006E0755" w:rsidRDefault="006E0755" w:rsidP="006E0755">
      <w:pPr>
        <w:spacing w:line="360" w:lineRule="auto"/>
        <w:jc w:val="right"/>
        <w:rPr>
          <w:sz w:val="22"/>
          <w:szCs w:val="22"/>
        </w:rPr>
      </w:pPr>
    </w:p>
    <w:p w14:paraId="4AD9FF9B" w14:textId="77777777" w:rsidR="006E0755" w:rsidRPr="006E0755" w:rsidRDefault="006E0755" w:rsidP="39E1A0DD">
      <w:pPr>
        <w:spacing w:line="360" w:lineRule="auto"/>
        <w:jc w:val="right"/>
        <w:rPr>
          <w:sz w:val="22"/>
          <w:szCs w:val="22"/>
          <w:lang w:val="es-ES"/>
        </w:rPr>
      </w:pPr>
      <w:proofErr w:type="spellStart"/>
      <w:r w:rsidRPr="39E1A0DD">
        <w:rPr>
          <w:sz w:val="22"/>
          <w:szCs w:val="22"/>
          <w:lang w:val="es-ES"/>
        </w:rPr>
        <w:t>Fdo</w:t>
      </w:r>
      <w:proofErr w:type="spellEnd"/>
      <w:r w:rsidRPr="39E1A0DD">
        <w:rPr>
          <w:sz w:val="22"/>
          <w:szCs w:val="22"/>
          <w:lang w:val="es-ES"/>
        </w:rPr>
        <w:t>………………………………………………………………</w:t>
      </w:r>
      <w:proofErr w:type="gramStart"/>
      <w:r w:rsidRPr="39E1A0DD">
        <w:rPr>
          <w:sz w:val="22"/>
          <w:szCs w:val="22"/>
          <w:lang w:val="es-ES"/>
        </w:rPr>
        <w:t>…….</w:t>
      </w:r>
      <w:proofErr w:type="gramEnd"/>
      <w:r w:rsidRPr="39E1A0DD">
        <w:rPr>
          <w:sz w:val="22"/>
          <w:szCs w:val="22"/>
          <w:lang w:val="es-ES"/>
        </w:rPr>
        <w:t>…………….</w:t>
      </w:r>
    </w:p>
    <w:p w14:paraId="282FC6BC" w14:textId="77777777" w:rsidR="006E0755" w:rsidRPr="006E0755" w:rsidRDefault="006E0755" w:rsidP="006E0755">
      <w:pPr>
        <w:jc w:val="right"/>
        <w:rPr>
          <w:sz w:val="22"/>
          <w:szCs w:val="22"/>
        </w:rPr>
      </w:pPr>
    </w:p>
    <w:p w14:paraId="6F00B981" w14:textId="77777777" w:rsidR="00065A38" w:rsidRPr="006E0755" w:rsidRDefault="00065A38" w:rsidP="006E0755">
      <w:pPr>
        <w:tabs>
          <w:tab w:val="left" w:pos="-142"/>
        </w:tabs>
        <w:ind w:left="-142" w:right="-285"/>
        <w:jc w:val="right"/>
        <w:rPr>
          <w:rStyle w:val="Fuerte"/>
          <w:sz w:val="22"/>
          <w:szCs w:val="22"/>
        </w:rPr>
      </w:pPr>
    </w:p>
    <w:p w14:paraId="03FBD113" w14:textId="77777777" w:rsidR="00D47139" w:rsidRPr="00817DB4" w:rsidRDefault="00D47139" w:rsidP="00065A38">
      <w:pPr>
        <w:tabs>
          <w:tab w:val="left" w:pos="-142"/>
        </w:tabs>
        <w:ind w:left="-142" w:right="-285"/>
        <w:jc w:val="both"/>
      </w:pPr>
    </w:p>
    <w:sectPr w:rsidR="00D47139" w:rsidRPr="00817DB4" w:rsidSect="006E075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701" w:right="1558" w:bottom="426" w:left="1560" w:header="510" w:footer="680" w:gutter="0"/>
      <w:cols w:space="720" w:equalWidth="0">
        <w:col w:w="8788"/>
      </w:cols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F21068" w14:textId="77777777" w:rsidR="00021576" w:rsidRDefault="00021576">
      <w:r>
        <w:separator/>
      </w:r>
    </w:p>
  </w:endnote>
  <w:endnote w:type="continuationSeparator" w:id="0">
    <w:p w14:paraId="30A12D2A" w14:textId="77777777" w:rsidR="00021576" w:rsidRDefault="000215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charset w:val="00"/>
    <w:family w:val="swiss"/>
    <w:pitch w:val="variable"/>
    <w:sig w:usb0="00000003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84ED6" w14:textId="77777777" w:rsidR="00E500F0" w:rsidRDefault="00E500F0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CF5354C" w14:textId="77777777" w:rsidR="00E500F0" w:rsidRDefault="00E500F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right" w:tblpY="1"/>
      <w:tblOverlap w:val="never"/>
      <w:tblW w:w="10546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28"/>
      <w:gridCol w:w="1418"/>
    </w:tblGrid>
    <w:tr w:rsidR="00E500F0" w14:paraId="69072C21" w14:textId="77777777" w:rsidTr="00035C6B">
      <w:trPr>
        <w:trHeight w:val="564"/>
      </w:trPr>
      <w:tc>
        <w:tcPr>
          <w:tcW w:w="9128" w:type="dxa"/>
          <w:vAlign w:val="bottom"/>
        </w:tcPr>
        <w:p w14:paraId="55DF35CB" w14:textId="20EEBCF3" w:rsidR="00E500F0" w:rsidRDefault="00E500F0" w:rsidP="00451D48">
          <w:pPr>
            <w:pStyle w:val="Textonotapie"/>
            <w:tabs>
              <w:tab w:val="left" w:pos="1021"/>
              <w:tab w:val="left" w:pos="8080"/>
            </w:tabs>
            <w:ind w:right="-212"/>
            <w:rPr>
              <w:rFonts w:ascii="Gill Sans MT" w:hAnsi="Gill Sans MT" w:cs="Arial"/>
              <w:sz w:val="14"/>
            </w:rPr>
          </w:pPr>
        </w:p>
      </w:tc>
      <w:tc>
        <w:tcPr>
          <w:tcW w:w="1418" w:type="dxa"/>
        </w:tcPr>
        <w:p w14:paraId="6F1F8A41" w14:textId="77777777" w:rsidR="002F6FC8" w:rsidRDefault="002F6FC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</w:p>
        <w:p w14:paraId="2807D3D4" w14:textId="77777777" w:rsidR="00E500F0" w:rsidRDefault="00E500F0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 xml:space="preserve">MINISTERIO </w:t>
          </w:r>
        </w:p>
        <w:p w14:paraId="3A588440" w14:textId="77777777" w:rsidR="005273A3" w:rsidRDefault="004D44BC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 w:rsidRPr="004F4138">
            <w:rPr>
              <w:rFonts w:ascii="Gill Sans MT" w:hAnsi="Gill Sans MT" w:cs="Arial"/>
              <w:sz w:val="10"/>
            </w:rPr>
            <w:t>DE EDUCACIÓN</w:t>
          </w:r>
          <w:r w:rsidR="00E049D8">
            <w:rPr>
              <w:rFonts w:ascii="Gill Sans MT" w:hAnsi="Gill Sans MT" w:cs="Arial"/>
              <w:sz w:val="10"/>
            </w:rPr>
            <w:t xml:space="preserve">, </w:t>
          </w:r>
          <w:r w:rsidRPr="004F4138">
            <w:rPr>
              <w:rFonts w:ascii="Gill Sans MT" w:hAnsi="Gill Sans MT" w:cs="Arial"/>
              <w:sz w:val="10"/>
            </w:rPr>
            <w:t>FORMACIÓN PROFESIONAL</w:t>
          </w:r>
          <w:r w:rsidR="00E049D8">
            <w:rPr>
              <w:rFonts w:ascii="Gill Sans MT" w:hAnsi="Gill Sans MT" w:cs="Arial"/>
              <w:sz w:val="10"/>
            </w:rPr>
            <w:t xml:space="preserve"> </w:t>
          </w:r>
        </w:p>
        <w:p w14:paraId="3A304656" w14:textId="1C3BB9ED" w:rsidR="00E500F0" w:rsidRDefault="00E049D8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>Y DEPORTES</w:t>
          </w:r>
          <w:r w:rsidR="004D44BC" w:rsidRPr="004F4138">
            <w:rPr>
              <w:rFonts w:ascii="Gill Sans MT" w:hAnsi="Gill Sans MT" w:cs="Arial"/>
              <w:sz w:val="10"/>
            </w:rPr>
            <w:t xml:space="preserve"> </w:t>
          </w:r>
        </w:p>
      </w:tc>
    </w:tr>
  </w:tbl>
  <w:p w14:paraId="5334D47D" w14:textId="77777777" w:rsidR="00E500F0" w:rsidRDefault="00E500F0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AA3EF" w14:textId="0E9D9E0E" w:rsidR="00235797" w:rsidRDefault="00235797">
    <w:pPr>
      <w:pStyle w:val="Piedepgina"/>
    </w:pPr>
  </w:p>
  <w:p w14:paraId="24866298" w14:textId="672DFC8D" w:rsidR="00E500F0" w:rsidRDefault="00E500F0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E93473" w14:textId="77777777" w:rsidR="00021576" w:rsidRDefault="00021576">
      <w:bookmarkStart w:id="0" w:name="_Hlk146612103"/>
      <w:bookmarkEnd w:id="0"/>
      <w:r>
        <w:separator/>
      </w:r>
    </w:p>
  </w:footnote>
  <w:footnote w:type="continuationSeparator" w:id="0">
    <w:p w14:paraId="12DA42B4" w14:textId="77777777" w:rsidR="00021576" w:rsidRDefault="000215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2A437" w14:textId="77777777" w:rsidR="00E500F0" w:rsidRDefault="00E500F0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962BC87" w14:textId="77777777" w:rsidR="00E500F0" w:rsidRDefault="00E500F0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17C1E" w14:textId="15D49DF8" w:rsidR="00E500F0" w:rsidRDefault="00526364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rPr>
        <w:noProof/>
        <w:lang w:val="es-ES"/>
      </w:rPr>
      <w:drawing>
        <wp:anchor distT="0" distB="0" distL="114300" distR="114300" simplePos="0" relativeHeight="251670528" behindDoc="0" locked="0" layoutInCell="1" allowOverlap="1" wp14:anchorId="7C6518EF" wp14:editId="7726B5AC">
          <wp:simplePos x="0" y="0"/>
          <wp:positionH relativeFrom="column">
            <wp:posOffset>5304790</wp:posOffset>
          </wp:positionH>
          <wp:positionV relativeFrom="paragraph">
            <wp:posOffset>26035</wp:posOffset>
          </wp:positionV>
          <wp:extent cx="730250" cy="766445"/>
          <wp:effectExtent l="0" t="0" r="0" b="0"/>
          <wp:wrapSquare wrapText="bothSides"/>
          <wp:docPr id="425836135" name="Imagen 4258361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0250" cy="766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51D48">
      <w:tab/>
    </w:r>
    <w:r w:rsidR="00451D48">
      <w:tab/>
    </w:r>
    <w:r w:rsidR="00451D48"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74DDDA" w14:textId="70530282" w:rsidR="00E500F0" w:rsidRDefault="00065A38" w:rsidP="00065A38">
    <w:pPr>
      <w:ind w:right="-142"/>
    </w:pPr>
    <w:r>
      <w:rPr>
        <w:noProof/>
      </w:rPr>
      <mc:AlternateContent>
        <mc:Choice Requires="wps">
          <w:drawing>
            <wp:anchor distT="45720" distB="45720" distL="114300" distR="114300" simplePos="0" relativeHeight="251678720" behindDoc="0" locked="0" layoutInCell="1" allowOverlap="1" wp14:anchorId="2EA588AF" wp14:editId="1CD87AE1">
              <wp:simplePos x="0" y="0"/>
              <wp:positionH relativeFrom="column">
                <wp:posOffset>3296285</wp:posOffset>
              </wp:positionH>
              <wp:positionV relativeFrom="paragraph">
                <wp:posOffset>530860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4D43FF" w14:textId="091B62C5" w:rsidR="009C3396" w:rsidRPr="009C3396" w:rsidRDefault="009C3396" w:rsidP="00526364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pic="http://schemas.openxmlformats.org/drawingml/2006/picture" xmlns:a14="http://schemas.microsoft.com/office/drawing/2010/main">
          <w:pict>
            <v:shapetype id="_x0000_t202" coordsize="21600,21600" o:spt="202" path="m,l,21600r21600,l21600,xe" w14:anchorId="2EA588AF">
              <v:stroke joinstyle="miter"/>
              <v:path gradientshapeok="t" o:connecttype="rect"/>
            </v:shapetype>
            <v:shape id="Cuadro de texto 2" style="position:absolute;margin-left:259.55pt;margin-top:41.8pt;width:178.6pt;height:17.2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spid="_x0000_s1026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">
              <v:textbox>
                <w:txbxContent>
                  <w:p w:rsidRPr="009C3396" w:rsidR="009C3396" w:rsidP="00526364" w:rsidRDefault="009C3396" w14:paraId="674D43FF" w14:textId="091B62C5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80768" behindDoc="0" locked="0" layoutInCell="1" allowOverlap="1" wp14:anchorId="7DF4C2B2" wp14:editId="017B02D0">
              <wp:simplePos x="0" y="0"/>
              <wp:positionH relativeFrom="column">
                <wp:posOffset>3293110</wp:posOffset>
              </wp:positionH>
              <wp:positionV relativeFrom="paragraph">
                <wp:posOffset>254635</wp:posOffset>
              </wp:positionV>
              <wp:extent cx="2271395" cy="266700"/>
              <wp:effectExtent l="0" t="0" r="0" b="0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6670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38E7FE" w14:textId="37DC9529" w:rsidR="009C3396" w:rsidRPr="009C3396" w:rsidRDefault="009C3396" w:rsidP="00526364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pic="http://schemas.openxmlformats.org/drawingml/2006/picture" xmlns:a14="http://schemas.microsoft.com/office/drawing/2010/main">
          <w:pict>
            <v:shape id="_x0000_s1027" style="position:absolute;margin-left:259.3pt;margin-top:20.05pt;width:178.85pt;height:21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fillcolor="#f2f2f2 [3052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" w14:anchorId="7DF4C2B2">
              <v:textbox>
                <w:txbxContent>
                  <w:p w:rsidRPr="009C3396" w:rsidR="009C3396" w:rsidP="00526364" w:rsidRDefault="009C3396" w14:paraId="2A38E7FE" w14:textId="37DC9529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76672" behindDoc="0" locked="0" layoutInCell="1" allowOverlap="1" wp14:anchorId="571DA7D5" wp14:editId="5B967224">
              <wp:simplePos x="0" y="0"/>
              <wp:positionH relativeFrom="column">
                <wp:posOffset>3293110</wp:posOffset>
              </wp:positionH>
              <wp:positionV relativeFrom="paragraph">
                <wp:posOffset>45085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73BA8F" w14:textId="10236F24" w:rsidR="009C3396" w:rsidRPr="009C3396" w:rsidRDefault="009C3396" w:rsidP="00526364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pic="http://schemas.openxmlformats.org/drawingml/2006/picture" xmlns:a14="http://schemas.microsoft.com/office/drawing/2010/main">
          <w:pict>
            <v:shape id="_x0000_s1028" style="position:absolute;margin-left:259.3pt;margin-top:3.55pt;width:178.85pt;height:16.5pt;z-index:2516766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fillcolor="#f2f2f2 [3052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jWTIgIAACA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" w14:anchorId="571DA7D5">
              <v:textbox>
                <w:txbxContent>
                  <w:p w:rsidRPr="009C3396" w:rsidR="009C3396" w:rsidP="00526364" w:rsidRDefault="009C3396" w14:paraId="6E73BA8F" w14:textId="10236F24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74624" behindDoc="0" locked="0" layoutInCell="1" allowOverlap="1" wp14:anchorId="2E75097F" wp14:editId="3B942FF6">
          <wp:simplePos x="0" y="0"/>
          <wp:positionH relativeFrom="margin">
            <wp:posOffset>0</wp:posOffset>
          </wp:positionH>
          <wp:positionV relativeFrom="paragraph">
            <wp:posOffset>56515</wp:posOffset>
          </wp:positionV>
          <wp:extent cx="2428240" cy="565150"/>
          <wp:effectExtent l="0" t="0" r="0" b="6350"/>
          <wp:wrapSquare wrapText="bothSides"/>
          <wp:docPr id="1337565451" name="Imagen 133756545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8240" cy="565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3B7771F"/>
    <w:multiLevelType w:val="hybridMultilevel"/>
    <w:tmpl w:val="54746BE6"/>
    <w:lvl w:ilvl="0" w:tplc="AB7A1D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17" w15:restartNumberingAfterBreak="0">
    <w:nsid w:val="5AAD5836"/>
    <w:multiLevelType w:val="hybridMultilevel"/>
    <w:tmpl w:val="D07EF3B4"/>
    <w:lvl w:ilvl="0" w:tplc="2F36A55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9" w15:restartNumberingAfterBreak="0">
    <w:nsid w:val="6A423A4D"/>
    <w:multiLevelType w:val="hybridMultilevel"/>
    <w:tmpl w:val="917CC692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361735738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88813486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104860679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1569074595">
    <w:abstractNumId w:val="16"/>
  </w:num>
  <w:num w:numId="5" w16cid:durableId="1290013063">
    <w:abstractNumId w:val="18"/>
  </w:num>
  <w:num w:numId="6" w16cid:durableId="1406537784">
    <w:abstractNumId w:val="2"/>
  </w:num>
  <w:num w:numId="7" w16cid:durableId="411854626">
    <w:abstractNumId w:val="13"/>
  </w:num>
  <w:num w:numId="8" w16cid:durableId="752748189">
    <w:abstractNumId w:val="21"/>
  </w:num>
  <w:num w:numId="9" w16cid:durableId="755133619">
    <w:abstractNumId w:val="3"/>
  </w:num>
  <w:num w:numId="10" w16cid:durableId="1547598940">
    <w:abstractNumId w:val="4"/>
  </w:num>
  <w:num w:numId="11" w16cid:durableId="168721596">
    <w:abstractNumId w:val="15"/>
  </w:num>
  <w:num w:numId="12" w16cid:durableId="1833909296">
    <w:abstractNumId w:val="10"/>
  </w:num>
  <w:num w:numId="13" w16cid:durableId="1791045450">
    <w:abstractNumId w:val="7"/>
  </w:num>
  <w:num w:numId="14" w16cid:durableId="178471141">
    <w:abstractNumId w:val="20"/>
  </w:num>
  <w:num w:numId="15" w16cid:durableId="635111746">
    <w:abstractNumId w:val="1"/>
  </w:num>
  <w:num w:numId="16" w16cid:durableId="1494444310">
    <w:abstractNumId w:val="8"/>
  </w:num>
  <w:num w:numId="17" w16cid:durableId="1789885755">
    <w:abstractNumId w:val="14"/>
  </w:num>
  <w:num w:numId="18" w16cid:durableId="1479034878">
    <w:abstractNumId w:val="5"/>
  </w:num>
  <w:num w:numId="19" w16cid:durableId="469440918">
    <w:abstractNumId w:val="9"/>
  </w:num>
  <w:num w:numId="20" w16cid:durableId="1240628981">
    <w:abstractNumId w:val="12"/>
  </w:num>
  <w:num w:numId="21" w16cid:durableId="248201159">
    <w:abstractNumId w:val="11"/>
  </w:num>
  <w:num w:numId="22" w16cid:durableId="1094087140">
    <w:abstractNumId w:val="6"/>
  </w:num>
  <w:num w:numId="23" w16cid:durableId="600644410">
    <w:abstractNumId w:val="19"/>
  </w:num>
  <w:num w:numId="24" w16cid:durableId="20109569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0DE"/>
    <w:rsid w:val="0001273B"/>
    <w:rsid w:val="00016558"/>
    <w:rsid w:val="00021576"/>
    <w:rsid w:val="0002628B"/>
    <w:rsid w:val="00032441"/>
    <w:rsid w:val="000338B6"/>
    <w:rsid w:val="00035C6B"/>
    <w:rsid w:val="0003682D"/>
    <w:rsid w:val="0004145A"/>
    <w:rsid w:val="000453C9"/>
    <w:rsid w:val="0005256A"/>
    <w:rsid w:val="00065973"/>
    <w:rsid w:val="00065A38"/>
    <w:rsid w:val="0006735C"/>
    <w:rsid w:val="000850F9"/>
    <w:rsid w:val="000854D5"/>
    <w:rsid w:val="0009202A"/>
    <w:rsid w:val="000B10DE"/>
    <w:rsid w:val="000D39E9"/>
    <w:rsid w:val="000D7ED7"/>
    <w:rsid w:val="00104AD0"/>
    <w:rsid w:val="001508D7"/>
    <w:rsid w:val="00160CC9"/>
    <w:rsid w:val="00196C64"/>
    <w:rsid w:val="001B5BA3"/>
    <w:rsid w:val="001B764A"/>
    <w:rsid w:val="001D3AC3"/>
    <w:rsid w:val="001F2B6B"/>
    <w:rsid w:val="001F5853"/>
    <w:rsid w:val="00201F67"/>
    <w:rsid w:val="00220D03"/>
    <w:rsid w:val="00235797"/>
    <w:rsid w:val="00252067"/>
    <w:rsid w:val="002973F7"/>
    <w:rsid w:val="002A1F04"/>
    <w:rsid w:val="002A58A9"/>
    <w:rsid w:val="002D6F07"/>
    <w:rsid w:val="002E05A4"/>
    <w:rsid w:val="002E6CE0"/>
    <w:rsid w:val="002F332A"/>
    <w:rsid w:val="002F6FC8"/>
    <w:rsid w:val="003050E2"/>
    <w:rsid w:val="00331D6D"/>
    <w:rsid w:val="003322AA"/>
    <w:rsid w:val="00347E8A"/>
    <w:rsid w:val="0035166A"/>
    <w:rsid w:val="003766DA"/>
    <w:rsid w:val="00376B37"/>
    <w:rsid w:val="00392330"/>
    <w:rsid w:val="003B3F1B"/>
    <w:rsid w:val="003C75EA"/>
    <w:rsid w:val="003D72D5"/>
    <w:rsid w:val="004268B8"/>
    <w:rsid w:val="00451D48"/>
    <w:rsid w:val="00475A0E"/>
    <w:rsid w:val="00480694"/>
    <w:rsid w:val="004917DD"/>
    <w:rsid w:val="004D44BC"/>
    <w:rsid w:val="004E30FD"/>
    <w:rsid w:val="004E3489"/>
    <w:rsid w:val="004F1FA5"/>
    <w:rsid w:val="0051456A"/>
    <w:rsid w:val="00526364"/>
    <w:rsid w:val="005273A3"/>
    <w:rsid w:val="00543A1B"/>
    <w:rsid w:val="0058629D"/>
    <w:rsid w:val="00602EC0"/>
    <w:rsid w:val="00603626"/>
    <w:rsid w:val="006075B1"/>
    <w:rsid w:val="00610667"/>
    <w:rsid w:val="00614634"/>
    <w:rsid w:val="00615589"/>
    <w:rsid w:val="00622A6C"/>
    <w:rsid w:val="0064209E"/>
    <w:rsid w:val="00643CAC"/>
    <w:rsid w:val="00645A95"/>
    <w:rsid w:val="006A3872"/>
    <w:rsid w:val="006B2FFA"/>
    <w:rsid w:val="006B3F35"/>
    <w:rsid w:val="006B57BC"/>
    <w:rsid w:val="006E0755"/>
    <w:rsid w:val="00703E54"/>
    <w:rsid w:val="00756C1B"/>
    <w:rsid w:val="007732E9"/>
    <w:rsid w:val="00782167"/>
    <w:rsid w:val="007A17E7"/>
    <w:rsid w:val="00817DB4"/>
    <w:rsid w:val="00840CD4"/>
    <w:rsid w:val="008631FE"/>
    <w:rsid w:val="00890E73"/>
    <w:rsid w:val="008A7E31"/>
    <w:rsid w:val="008C51FC"/>
    <w:rsid w:val="008C6292"/>
    <w:rsid w:val="008D2783"/>
    <w:rsid w:val="00900820"/>
    <w:rsid w:val="00915CB9"/>
    <w:rsid w:val="00921862"/>
    <w:rsid w:val="00974E94"/>
    <w:rsid w:val="009963FE"/>
    <w:rsid w:val="009C3396"/>
    <w:rsid w:val="00A10B96"/>
    <w:rsid w:val="00A11BE8"/>
    <w:rsid w:val="00A558B4"/>
    <w:rsid w:val="00A7787B"/>
    <w:rsid w:val="00A8585E"/>
    <w:rsid w:val="00AA605D"/>
    <w:rsid w:val="00AD226B"/>
    <w:rsid w:val="00AD60B0"/>
    <w:rsid w:val="00AE524C"/>
    <w:rsid w:val="00B12A65"/>
    <w:rsid w:val="00B27C34"/>
    <w:rsid w:val="00B57EDF"/>
    <w:rsid w:val="00B667E1"/>
    <w:rsid w:val="00B82743"/>
    <w:rsid w:val="00B86E73"/>
    <w:rsid w:val="00B96489"/>
    <w:rsid w:val="00BA2FDC"/>
    <w:rsid w:val="00BB51DD"/>
    <w:rsid w:val="00BC254B"/>
    <w:rsid w:val="00BC72B8"/>
    <w:rsid w:val="00C30E8B"/>
    <w:rsid w:val="00C516D9"/>
    <w:rsid w:val="00C54249"/>
    <w:rsid w:val="00C7011F"/>
    <w:rsid w:val="00CB1356"/>
    <w:rsid w:val="00CF1761"/>
    <w:rsid w:val="00D00458"/>
    <w:rsid w:val="00D05584"/>
    <w:rsid w:val="00D2281C"/>
    <w:rsid w:val="00D22849"/>
    <w:rsid w:val="00D253C1"/>
    <w:rsid w:val="00D3307D"/>
    <w:rsid w:val="00D41858"/>
    <w:rsid w:val="00D47139"/>
    <w:rsid w:val="00D52C7E"/>
    <w:rsid w:val="00DA5B2F"/>
    <w:rsid w:val="00DC4C0A"/>
    <w:rsid w:val="00DE782A"/>
    <w:rsid w:val="00DF452C"/>
    <w:rsid w:val="00E049D8"/>
    <w:rsid w:val="00E06658"/>
    <w:rsid w:val="00E1188D"/>
    <w:rsid w:val="00E15D51"/>
    <w:rsid w:val="00E212D6"/>
    <w:rsid w:val="00E500F0"/>
    <w:rsid w:val="00E74768"/>
    <w:rsid w:val="00E82925"/>
    <w:rsid w:val="00E83B7B"/>
    <w:rsid w:val="00EB2156"/>
    <w:rsid w:val="00EC244B"/>
    <w:rsid w:val="00EE053D"/>
    <w:rsid w:val="00EE1ABE"/>
    <w:rsid w:val="00EF63C6"/>
    <w:rsid w:val="00EF6ED0"/>
    <w:rsid w:val="00F25F75"/>
    <w:rsid w:val="00F6277B"/>
    <w:rsid w:val="00F74FAD"/>
    <w:rsid w:val="00F91390"/>
    <w:rsid w:val="00FA3984"/>
    <w:rsid w:val="00FB0C4C"/>
    <w:rsid w:val="00FB230A"/>
    <w:rsid w:val="00FD6910"/>
    <w:rsid w:val="39E1A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A77695"/>
  <w15:chartTrackingRefBased/>
  <w15:docId w15:val="{2DC02526-BBA2-4D3B-B323-5DE532F30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semiHidden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semiHidden/>
    <w:rsid w:val="00D41858"/>
    <w:rPr>
      <w:lang w:val="es-ES_tradnl"/>
    </w:rPr>
  </w:style>
  <w:style w:type="paragraph" w:styleId="Prrafodelista">
    <w:name w:val="List Paragraph"/>
    <w:basedOn w:val="Normal"/>
    <w:uiPriority w:val="34"/>
    <w:qFormat/>
    <w:rsid w:val="004806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EncabezadoCar">
    <w:name w:val="Encabezado Car"/>
    <w:link w:val="Encabezado"/>
    <w:rsid w:val="003766DA"/>
    <w:rPr>
      <w:lang w:val="es-ES_tradnl"/>
    </w:rPr>
  </w:style>
  <w:style w:type="table" w:styleId="Tablaconcuadrcula">
    <w:name w:val="Table Grid"/>
    <w:basedOn w:val="Tablanormal"/>
    <w:uiPriority w:val="39"/>
    <w:rsid w:val="000324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edepginaCar">
    <w:name w:val="Pie de página Car"/>
    <w:basedOn w:val="Fuentedeprrafopredeter"/>
    <w:link w:val="Piedepgina"/>
    <w:uiPriority w:val="99"/>
    <w:rsid w:val="00235797"/>
    <w:rPr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A17E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A17E7"/>
    <w:rPr>
      <w:rFonts w:ascii="Segoe UI" w:hAnsi="Segoe UI" w:cs="Segoe UI"/>
      <w:sz w:val="18"/>
      <w:szCs w:val="18"/>
      <w:lang w:val="es-ES_tradnl"/>
    </w:rPr>
  </w:style>
  <w:style w:type="paragraph" w:styleId="HTMLconformatoprevio">
    <w:name w:val="HTML Preformatted"/>
    <w:basedOn w:val="Normal"/>
    <w:link w:val="HTMLconformatoprevioCar"/>
    <w:rsid w:val="00915C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lang w:val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915CB9"/>
    <w:rPr>
      <w:rFonts w:ascii="Courier New" w:hAnsi="Courier New" w:cs="Courier New"/>
      <w:color w:val="000000"/>
    </w:rPr>
  </w:style>
  <w:style w:type="character" w:styleId="Textodelmarcadordeposicin">
    <w:name w:val="Placeholder Text"/>
    <w:basedOn w:val="Fuentedeprrafopredeter"/>
    <w:uiPriority w:val="99"/>
    <w:semiHidden/>
    <w:rsid w:val="00065A38"/>
    <w:rPr>
      <w:color w:val="808080"/>
    </w:rPr>
  </w:style>
  <w:style w:type="character" w:styleId="Fuerte">
    <w:name w:val="Strong"/>
    <w:basedOn w:val="Fuentedeprrafopredeter"/>
    <w:uiPriority w:val="22"/>
    <w:qFormat/>
    <w:rsid w:val="00065A38"/>
    <w:rPr>
      <w:b/>
      <w:bCs/>
    </w:rPr>
  </w:style>
  <w:style w:type="character" w:customStyle="1" w:styleId="normaltextrun">
    <w:name w:val="normaltextrun"/>
    <w:basedOn w:val="Fuentedeprrafopredeter"/>
    <w:rsid w:val="00065A38"/>
  </w:style>
  <w:style w:type="character" w:styleId="Mencinsinresolver">
    <w:name w:val="Unresolved Mention"/>
    <w:basedOn w:val="Fuentedeprrafopredeter"/>
    <w:uiPriority w:val="99"/>
    <w:semiHidden/>
    <w:unhideWhenUsed/>
    <w:rsid w:val="00065A3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17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7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6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2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fernando.alemany\AppData\Local\Temp\Rar$DIa6620.14182\PRTR%20MEFP%20LOGO%20FONDOS_UE%20SGFP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40E870-85B9-49AB-86B3-C5F0490F1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PRTR MEFP LOGO FONDOS_UE SGFP</Template>
  <TotalTime>1</TotalTime>
  <Pages>1</Pages>
  <Words>172</Words>
  <Characters>952</Characters>
  <Application>Microsoft Office Word</Application>
  <DocSecurity>0</DocSecurity>
  <Lines>7</Lines>
  <Paragraphs>2</Paragraphs>
  <ScaleCrop>false</ScaleCrop>
  <Company>IGSAP</Company>
  <LinksUpToDate>false</LinksUpToDate>
  <CharactersWithSpaces>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subject/>
  <dc:creator>Alemany Rubio Luis Fernando</dc:creator>
  <cp:keywords/>
  <cp:lastModifiedBy>Álvarez Martínez Patricia</cp:lastModifiedBy>
  <cp:revision>2</cp:revision>
  <cp:lastPrinted>2024-11-04T16:15:00Z</cp:lastPrinted>
  <dcterms:created xsi:type="dcterms:W3CDTF">2026-03-04T09:11:00Z</dcterms:created>
  <dcterms:modified xsi:type="dcterms:W3CDTF">2026-03-04T09:11:00Z</dcterms:modified>
</cp:coreProperties>
</file>