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W w:w="96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97"/>
        <w:gridCol w:w="2225"/>
        <w:gridCol w:w="2225"/>
      </w:tblGrid>
      <w:tr w:rsidR="00787CC9" w:rsidTr="00AA412E" w14:paraId="547FFDE2" w14:textId="77777777">
        <w:trPr>
          <w:trHeight w:val="192"/>
        </w:trPr>
        <w:tc>
          <w:tcPr>
            <w:tcW w:w="5197" w:type="dxa"/>
          </w:tcPr>
          <w:p w:rsidR="00787CC9" w:rsidP="00AA412E" w:rsidRDefault="00787CC9" w14:paraId="1C5F199D" w14:textId="00A42F5A">
            <w:pPr>
              <w:pStyle w:val="Textonotapie"/>
              <w:tabs>
                <w:tab w:val="left" w:pos="1021"/>
                <w:tab w:val="left" w:pos="954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0" wp14:anchorId="09A55CE3" wp14:editId="54C40FEF">
                  <wp:simplePos x="0" y="0"/>
                  <wp:positionH relativeFrom="column">
                    <wp:posOffset>-25400</wp:posOffset>
                  </wp:positionH>
                  <wp:positionV relativeFrom="paragraph">
                    <wp:posOffset>-15240</wp:posOffset>
                  </wp:positionV>
                  <wp:extent cx="793115" cy="829310"/>
                  <wp:effectExtent l="0" t="0" r="0" b="0"/>
                  <wp:wrapTight wrapText="bothSides">
                    <wp:wrapPolygon edited="0">
                      <wp:start x="0" y="0"/>
                      <wp:lineTo x="0" y="21335"/>
                      <wp:lineTo x="21271" y="21335"/>
                      <wp:lineTo x="21271" y="0"/>
                      <wp:lineTo x="0" y="0"/>
                    </wp:wrapPolygon>
                  </wp:wrapTight>
                  <wp:docPr id="3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3115" cy="829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br/>
            </w:r>
          </w:p>
          <w:p w:rsidR="00787CC9" w:rsidP="00AA412E" w:rsidRDefault="00787CC9" w14:paraId="076660E6" w14:textId="77777777">
            <w:pPr>
              <w:pStyle w:val="Textonotapie"/>
              <w:tabs>
                <w:tab w:val="left" w:pos="1021"/>
                <w:tab w:val="left" w:pos="954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EMBAJADA </w:t>
            </w:r>
          </w:p>
          <w:p w:rsidR="00787CC9" w:rsidP="00AA412E" w:rsidRDefault="00787CC9" w14:paraId="7DA00841" w14:textId="77777777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DE ESPAÑA</w:t>
            </w:r>
          </w:p>
          <w:p w:rsidRPr="007D7C0E" w:rsidR="00787CC9" w:rsidP="00AA412E" w:rsidRDefault="00787CC9" w14:paraId="7F69A85C" w14:textId="77777777">
            <w:pPr>
              <w:pStyle w:val="Encabezado"/>
              <w:rPr>
                <w:rFonts w:ascii="Gill Sans MT" w:hAnsi="Gill Sans MT"/>
                <w:snapToGrid w:val="0"/>
                <w:color w:val="000000"/>
                <w:sz w:val="18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</w:rPr>
              <w:t>EN PORTUGAL</w:t>
            </w:r>
          </w:p>
        </w:tc>
        <w:tc>
          <w:tcPr>
            <w:tcW w:w="2225" w:type="dxa"/>
          </w:tcPr>
          <w:p w:rsidR="00787CC9" w:rsidP="00AA412E" w:rsidRDefault="00787CC9" w14:paraId="136CD047" w14:textId="77777777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2225" w:type="dxa"/>
          </w:tcPr>
          <w:p w:rsidR="00787CC9" w:rsidP="00AA412E" w:rsidRDefault="00787CC9" w14:paraId="507EFB33" w14:textId="77777777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CONSEJERÍA DE EDUCACIÓN</w:t>
            </w:r>
          </w:p>
          <w:p w:rsidR="00787CC9" w:rsidP="00AA412E" w:rsidRDefault="00787CC9" w14:paraId="3277B157" w14:textId="77777777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  <w:p w:rsidR="00787CC9" w:rsidP="00AA412E" w:rsidRDefault="00787CC9" w14:paraId="34DB19F8" w14:textId="549132BE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 w:rsidRPr="00787CC9">
              <w:rPr>
                <w:noProof/>
                <w:lang w:val="pt-PT" w:eastAsia="pt-PT"/>
              </w:rPr>
              <w:drawing>
                <wp:inline distT="0" distB="0" distL="0" distR="0" wp14:anchorId="5F32DD0D" wp14:editId="75C9AA25">
                  <wp:extent cx="1200150" cy="495300"/>
                  <wp:effectExtent l="0" t="0" r="0" b="0"/>
                  <wp:docPr id="1" name="Imagen 9" descr="C:\Users\antoni.lluch\Documents\2020\LOGOS\AEE\ae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9" descr="C:\Users\antoni.lluch\Documents\2020\LOGOS\AEE\ae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8709B" w:rsidRDefault="0028709B" w14:paraId="2F87B399" w14:textId="77777777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  <w:sectPr w:rsidR="0028709B" w:rsidSect="00A167B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 w:orient="portrait" w:code="9"/>
          <w:pgMar w:top="992" w:right="567" w:bottom="255" w:left="794" w:header="289" w:footer="1018" w:gutter="0"/>
          <w:cols w:equalWidth="0" w:space="720">
            <w:col w:w="9411"/>
          </w:cols>
          <w:titlePg/>
        </w:sectPr>
      </w:pPr>
    </w:p>
    <w:p w:rsidR="00A41DAC" w:rsidP="00A41DAC" w:rsidRDefault="00A41DAC" w14:paraId="08593249" w14:textId="77777777">
      <w:pPr>
        <w:pStyle w:val="NormalWeb"/>
        <w:spacing w:line="360" w:lineRule="auto"/>
        <w:rPr>
          <w:rFonts w:ascii="Arial" w:hAnsi="Arial" w:cs="Arial"/>
          <w:b/>
          <w:sz w:val="20"/>
          <w:szCs w:val="20"/>
        </w:rPr>
      </w:pPr>
    </w:p>
    <w:p w:rsidRPr="00C44569" w:rsidR="00A41DAC" w:rsidP="00A41DAC" w:rsidRDefault="00A41DAC" w14:paraId="60EAD6D6" w14:textId="77777777">
      <w:pPr>
        <w:pStyle w:val="NormalWeb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C44569">
        <w:rPr>
          <w:rFonts w:ascii="Arial" w:hAnsi="Arial" w:cs="Arial"/>
          <w:b/>
          <w:sz w:val="20"/>
          <w:szCs w:val="20"/>
        </w:rPr>
        <w:t xml:space="preserve">Revista </w:t>
      </w:r>
      <w:r>
        <w:rPr>
          <w:rFonts w:ascii="Arial" w:hAnsi="Arial" w:cs="Arial"/>
          <w:b/>
          <w:i/>
          <w:sz w:val="20"/>
          <w:szCs w:val="20"/>
        </w:rPr>
        <w:t xml:space="preserve">Azulejo para el aula de </w:t>
      </w:r>
      <w:proofErr w:type="gramStart"/>
      <w:r>
        <w:rPr>
          <w:rFonts w:ascii="Arial" w:hAnsi="Arial" w:cs="Arial"/>
          <w:b/>
          <w:i/>
          <w:sz w:val="20"/>
          <w:szCs w:val="20"/>
        </w:rPr>
        <w:t>Español</w:t>
      </w:r>
      <w:proofErr w:type="gramEnd"/>
    </w:p>
    <w:p w:rsidRPr="00C44569" w:rsidR="00A41DAC" w:rsidP="00A41DAC" w:rsidRDefault="00A41DAC" w14:paraId="2C40B20D" w14:textId="77777777">
      <w:pPr>
        <w:pStyle w:val="NormalWeb"/>
        <w:spacing w:line="360" w:lineRule="auto"/>
        <w:jc w:val="center"/>
        <w:rPr>
          <w:rFonts w:ascii="Arial" w:hAnsi="Arial" w:cs="Arial"/>
          <w:b/>
          <w:color w:val="auto"/>
          <w:sz w:val="20"/>
          <w:szCs w:val="20"/>
        </w:rPr>
      </w:pPr>
      <w:r w:rsidRPr="00C44569">
        <w:rPr>
          <w:rFonts w:ascii="Arial" w:hAnsi="Arial" w:cs="Arial"/>
          <w:b/>
          <w:color w:val="auto"/>
          <w:sz w:val="20"/>
          <w:szCs w:val="20"/>
        </w:rPr>
        <w:t xml:space="preserve">CARTA DE PRESENTACIÓN Y CESIÓN DE DERECHOS DE PROPIEDAD INTELECTUAL </w:t>
      </w:r>
    </w:p>
    <w:p w:rsidRPr="00C44569" w:rsidR="00A41DAC" w:rsidP="00A41DAC" w:rsidRDefault="00A41DAC" w14:paraId="48FB5C30" w14:textId="77777777">
      <w:pPr>
        <w:spacing w:line="360" w:lineRule="auto"/>
        <w:rPr>
          <w:rFonts w:ascii="Arial" w:hAnsi="Arial" w:cs="Arial"/>
          <w:b/>
        </w:rPr>
      </w:pPr>
    </w:p>
    <w:p w:rsidRPr="00C44569" w:rsidR="00A41DAC" w:rsidP="00A41DAC" w:rsidRDefault="00A41DAC" w14:paraId="6E0C7181" w14:textId="77777777">
      <w:pPr>
        <w:spacing w:line="360" w:lineRule="auto"/>
        <w:rPr>
          <w:rFonts w:ascii="Arial" w:hAnsi="Arial" w:cs="Arial"/>
          <w:b/>
        </w:rPr>
      </w:pPr>
      <w:r w:rsidRPr="00C44569">
        <w:rPr>
          <w:rFonts w:ascii="Arial" w:hAnsi="Arial" w:cs="Arial"/>
          <w:b/>
        </w:rPr>
        <w:t>Título del artículo:</w:t>
      </w:r>
    </w:p>
    <w:p w:rsidRPr="00C44569" w:rsidR="00A41DAC" w:rsidP="00A41DAC" w:rsidRDefault="00A41DAC" w14:paraId="6E6B5A6C" w14:textId="77777777">
      <w:pPr>
        <w:spacing w:line="360" w:lineRule="auto"/>
        <w:rPr>
          <w:rFonts w:ascii="Arial" w:hAnsi="Arial" w:cs="Arial"/>
          <w:b/>
        </w:rPr>
      </w:pPr>
    </w:p>
    <w:p w:rsidRPr="00C44569" w:rsidR="00A41DAC" w:rsidP="00A41DAC" w:rsidRDefault="00A41DAC" w14:paraId="2778C51E" w14:textId="77777777">
      <w:p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  <w:b/>
        </w:rPr>
        <w:t xml:space="preserve">Palabras clave: </w:t>
      </w:r>
    </w:p>
    <w:p w:rsidRPr="00C44569" w:rsidR="00A41DAC" w:rsidP="00A41DAC" w:rsidRDefault="00A41DAC" w14:paraId="5F2EC851" w14:textId="77777777">
      <w:pPr>
        <w:spacing w:line="360" w:lineRule="auto"/>
        <w:rPr>
          <w:rFonts w:ascii="Arial" w:hAnsi="Arial" w:cs="Arial"/>
          <w:b/>
        </w:rPr>
      </w:pPr>
    </w:p>
    <w:p w:rsidRPr="00C44569" w:rsidR="00A41DAC" w:rsidP="00A41DAC" w:rsidRDefault="00A41DAC" w14:paraId="20C7C303" w14:textId="77777777">
      <w:pPr>
        <w:autoSpaceDE w:val="0"/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  <w:b/>
        </w:rPr>
        <w:t>Nombre y apellido del autor/a:</w:t>
      </w:r>
      <w:r w:rsidRPr="00C44569">
        <w:rPr>
          <w:rFonts w:ascii="Arial" w:hAnsi="Arial" w:cs="Arial"/>
        </w:rPr>
        <w:t xml:space="preserve"> </w:t>
      </w:r>
    </w:p>
    <w:p w:rsidRPr="00C44569" w:rsidR="00A41DAC" w:rsidP="00A41DAC" w:rsidRDefault="00A41DAC" w14:paraId="2A912009" w14:textId="77777777">
      <w:pPr>
        <w:spacing w:line="360" w:lineRule="auto"/>
        <w:rPr>
          <w:rFonts w:ascii="Arial" w:hAnsi="Arial" w:cs="Arial"/>
        </w:rPr>
      </w:pPr>
    </w:p>
    <w:p w:rsidRPr="00C44569" w:rsidR="00A41DAC" w:rsidP="00A41DAC" w:rsidRDefault="00A41DAC" w14:paraId="1C86B9DC" w14:textId="77777777">
      <w:p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  <w:b/>
        </w:rPr>
        <w:t>Filiación institucional</w:t>
      </w:r>
      <w:r w:rsidRPr="00C44569">
        <w:rPr>
          <w:rFonts w:ascii="Arial" w:hAnsi="Arial" w:cs="Arial"/>
        </w:rPr>
        <w:t>:</w:t>
      </w:r>
    </w:p>
    <w:p w:rsidRPr="00C44569" w:rsidR="00A41DAC" w:rsidP="00A41DAC" w:rsidRDefault="00A41DAC" w14:paraId="7794F66C" w14:textId="77777777">
      <w:pPr>
        <w:spacing w:line="360" w:lineRule="auto"/>
        <w:rPr>
          <w:rFonts w:ascii="Arial" w:hAnsi="Arial" w:cs="Arial"/>
        </w:rPr>
      </w:pPr>
    </w:p>
    <w:p w:rsidRPr="00C44569" w:rsidR="00A41DAC" w:rsidP="00A41DAC" w:rsidRDefault="00A41DAC" w14:paraId="28BE94B5" w14:textId="77777777">
      <w:pPr>
        <w:spacing w:line="360" w:lineRule="auto"/>
        <w:rPr>
          <w:rFonts w:ascii="Arial" w:hAnsi="Arial" w:cs="Arial"/>
          <w:b/>
        </w:rPr>
      </w:pPr>
      <w:r w:rsidRPr="00C44569">
        <w:rPr>
          <w:rFonts w:ascii="Arial" w:hAnsi="Arial" w:cs="Arial"/>
          <w:b/>
        </w:rPr>
        <w:t>Datos del autor/a:</w:t>
      </w:r>
    </w:p>
    <w:p w:rsidRPr="00C44569" w:rsidR="00A41DAC" w:rsidP="00A41DAC" w:rsidRDefault="00A41DAC" w14:paraId="325BA6D1" w14:textId="7777777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</w:rPr>
        <w:t>Nombre y apellido:</w:t>
      </w:r>
    </w:p>
    <w:p w:rsidRPr="00C44569" w:rsidR="00A41DAC" w:rsidP="00A41DAC" w:rsidRDefault="00A41DAC" w14:paraId="011B6936" w14:textId="7777777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</w:rPr>
        <w:t>DNI:</w:t>
      </w:r>
    </w:p>
    <w:p w:rsidRPr="00C44569" w:rsidR="00A41DAC" w:rsidP="00A41DAC" w:rsidRDefault="00A41DAC" w14:paraId="139FE276" w14:textId="7777777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</w:rPr>
        <w:t>Dirección postal personal:</w:t>
      </w:r>
    </w:p>
    <w:p w:rsidRPr="00C44569" w:rsidR="00A41DAC" w:rsidP="00A41DAC" w:rsidRDefault="00A41DAC" w14:paraId="77BF71ED" w14:textId="7777777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</w:rPr>
        <w:t>Teléfono:</w:t>
      </w:r>
    </w:p>
    <w:p w:rsidR="00A41DAC" w:rsidP="00A41DAC" w:rsidRDefault="00A41DAC" w14:paraId="06828B1F" w14:textId="77777777">
      <w:pPr>
        <w:numPr>
          <w:ilvl w:val="0"/>
          <w:numId w:val="22"/>
        </w:numPr>
        <w:spacing w:line="360" w:lineRule="auto"/>
        <w:rPr>
          <w:rFonts w:ascii="Arial" w:hAnsi="Arial" w:cs="Arial"/>
        </w:rPr>
      </w:pPr>
      <w:r w:rsidRPr="00C44569">
        <w:rPr>
          <w:rFonts w:ascii="Arial" w:hAnsi="Arial" w:cs="Arial"/>
        </w:rPr>
        <w:t>Correo electrónico:</w:t>
      </w:r>
    </w:p>
    <w:p w:rsidRPr="00C44569" w:rsidR="00A41DAC" w:rsidP="00A41DAC" w:rsidRDefault="00A41DAC" w14:paraId="591FE36D" w14:textId="77777777">
      <w:pPr>
        <w:spacing w:line="360" w:lineRule="auto"/>
        <w:ind w:left="360"/>
        <w:rPr>
          <w:rFonts w:ascii="Arial" w:hAnsi="Arial" w:cs="Arial"/>
        </w:rPr>
      </w:pPr>
    </w:p>
    <w:p w:rsidR="00A41DAC" w:rsidP="00A41DAC" w:rsidRDefault="00A41DAC" w14:paraId="3764AB28" w14:textId="4C6945D0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Asimismo,</w:t>
      </w:r>
      <w:r>
        <w:rPr>
          <w:rFonts w:ascii="Arial" w:hAnsi="Arial" w:cs="Arial"/>
          <w:sz w:val="18"/>
          <w:szCs w:val="18"/>
        </w:rPr>
        <w:t xml:space="preserve"> cedemos a título gratuito a </w:t>
      </w:r>
      <w:smartTag w:uri="urn:schemas-microsoft-com:office:smarttags" w:element="PersonName">
        <w:smartTagPr>
          <w:attr w:name="ProductID" w:val="la Revista"/>
        </w:smartTagPr>
        <w:r>
          <w:rPr>
            <w:rFonts w:ascii="Arial" w:hAnsi="Arial" w:cs="Arial"/>
            <w:sz w:val="18"/>
            <w:szCs w:val="18"/>
          </w:rPr>
          <w:t>la Revista</w:t>
        </w:r>
      </w:smartTag>
      <w:r>
        <w:rPr>
          <w:rFonts w:ascii="Arial" w:hAnsi="Arial" w:cs="Arial"/>
          <w:sz w:val="18"/>
          <w:szCs w:val="18"/>
        </w:rPr>
        <w:t xml:space="preserve"> los derechos de explotación de la propiedad intelectual del presente trabajo y, en especial, los derechos de reproducción, distribución, transformación en cualquiera de sus modalidades y comunicación pública de dicha obra. La correspondiente cesión revestirá el carácter de </w:t>
      </w:r>
      <w:r>
        <w:rPr>
          <w:rFonts w:ascii="Arial" w:hAnsi="Arial" w:cs="Arial"/>
          <w:b/>
          <w:sz w:val="18"/>
          <w:szCs w:val="18"/>
        </w:rPr>
        <w:t xml:space="preserve">no exclusiva </w:t>
      </w:r>
      <w:r>
        <w:rPr>
          <w:rFonts w:ascii="Arial" w:hAnsi="Arial" w:cs="Arial"/>
          <w:sz w:val="18"/>
          <w:szCs w:val="18"/>
        </w:rPr>
        <w:t xml:space="preserve">(o </w:t>
      </w:r>
      <w:r>
        <w:rPr>
          <w:rFonts w:ascii="Arial" w:hAnsi="Arial" w:cs="Arial"/>
          <w:b/>
          <w:sz w:val="18"/>
          <w:szCs w:val="18"/>
        </w:rPr>
        <w:t>exclusiva</w:t>
      </w:r>
      <w:r>
        <w:rPr>
          <w:rFonts w:ascii="Arial" w:hAnsi="Arial" w:cs="Arial"/>
          <w:sz w:val="18"/>
          <w:szCs w:val="18"/>
        </w:rPr>
        <w:t xml:space="preserve"> si se desea difundirlas con exclusividad o ceder la explotación de la obra a otro) se otorgará para un ámbito territorial mundial y tendrá una duración equivalente a  todo el tiempo de protección que conceden a los autores, sus sucesores y derechohabientes las actuales leyes y convenciones internacionales propias de la materia de propiedad intelectual y las que en lo sucesivo se puedan dictar o acordar, prorrogables automáticamente por períodos iguales, salvo denuncia expresa por alguna de las partes en los dos meses anteriores a la fecha del vencimiento.</w:t>
      </w:r>
    </w:p>
    <w:p w:rsidR="00A41DAC" w:rsidP="00A41DAC" w:rsidRDefault="00A41DAC" w14:paraId="2C070037" w14:textId="7777777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Los derechos de explotación citados se cederán en todas sus modalidades de explotación y especialmente en las que a continuación se detallan: </w:t>
      </w:r>
    </w:p>
    <w:p w:rsidR="00A41DAC" w:rsidP="00A41DAC" w:rsidRDefault="00A41DAC" w14:paraId="239FF9ED" w14:textId="7777777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a) Respecto al derecho de reproducción, la reproducción total o parcial en forma gráfica, sonora, visual y audiovisual, o cualquier otra forma en todo tipo de soportes, ya sea dicha reproducción efectuada por procedimientos analógicos, digitales o cualesquiera otros. </w:t>
      </w:r>
    </w:p>
    <w:p w:rsidR="00A41DAC" w:rsidP="00A41DAC" w:rsidRDefault="00A41DAC" w14:paraId="4B43B890" w14:textId="7777777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b) Respecto al derecho de distribución, su venta, alquiler, préstamo o cualquier otra forma de puesta a disposición del público. </w:t>
      </w:r>
    </w:p>
    <w:p w:rsidR="00A41DAC" w:rsidP="00A41DAC" w:rsidRDefault="00A41DAC" w14:paraId="000C4063" w14:textId="33C495E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c) Respecto al derecho de comunicación pública, su puesta a disposición al público por medios alámbricos o inalámbricos, de forma que los miembros de ese público puedan acceder a dicha obra desde el </w:t>
      </w:r>
      <w:r>
        <w:rPr>
          <w:rFonts w:ascii="Arial" w:hAnsi="Arial" w:cs="Arial"/>
          <w:sz w:val="18"/>
          <w:szCs w:val="18"/>
        </w:rPr>
        <w:t>lugar y</w:t>
      </w:r>
      <w:r>
        <w:rPr>
          <w:rFonts w:ascii="Arial" w:hAnsi="Arial" w:cs="Arial"/>
          <w:sz w:val="18"/>
          <w:szCs w:val="18"/>
        </w:rPr>
        <w:t xml:space="preserve"> en el momento que cada uno de ellos elija, así como el acceso público en cualquier forma a la obra incorporada a una base de datos, aunque dicha base no esté protegida por el derecho de autor. </w:t>
      </w:r>
    </w:p>
    <w:p w:rsidR="00A41DAC" w:rsidP="00A41DAC" w:rsidRDefault="00A41DAC" w14:paraId="710EC1CC" w14:textId="77777777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d) La cesión de los derechos antes mencionados no alcanzará a las modalidades de utilización o medios de difusión inexistentes o desconocidos al tiempo de la cesión. Si en un futuro </w:t>
      </w:r>
      <w:smartTag w:uri="urn:schemas-microsoft-com:office:smarttags" w:element="PersonName">
        <w:smartTagPr>
          <w:attr w:name="ProductID" w:val="la Revista"/>
        </w:smartTagPr>
        <w:r>
          <w:rPr>
            <w:rFonts w:ascii="Arial" w:hAnsi="Arial" w:cs="Arial"/>
            <w:sz w:val="18"/>
            <w:szCs w:val="18"/>
          </w:rPr>
          <w:t>la Revista</w:t>
        </w:r>
      </w:smartTag>
      <w:r>
        <w:rPr>
          <w:rFonts w:ascii="Arial" w:hAnsi="Arial" w:cs="Arial"/>
          <w:sz w:val="18"/>
          <w:szCs w:val="18"/>
        </w:rPr>
        <w:t xml:space="preserve"> quisiera explotar los derechos por una nueva modalidad o por un nuevo medio actualmente desconocido, lo comunicará fehacientemente a su cedente o, en su caso, a sus herederos, entendiéndose que queda prestada su total conformidad, si en un plazo de quince días no hacen reserva alguna.</w:t>
      </w:r>
    </w:p>
    <w:p w:rsidRPr="00C44569" w:rsidR="00A41DAC" w:rsidP="00A41DAC" w:rsidRDefault="00A41DAC" w14:paraId="5E2D92EA" w14:textId="77777777">
      <w:pPr>
        <w:spacing w:line="360" w:lineRule="auto"/>
        <w:jc w:val="both"/>
        <w:rPr>
          <w:rFonts w:ascii="Arial" w:hAnsi="Arial" w:cs="Arial"/>
          <w:color w:val="000000"/>
        </w:rPr>
      </w:pPr>
    </w:p>
    <w:p w:rsidRPr="00C44569" w:rsidR="00A41DAC" w:rsidP="00A41DAC" w:rsidRDefault="00A41DAC" w14:paraId="156A008A" w14:textId="77777777">
      <w:pPr>
        <w:spacing w:line="360" w:lineRule="auto"/>
        <w:jc w:val="both"/>
        <w:rPr>
          <w:rFonts w:ascii="Arial" w:hAnsi="Arial" w:cs="Arial"/>
        </w:rPr>
      </w:pPr>
    </w:p>
    <w:p w:rsidRPr="00C44569" w:rsidR="00A41DAC" w:rsidP="00A41DAC" w:rsidRDefault="00A41DAC" w14:paraId="1EA36655" w14:textId="77777777">
      <w:pPr>
        <w:spacing w:line="360" w:lineRule="auto"/>
        <w:rPr>
          <w:rFonts w:ascii="Arial" w:hAnsi="Arial" w:cs="Arial"/>
        </w:rPr>
      </w:pPr>
    </w:p>
    <w:p w:rsidRPr="00C44569" w:rsidR="00A41DAC" w:rsidP="00A41DAC" w:rsidRDefault="00A41DAC" w14:paraId="7D998731" w14:textId="77777777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Fecha y firma del autor</w:t>
      </w:r>
      <w:r w:rsidRPr="00C44569">
        <w:rPr>
          <w:rFonts w:ascii="Arial" w:hAnsi="Arial" w:cs="Arial"/>
        </w:rPr>
        <w:t>:</w:t>
      </w:r>
    </w:p>
    <w:p w:rsidRPr="00A41DAC" w:rsidR="00BA29A3" w:rsidP="0006177E" w:rsidRDefault="00BA29A3" w14:paraId="0401D000" w14:textId="77777777">
      <w:pPr>
        <w:ind w:left="5105"/>
        <w:jc w:val="both"/>
        <w:rPr>
          <w:rFonts w:ascii="Arial" w:hAnsi="Arial" w:cs="Arial"/>
          <w:sz w:val="22"/>
        </w:rPr>
      </w:pPr>
    </w:p>
    <w:p w:rsidRPr="00A41DAC" w:rsidR="004E2251" w:rsidP="0006177E" w:rsidRDefault="004E2251" w14:paraId="0D15912A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26B8DAB3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5F747C01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54924442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723D4873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15BA7976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78904698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2F1990B5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304951AE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356E938D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41CBB679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65550BEB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p w:rsidRPr="00A41DAC" w:rsidR="004E2251" w:rsidP="0006177E" w:rsidRDefault="004E2251" w14:paraId="310EBE94" w14:textId="77777777">
      <w:pPr>
        <w:ind w:left="5105"/>
        <w:jc w:val="both"/>
        <w:rPr>
          <w:rFonts w:ascii="Arial" w:hAnsi="Arial" w:cs="Arial"/>
          <w:sz w:val="22"/>
          <w:lang w:val="es-ES"/>
        </w:rPr>
      </w:pPr>
    </w:p>
    <w:sectPr w:rsidRPr="00A41DAC" w:rsidR="004E2251" w:rsidSect="00A167B4">
      <w:type w:val="continuous"/>
      <w:pgSz w:w="11906" w:h="16838" w:orient="portrait" w:code="9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167B4" w:rsidRDefault="00A167B4" w14:paraId="45A013AF" w14:textId="77777777">
      <w:r>
        <w:separator/>
      </w:r>
    </w:p>
  </w:endnote>
  <w:endnote w:type="continuationSeparator" w:id="0">
    <w:p w:rsidR="00A167B4" w:rsidRDefault="00A167B4" w14:paraId="4869A21D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8709B" w:rsidRDefault="0028709B" w14:paraId="221D65BF" w14:textId="77777777">
    <w:pPr>
      <w:pStyle w:val="Piedepgina"/>
      <w:framePr w:wrap="around" w:hAnchor="margin" w:vAnchor="text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709B" w:rsidRDefault="0028709B" w14:paraId="5CD51CD0" w14:textId="7777777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right" w:tblpY="1"/>
      <w:tblOverlap w:val="never"/>
      <w:tblW w:w="10560" w:type="dxa"/>
      <w:tblBorders>
        <w:insideV w:val="single" w:color="auto" w:sz="4" w:space="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100"/>
      <w:gridCol w:w="2460"/>
    </w:tblGrid>
    <w:tr w:rsidR="0028709B" w:rsidTr="75573D26" w14:paraId="0E2B8CAC" w14:textId="77777777">
      <w:tc>
        <w:tcPr>
          <w:tcW w:w="8100" w:type="dxa"/>
          <w:tcMar/>
          <w:vAlign w:val="bottom"/>
        </w:tcPr>
        <w:p w:rsidR="0028709B" w:rsidRDefault="0028709B" w14:paraId="21697BFD" w14:textId="77777777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2460" w:type="dxa"/>
          <w:tcMar/>
        </w:tcPr>
        <w:p w:rsidR="0028709B" w:rsidP="00D64D7C" w:rsidRDefault="00787CC9" w14:paraId="042EB03B" w14:textId="603698C7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CONSEJERÍA DE EDUCACIÓN EN PORTUGAL</w:t>
          </w:r>
        </w:p>
      </w:tc>
    </w:tr>
  </w:tbl>
  <w:p w:rsidR="0028709B" w:rsidRDefault="0028709B" w14:paraId="37C04FAB" w14:textId="77777777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E2251" w:rsidRDefault="004E2251" w14:paraId="4D3D3022" w14:textId="77777777"/>
  <w:tbl>
    <w:tblPr>
      <w:tblpPr w:leftFromText="142" w:rightFromText="142" w:vertAnchor="text" w:horzAnchor="margin" w:tblpXSpec="right" w:tblpY="1"/>
      <w:tblOverlap w:val="never"/>
      <w:tblW w:w="10723" w:type="dxa"/>
      <w:tblBorders>
        <w:insideV w:val="single" w:color="auto" w:sz="4" w:space="0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Pr="00A41DAC" w:rsidR="0028709B" w:rsidTr="002A3230" w14:paraId="1BBC1D34" w14:textId="77777777">
      <w:tc>
        <w:tcPr>
          <w:tcW w:w="8434" w:type="dxa"/>
          <w:vAlign w:val="bottom"/>
        </w:tcPr>
        <w:p w:rsidR="00787CC9" w:rsidRDefault="00BD7B14" w14:paraId="12D61F81" w14:textId="6E4AF8F1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www.</w:t>
          </w:r>
          <w:r w:rsidR="00787CC9">
            <w:rPr>
              <w:rFonts w:ascii="Gill Sans MT" w:hAnsi="Gill Sans MT" w:cs="Arial"/>
              <w:sz w:val="14"/>
            </w:rPr>
            <w:t>educacionyfp.gob.es/portugal</w:t>
          </w:r>
        </w:p>
        <w:p w:rsidR="0028709B" w:rsidRDefault="00787CC9" w14:paraId="5B323DAE" w14:textId="044E08F8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consejeria.pt</w:t>
          </w:r>
          <w:r w:rsidR="00BD7B14">
            <w:rPr>
              <w:rFonts w:ascii="Gill Sans MT" w:hAnsi="Gill Sans MT" w:cs="Arial"/>
              <w:sz w:val="14"/>
            </w:rPr>
            <w:t>@</w:t>
          </w:r>
          <w:r>
            <w:rPr>
              <w:rFonts w:ascii="Gill Sans MT" w:hAnsi="Gill Sans MT" w:cs="Arial"/>
              <w:sz w:val="14"/>
            </w:rPr>
            <w:t>educacion.gob</w:t>
          </w:r>
          <w:r w:rsidR="00BD7B14">
            <w:rPr>
              <w:rFonts w:ascii="Gill Sans MT" w:hAnsi="Gill Sans MT" w:cs="Arial"/>
              <w:sz w:val="14"/>
            </w:rPr>
            <w:t>.es</w:t>
          </w:r>
        </w:p>
      </w:tc>
      <w:tc>
        <w:tcPr>
          <w:tcW w:w="2289" w:type="dxa"/>
        </w:tcPr>
        <w:p w:rsidRPr="00787CC9" w:rsidR="00BD7B14" w:rsidRDefault="00787CC9" w14:paraId="3175202B" w14:textId="211E7EEF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t-PT"/>
            </w:rPr>
          </w:pPr>
          <w:r w:rsidRPr="00787CC9">
            <w:rPr>
              <w:rFonts w:ascii="Gill Sans MT" w:hAnsi="Gill Sans MT" w:cs="Arial"/>
              <w:sz w:val="14"/>
              <w:lang w:val="pt-PT"/>
            </w:rPr>
            <w:t>RUA D</w:t>
          </w:r>
          <w:r>
            <w:rPr>
              <w:rFonts w:ascii="Gill Sans MT" w:hAnsi="Gill Sans MT" w:cs="Arial"/>
              <w:sz w:val="14"/>
              <w:lang w:val="pt-PT"/>
            </w:rPr>
            <w:t>O SALITRE, 1</w:t>
          </w:r>
        </w:p>
        <w:p w:rsidRPr="00787CC9" w:rsidR="00BD7B14" w:rsidRDefault="00787CC9" w14:paraId="755FD0EF" w14:textId="30379D1A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t-PT"/>
            </w:rPr>
          </w:pPr>
          <w:r>
            <w:rPr>
              <w:rFonts w:ascii="Gill Sans MT" w:hAnsi="Gill Sans MT" w:cs="Arial"/>
              <w:sz w:val="14"/>
              <w:lang w:val="pt-PT"/>
            </w:rPr>
            <w:t>1269 – 052 LISBOA</w:t>
          </w:r>
        </w:p>
        <w:p w:rsidRPr="00787CC9" w:rsidR="0028709B" w:rsidRDefault="00BD7B14" w14:paraId="4CA61D3A" w14:textId="20D145B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pt-PT"/>
            </w:rPr>
          </w:pPr>
          <w:r w:rsidRPr="00787CC9">
            <w:rPr>
              <w:rFonts w:ascii="Gill Sans MT" w:hAnsi="Gill Sans MT" w:cs="Arial"/>
              <w:sz w:val="14"/>
              <w:lang w:val="pt-PT"/>
            </w:rPr>
            <w:t xml:space="preserve">TEL: </w:t>
          </w:r>
          <w:r w:rsidR="00787CC9">
            <w:rPr>
              <w:rFonts w:ascii="Gill Sans MT" w:hAnsi="Gill Sans MT" w:cs="Arial"/>
              <w:sz w:val="14"/>
              <w:lang w:val="pt-PT"/>
            </w:rPr>
            <w:t>+351 213 422 921</w:t>
          </w:r>
        </w:p>
      </w:tc>
    </w:tr>
  </w:tbl>
  <w:p w:rsidRPr="00787CC9" w:rsidR="0028709B" w:rsidRDefault="0028709B" w14:paraId="1AB91348" w14:textId="77777777">
    <w:pPr>
      <w:pStyle w:val="Piedepgina"/>
      <w:rPr>
        <w:lang w:val="pt-P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167B4" w:rsidRDefault="00A167B4" w14:paraId="261D3FA3" w14:textId="77777777">
      <w:r>
        <w:separator/>
      </w:r>
    </w:p>
  </w:footnote>
  <w:footnote w:type="continuationSeparator" w:id="0">
    <w:p w:rsidR="00A167B4" w:rsidRDefault="00A167B4" w14:paraId="026431E1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8709B" w:rsidRDefault="0028709B" w14:paraId="1CC886FC" w14:textId="37CE7F37">
    <w:pPr>
      <w:pStyle w:val="Encabezado"/>
      <w:framePr w:wrap="around" w:hAnchor="margin" w:vAnchor="text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787CC9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8709B" w:rsidRDefault="0028709B" w14:paraId="53EF3F3F" w14:textId="77777777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28709B" w:rsidRDefault="004E2251" w14:paraId="4CACD251" w14:textId="649D80FF">
    <w:pPr>
      <w:pStyle w:val="Encabezado"/>
      <w:tabs>
        <w:tab w:val="clear" w:pos="8504"/>
      </w:tabs>
      <w:ind w:right="-87"/>
      <w:jc w:val="right"/>
    </w:pPr>
    <w:r>
      <w:rPr>
        <w:noProof/>
      </w:rPr>
      <w:drawing>
        <wp:anchor distT="0" distB="0" distL="114300" distR="114300" simplePos="0" relativeHeight="251656704" behindDoc="1" locked="0" layoutInCell="1" allowOverlap="1" wp14:anchorId="6BFFE81C" wp14:editId="79A704F4">
          <wp:simplePos x="0" y="0"/>
          <wp:positionH relativeFrom="margin">
            <wp:posOffset>5327015</wp:posOffset>
          </wp:positionH>
          <wp:positionV relativeFrom="margin">
            <wp:posOffset>-592455</wp:posOffset>
          </wp:positionV>
          <wp:extent cx="762000" cy="781050"/>
          <wp:effectExtent l="0" t="0" r="0" b="0"/>
          <wp:wrapTight wrapText="bothSides">
            <wp:wrapPolygon edited="0">
              <wp:start x="0" y="0"/>
              <wp:lineTo x="0" y="21073"/>
              <wp:lineTo x="21060" y="21073"/>
              <wp:lineTo x="21060" y="0"/>
              <wp:lineTo x="0" y="0"/>
            </wp:wrapPolygon>
          </wp:wrapTight>
          <wp:docPr id="2078489024" name="Imagen 77" descr="Descripción: esc_C_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7" descr="Descripción: esc_C_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28709B" w:rsidRDefault="0028709B" w14:paraId="5CBDEA35" w14:textId="77777777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 w:ascii="Times New Roman" w:hAnsi="Times New Roman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6" w15:restartNumberingAfterBreak="0">
    <w:nsid w:val="10A82E22"/>
    <w:multiLevelType w:val="hybridMultilevel"/>
    <w:tmpl w:val="5730247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hint="default" w:ascii="Arial" w:hAnsi="Arial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9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485003095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</w:rPr>
      </w:lvl>
    </w:lvlOverride>
  </w:num>
  <w:num w:numId="2" w16cid:durableId="66089138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  <w:sz w:val="28"/>
        </w:rPr>
      </w:lvl>
    </w:lvlOverride>
  </w:num>
  <w:num w:numId="3" w16cid:durableId="134748733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hint="default" w:ascii="Symbol" w:hAnsi="Symbol"/>
        </w:rPr>
      </w:lvl>
    </w:lvlOverride>
  </w:num>
  <w:num w:numId="4" w16cid:durableId="1785727187">
    <w:abstractNumId w:val="16"/>
  </w:num>
  <w:num w:numId="5" w16cid:durableId="1113860464">
    <w:abstractNumId w:val="17"/>
  </w:num>
  <w:num w:numId="6" w16cid:durableId="1800495522">
    <w:abstractNumId w:val="2"/>
  </w:num>
  <w:num w:numId="7" w16cid:durableId="1345937420">
    <w:abstractNumId w:val="13"/>
  </w:num>
  <w:num w:numId="8" w16cid:durableId="2030329462">
    <w:abstractNumId w:val="19"/>
  </w:num>
  <w:num w:numId="9" w16cid:durableId="737750941">
    <w:abstractNumId w:val="3"/>
  </w:num>
  <w:num w:numId="10" w16cid:durableId="1528635692">
    <w:abstractNumId w:val="4"/>
  </w:num>
  <w:num w:numId="11" w16cid:durableId="1399403031">
    <w:abstractNumId w:val="15"/>
  </w:num>
  <w:num w:numId="12" w16cid:durableId="1357120915">
    <w:abstractNumId w:val="10"/>
  </w:num>
  <w:num w:numId="13" w16cid:durableId="319499860">
    <w:abstractNumId w:val="7"/>
  </w:num>
  <w:num w:numId="14" w16cid:durableId="44523589">
    <w:abstractNumId w:val="18"/>
  </w:num>
  <w:num w:numId="15" w16cid:durableId="264045675">
    <w:abstractNumId w:val="1"/>
  </w:num>
  <w:num w:numId="16" w16cid:durableId="736050609">
    <w:abstractNumId w:val="8"/>
  </w:num>
  <w:num w:numId="17" w16cid:durableId="1711800589">
    <w:abstractNumId w:val="14"/>
  </w:num>
  <w:num w:numId="18" w16cid:durableId="1898273483">
    <w:abstractNumId w:val="5"/>
  </w:num>
  <w:num w:numId="19" w16cid:durableId="1674450597">
    <w:abstractNumId w:val="9"/>
  </w:num>
  <w:num w:numId="20" w16cid:durableId="1685522093">
    <w:abstractNumId w:val="12"/>
  </w:num>
  <w:num w:numId="21" w16cid:durableId="1386022674">
    <w:abstractNumId w:val="11"/>
  </w:num>
  <w:num w:numId="22" w16cid:durableId="11364918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attachedTemplate r:id="rId1"/>
  <w:trackRevisions w:val="false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CC9"/>
    <w:rsid w:val="00045362"/>
    <w:rsid w:val="0006177E"/>
    <w:rsid w:val="000C12AF"/>
    <w:rsid w:val="000E0BA2"/>
    <w:rsid w:val="000E7039"/>
    <w:rsid w:val="000F46F7"/>
    <w:rsid w:val="0011668B"/>
    <w:rsid w:val="00132D32"/>
    <w:rsid w:val="00177404"/>
    <w:rsid w:val="001A1725"/>
    <w:rsid w:val="001D28ED"/>
    <w:rsid w:val="00203DCC"/>
    <w:rsid w:val="0021738A"/>
    <w:rsid w:val="002869BF"/>
    <w:rsid w:val="0028709B"/>
    <w:rsid w:val="002A3230"/>
    <w:rsid w:val="002B183F"/>
    <w:rsid w:val="002F5369"/>
    <w:rsid w:val="003064DE"/>
    <w:rsid w:val="0032330D"/>
    <w:rsid w:val="003A244A"/>
    <w:rsid w:val="00405658"/>
    <w:rsid w:val="00487500"/>
    <w:rsid w:val="004B634E"/>
    <w:rsid w:val="004E2251"/>
    <w:rsid w:val="00516767"/>
    <w:rsid w:val="00557671"/>
    <w:rsid w:val="005643E7"/>
    <w:rsid w:val="005E596F"/>
    <w:rsid w:val="00604340"/>
    <w:rsid w:val="006604FD"/>
    <w:rsid w:val="006B66C1"/>
    <w:rsid w:val="00722A2F"/>
    <w:rsid w:val="00736ABD"/>
    <w:rsid w:val="00785573"/>
    <w:rsid w:val="00787CC9"/>
    <w:rsid w:val="007D69DF"/>
    <w:rsid w:val="007F200C"/>
    <w:rsid w:val="008254A0"/>
    <w:rsid w:val="00836250"/>
    <w:rsid w:val="0089353C"/>
    <w:rsid w:val="008D66C9"/>
    <w:rsid w:val="008F636D"/>
    <w:rsid w:val="00A167B4"/>
    <w:rsid w:val="00A41DAC"/>
    <w:rsid w:val="00A97655"/>
    <w:rsid w:val="00AA310D"/>
    <w:rsid w:val="00AE1115"/>
    <w:rsid w:val="00BA29A3"/>
    <w:rsid w:val="00BD7B14"/>
    <w:rsid w:val="00C822B3"/>
    <w:rsid w:val="00CB2575"/>
    <w:rsid w:val="00D036FF"/>
    <w:rsid w:val="00D46837"/>
    <w:rsid w:val="00D64D7C"/>
    <w:rsid w:val="00D7548A"/>
    <w:rsid w:val="00DC31A7"/>
    <w:rsid w:val="00E46F80"/>
    <w:rsid w:val="00E54A38"/>
    <w:rsid w:val="00EF010D"/>
    <w:rsid w:val="00F011D7"/>
    <w:rsid w:val="00FC33CC"/>
    <w:rsid w:val="00FE3BF6"/>
    <w:rsid w:val="75573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5CAFE48A"/>
  <w15:chartTrackingRefBased/>
  <w15:docId w15:val="{DDB3F71C-E485-4D23-AF38-24BAEA0CD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lang w:val="es-ES_tradnl" w:eastAsia="es-ES"/>
    </w:rPr>
  </w:style>
  <w:style w:type="paragraph" w:styleId="Ttulo1">
    <w:name w:val="heading 1"/>
    <w:basedOn w:val="Normal"/>
    <w:next w:val="Normal"/>
    <w:qFormat/>
    <w:pPr>
      <w:keepNext/>
      <w:pBdr>
        <w:bottom w:val="single" w:color="auto" w:sz="4" w:space="1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styleId="TextonotapieCar" w:customStyle="1">
    <w:name w:val="Texto nota pie Car"/>
    <w:link w:val="Textonotapie"/>
    <w:rsid w:val="005643E7"/>
    <w:rPr>
      <w:lang w:val="es-ES_tradnl"/>
    </w:rPr>
  </w:style>
  <w:style w:type="character" w:styleId="EncabezadoCar" w:customStyle="1">
    <w:name w:val="Encabezado Car"/>
    <w:link w:val="Encabezado"/>
    <w:rsid w:val="00787CC9"/>
    <w:rPr>
      <w:lang w:val="es-ES_tradnl" w:eastAsia="es-ES"/>
    </w:rPr>
  </w:style>
  <w:style w:type="paragraph" w:styleId="NormalWeb">
    <w:name w:val="Normal (Web)"/>
    <w:basedOn w:val="Normal"/>
    <w:rsid w:val="00A41DAC"/>
    <w:pPr>
      <w:spacing w:before="100" w:beforeAutospacing="1" w:after="100" w:afterAutospacing="1"/>
    </w:pPr>
    <w:rPr>
      <w:rFonts w:ascii="Arial Unicode MS" w:hAnsi="Arial Unicode MS" w:eastAsia="Arial Unicode MS" w:cs="Arial Unicode MS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1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jpeg" Id="rId8" /><Relationship Type="http://schemas.openxmlformats.org/officeDocument/2006/relationships/header" Target="header3.xml" Id="rId13" /><Relationship Type="http://schemas.openxmlformats.org/officeDocument/2006/relationships/customXml" Target="../customXml/item2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2.xml" Id="rId12" /><Relationship Type="http://schemas.openxmlformats.org/officeDocument/2006/relationships/customXml" Target="../customXml/item1.xml" Id="rId17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2.xml" Id="rId10" /><Relationship Type="http://schemas.openxmlformats.org/officeDocument/2006/relationships/customXml" Target="../customXml/item3.xml" Id="rId19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lonso\AppData\Local\Temp\Temp1_7-MEFP(1).zip\7-MEFP\7-MEFP-%20Carta-%20Color.dot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164491908865A4987C215A8DEA99F1E" ma:contentTypeVersion="10" ma:contentTypeDescription="Crear nuevo documento." ma:contentTypeScope="" ma:versionID="55daa3afe4fd6e1aa0408dc037c8a672">
  <xsd:schema xmlns:xsd="http://www.w3.org/2001/XMLSchema" xmlns:xs="http://www.w3.org/2001/XMLSchema" xmlns:p="http://schemas.microsoft.com/office/2006/metadata/properties" xmlns:ns2="017f173c-2f6a-472a-841e-d8d21ff534db" xmlns:ns3="616d6955-fed4-4796-b4b8-59d2465940f0" targetNamespace="http://schemas.microsoft.com/office/2006/metadata/properties" ma:root="true" ma:fieldsID="997a52a18316283866605384f65d13ab" ns2:_="" ns3:_="">
    <xsd:import namespace="017f173c-2f6a-472a-841e-d8d21ff534db"/>
    <xsd:import namespace="616d6955-fed4-4796-b4b8-59d2465940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7f173c-2f6a-472a-841e-d8d21ff534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ad3e59a1-aef1-4066-ac83-c9a3bdb6dfb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6d6955-fed4-4796-b4b8-59d2465940f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6ae8757-3fd3-4d16-bcda-d560c7e54657}" ma:internalName="TaxCatchAll" ma:showField="CatchAllData" ma:web="616d6955-fed4-4796-b4b8-59d2465940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16d6955-fed4-4796-b4b8-59d2465940f0" xsi:nil="true"/>
    <lcf76f155ced4ddcb4097134ff3c332f xmlns="017f173c-2f6a-472a-841e-d8d21ff534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A045A5F-4D1B-476D-BD77-CC5506C4D857}"/>
</file>

<file path=customXml/itemProps2.xml><?xml version="1.0" encoding="utf-8"?>
<ds:datastoreItem xmlns:ds="http://schemas.openxmlformats.org/officeDocument/2006/customXml" ds:itemID="{DA6717F9-8B36-446B-93C7-806163419598}"/>
</file>

<file path=customXml/itemProps3.xml><?xml version="1.0" encoding="utf-8"?>
<ds:datastoreItem xmlns:ds="http://schemas.openxmlformats.org/officeDocument/2006/customXml" ds:itemID="{29AB7FAD-CD1C-4734-A749-EBF607CCBF7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7-MEFP- Carta- Color</ap:Template>
  <ap:Application>Microsoft Word for the web</ap:Application>
  <ap:DocSecurity>0</ap:DocSecurity>
  <ap:ScaleCrop>false</ap:ScaleCrop>
  <ap:Company>IGSAP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salonso</dc:creator>
  <cp:keywords/>
  <cp:lastModifiedBy>Carel Aguilera Lucía</cp:lastModifiedBy>
  <cp:revision>4</cp:revision>
  <cp:lastPrinted>2023-11-17T10:56:00Z</cp:lastPrinted>
  <dcterms:created xsi:type="dcterms:W3CDTF">2024-01-17T11:28:00Z</dcterms:created>
  <dcterms:modified xsi:type="dcterms:W3CDTF">2026-01-16T12:30:15Z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0x0101002164491908865A4987C215A8DEA99F1E</vt:lpwstr>
  </property>
  <property fmtid="{D5CDD505-2E9C-101B-9397-08002B2CF9AE}" pid="3" name="MediaServiceImageTags">
    <vt:lpwstr/>
  </property>
</Properties>
</file>