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page" w:tblpX="2912" w:tblpY="84"/>
        <w:tblOverlap w:val="never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</w:tblGrid>
      <w:tr w:rsidR="00EC4384" w14:paraId="37C06103" w14:textId="77777777" w:rsidTr="008C4CAE">
        <w:trPr>
          <w:trHeight w:val="426"/>
        </w:trPr>
        <w:tc>
          <w:tcPr>
            <w:tcW w:w="3189" w:type="dxa"/>
            <w:vAlign w:val="center"/>
          </w:tcPr>
          <w:p w14:paraId="272B0089" w14:textId="77777777" w:rsidR="00EC4384" w:rsidRDefault="00EC4384" w:rsidP="008C4CAE">
            <w:pPr>
              <w:pStyle w:val="Textonotapie"/>
              <w:tabs>
                <w:tab w:val="left" w:pos="1021"/>
                <w:tab w:val="left" w:pos="8080"/>
              </w:tabs>
              <w:rPr>
                <w:sz w:val="24"/>
              </w:rPr>
            </w:pPr>
          </w:p>
        </w:tc>
      </w:tr>
      <w:tr w:rsidR="00EC4384" w14:paraId="7823081A" w14:textId="77777777" w:rsidTr="008C4CAE">
        <w:trPr>
          <w:trHeight w:val="690"/>
        </w:trPr>
        <w:tc>
          <w:tcPr>
            <w:tcW w:w="3189" w:type="dxa"/>
          </w:tcPr>
          <w:p w14:paraId="6A567060" w14:textId="77777777" w:rsidR="00EC4384" w:rsidRDefault="000F3D74" w:rsidP="008C4CAE">
            <w:pPr>
              <w:pStyle w:val="Textonotapie"/>
              <w:tabs>
                <w:tab w:val="left" w:pos="1021"/>
                <w:tab w:val="left" w:pos="8080"/>
              </w:tabs>
              <w:ind w:left="-90"/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 </w:t>
            </w:r>
            <w:r w:rsidR="00EC4384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EMBAJADA</w:t>
            </w:r>
          </w:p>
          <w:p w14:paraId="11220D3C" w14:textId="77777777" w:rsidR="00EC4384" w:rsidRDefault="000F3D74" w:rsidP="008C4CAE">
            <w:pPr>
              <w:pStyle w:val="Textonotapie"/>
              <w:tabs>
                <w:tab w:val="left" w:pos="1021"/>
                <w:tab w:val="left" w:pos="8080"/>
              </w:tabs>
              <w:ind w:left="-90"/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 </w:t>
            </w:r>
            <w:r w:rsidR="00EC4384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DE ESPAÑA</w:t>
            </w:r>
          </w:p>
          <w:p w14:paraId="62628206" w14:textId="77777777" w:rsidR="00EC4384" w:rsidRDefault="000F3D74" w:rsidP="00275A25">
            <w:pPr>
              <w:pStyle w:val="Textonotapie"/>
              <w:tabs>
                <w:tab w:val="left" w:pos="1021"/>
                <w:tab w:val="left" w:pos="8080"/>
              </w:tabs>
              <w:ind w:left="-90"/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 </w:t>
            </w:r>
            <w:r w:rsidR="00EC4384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EN </w:t>
            </w:r>
            <w:r w:rsidR="00275A25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RUMANÍA</w:t>
            </w:r>
          </w:p>
        </w:tc>
      </w:tr>
      <w:tr w:rsidR="00EC4384" w14:paraId="1A514F66" w14:textId="77777777" w:rsidTr="008C4CAE">
        <w:tc>
          <w:tcPr>
            <w:tcW w:w="3189" w:type="dxa"/>
          </w:tcPr>
          <w:p w14:paraId="72FACB2C" w14:textId="77777777" w:rsidR="00EC4384" w:rsidRDefault="00EC4384" w:rsidP="008C4CAE">
            <w:pPr>
              <w:pStyle w:val="Textonotapie"/>
              <w:tabs>
                <w:tab w:val="left" w:pos="1021"/>
                <w:tab w:val="left" w:pos="8080"/>
              </w:tabs>
              <w:rPr>
                <w:sz w:val="24"/>
              </w:rPr>
            </w:pPr>
          </w:p>
        </w:tc>
      </w:tr>
    </w:tbl>
    <w:p w14:paraId="3C5FABA2" w14:textId="77777777" w:rsidR="00E0002A" w:rsidRPr="00E0002A" w:rsidRDefault="00E0002A" w:rsidP="00E0002A">
      <w:pPr>
        <w:rPr>
          <w:vanish/>
        </w:rPr>
      </w:pPr>
    </w:p>
    <w:tbl>
      <w:tblPr>
        <w:tblpPr w:leftFromText="142" w:rightFromText="142" w:vertAnchor="text" w:horzAnchor="page" w:tblpX="7687" w:tblpY="91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"/>
        <w:gridCol w:w="2430"/>
      </w:tblGrid>
      <w:tr w:rsidR="00195E0E" w14:paraId="26C59EB7" w14:textId="77777777" w:rsidTr="00FF3C44">
        <w:trPr>
          <w:trHeight w:val="177"/>
        </w:trPr>
        <w:tc>
          <w:tcPr>
            <w:tcW w:w="37" w:type="dxa"/>
          </w:tcPr>
          <w:p w14:paraId="3D484CCE" w14:textId="77777777" w:rsidR="00195E0E" w:rsidRDefault="00195E0E" w:rsidP="00195E0E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2430" w:type="dxa"/>
            <w:shd w:val="clear" w:color="auto" w:fill="E0E0E0"/>
            <w:tcMar>
              <w:top w:w="57" w:type="dxa"/>
              <w:left w:w="57" w:type="dxa"/>
              <w:bottom w:w="57" w:type="dxa"/>
              <w:right w:w="0" w:type="dxa"/>
            </w:tcMar>
          </w:tcPr>
          <w:p w14:paraId="19B74458" w14:textId="77777777" w:rsidR="00195E0E" w:rsidRDefault="00275A25" w:rsidP="00195E0E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 xml:space="preserve">   AGREGADURÍA</w:t>
            </w:r>
            <w:r w:rsidR="00195E0E">
              <w:rPr>
                <w:rFonts w:ascii="Gill Sans MT" w:hAnsi="Gill Sans MT"/>
                <w:sz w:val="14"/>
              </w:rPr>
              <w:t xml:space="preserve"> DE EDUCACIÓN</w:t>
            </w:r>
          </w:p>
        </w:tc>
      </w:tr>
      <w:tr w:rsidR="00195E0E" w14:paraId="613AA47E" w14:textId="77777777" w:rsidTr="00FF3C44">
        <w:trPr>
          <w:trHeight w:hRule="exact" w:val="56"/>
        </w:trPr>
        <w:tc>
          <w:tcPr>
            <w:tcW w:w="37" w:type="dxa"/>
          </w:tcPr>
          <w:p w14:paraId="0666958C" w14:textId="77777777" w:rsidR="00195E0E" w:rsidRDefault="00195E0E" w:rsidP="00195E0E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2430" w:type="dxa"/>
          </w:tcPr>
          <w:p w14:paraId="2883BEC7" w14:textId="77777777" w:rsidR="00195E0E" w:rsidRDefault="00195E0E" w:rsidP="00195E0E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</w:p>
        </w:tc>
      </w:tr>
      <w:tr w:rsidR="00195E0E" w14:paraId="6DD24D4C" w14:textId="77777777" w:rsidTr="00FF3C44">
        <w:trPr>
          <w:trHeight w:val="207"/>
        </w:trPr>
        <w:tc>
          <w:tcPr>
            <w:tcW w:w="37" w:type="dxa"/>
          </w:tcPr>
          <w:p w14:paraId="21C56B90" w14:textId="77777777" w:rsidR="00195E0E" w:rsidRDefault="00195E0E" w:rsidP="00195E0E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2430" w:type="dxa"/>
            <w:tcMar>
              <w:top w:w="57" w:type="dxa"/>
              <w:left w:w="57" w:type="dxa"/>
              <w:bottom w:w="57" w:type="dxa"/>
            </w:tcMar>
          </w:tcPr>
          <w:p w14:paraId="2DBC3B78" w14:textId="77777777" w:rsidR="00195E0E" w:rsidRDefault="00754682" w:rsidP="00195E0E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noProof/>
                <w:sz w:val="14"/>
              </w:rPr>
              <w:drawing>
                <wp:inline distT="0" distB="0" distL="0" distR="0" wp14:anchorId="574D57D1" wp14:editId="4D2EC724">
                  <wp:extent cx="1209675" cy="504825"/>
                  <wp:effectExtent l="0" t="0" r="9525" b="952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9675" cy="5048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942415D" w14:textId="77777777" w:rsidR="00195E0E" w:rsidRDefault="00195E0E" w:rsidP="00754682">
            <w:pPr>
              <w:pStyle w:val="Textonotapie"/>
              <w:tabs>
                <w:tab w:val="left" w:pos="1021"/>
                <w:tab w:val="left" w:pos="8080"/>
              </w:tabs>
              <w:ind w:right="-82"/>
              <w:jc w:val="center"/>
              <w:rPr>
                <w:rFonts w:ascii="Gill Sans MT" w:hAnsi="Gill Sans MT"/>
                <w:sz w:val="14"/>
              </w:rPr>
            </w:pPr>
          </w:p>
        </w:tc>
      </w:tr>
    </w:tbl>
    <w:p w14:paraId="37EC4583" w14:textId="77777777" w:rsidR="00EC4384" w:rsidRPr="00AB69D8" w:rsidRDefault="008C4CAE">
      <w:pPr>
        <w:pStyle w:val="Textonotapie"/>
        <w:tabs>
          <w:tab w:val="left" w:pos="-2552"/>
        </w:tabs>
        <w:rPr>
          <w:rFonts w:ascii="Arial" w:hAnsi="Arial" w:cs="Arial"/>
          <w:sz w:val="22"/>
          <w:lang w:val="ru-RU"/>
        </w:rPr>
      </w:pPr>
      <w:r w:rsidRPr="00AB69D8">
        <w:rPr>
          <w:lang w:val="ru-RU"/>
        </w:rPr>
        <w:t xml:space="preserve">      </w:t>
      </w:r>
      <w:r w:rsidR="00C93555">
        <w:rPr>
          <w:noProof/>
          <w:lang w:val="en-US" w:eastAsia="en-US"/>
        </w:rPr>
        <w:drawing>
          <wp:inline distT="0" distB="0" distL="0" distR="0" wp14:anchorId="169A7E3B" wp14:editId="3FE96238">
            <wp:extent cx="838200" cy="876300"/>
            <wp:effectExtent l="0" t="0" r="0" b="1270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337174" w14:textId="77777777" w:rsidR="00DF0D1E" w:rsidRPr="00AB69D8" w:rsidRDefault="00DF0D1E">
      <w:pPr>
        <w:pStyle w:val="Textonotapie"/>
        <w:tabs>
          <w:tab w:val="left" w:pos="-2552"/>
        </w:tabs>
        <w:rPr>
          <w:rFonts w:ascii="Arial" w:hAnsi="Arial" w:cs="Arial"/>
          <w:sz w:val="22"/>
          <w:lang w:val="ru-RU"/>
        </w:rPr>
      </w:pPr>
    </w:p>
    <w:p w14:paraId="16945831" w14:textId="77777777" w:rsidR="00754682" w:rsidRPr="00AB69D8" w:rsidRDefault="00754682" w:rsidP="00754682">
      <w:pPr>
        <w:jc w:val="center"/>
        <w:rPr>
          <w:rFonts w:ascii="Calibri" w:hAnsi="Calibri"/>
          <w:color w:val="000000"/>
          <w:sz w:val="24"/>
          <w:szCs w:val="24"/>
          <w:u w:val="single"/>
          <w:lang w:val="ru-RU"/>
        </w:rPr>
      </w:pPr>
    </w:p>
    <w:p w14:paraId="54081CC0" w14:textId="77777777" w:rsidR="00AB69D8" w:rsidRPr="00AB69D8" w:rsidRDefault="00AB69D8" w:rsidP="00AB69D8">
      <w:pPr>
        <w:spacing w:line="259" w:lineRule="auto"/>
        <w:ind w:left="598" w:hanging="10"/>
        <w:jc w:val="center"/>
        <w:rPr>
          <w:b/>
          <w:color w:val="000000"/>
          <w:sz w:val="24"/>
          <w:szCs w:val="22"/>
          <w:lang w:val="ro-RO" w:eastAsia="bg-BG"/>
        </w:rPr>
      </w:pPr>
      <w:r w:rsidRPr="00AB69D8">
        <w:rPr>
          <w:b/>
          <w:color w:val="000000"/>
          <w:sz w:val="24"/>
          <w:szCs w:val="22"/>
          <w:lang w:val="ro-RO" w:eastAsia="bg-BG"/>
        </w:rPr>
        <w:t>SPECIFICA</w:t>
      </w:r>
      <w:r>
        <w:rPr>
          <w:b/>
          <w:color w:val="000000"/>
          <w:sz w:val="24"/>
          <w:szCs w:val="22"/>
          <w:lang w:val="ro-RO" w:eastAsia="bg-BG"/>
        </w:rPr>
        <w:t>Ț</w:t>
      </w:r>
      <w:r w:rsidRPr="00AB69D8">
        <w:rPr>
          <w:b/>
          <w:color w:val="000000"/>
          <w:sz w:val="24"/>
          <w:szCs w:val="22"/>
          <w:lang w:val="ro-RO" w:eastAsia="bg-BG"/>
        </w:rPr>
        <w:t>II TEHNICE</w:t>
      </w:r>
    </w:p>
    <w:p w14:paraId="5643E07E" w14:textId="77777777" w:rsidR="00AB69D8" w:rsidRPr="00DB2041" w:rsidRDefault="00AB69D8" w:rsidP="00AB69D8">
      <w:pPr>
        <w:spacing w:line="259" w:lineRule="auto"/>
        <w:ind w:left="598" w:hanging="10"/>
        <w:jc w:val="center"/>
        <w:rPr>
          <w:b/>
          <w:color w:val="000000"/>
          <w:sz w:val="4"/>
          <w:szCs w:val="4"/>
          <w:lang w:val="bg-BG" w:eastAsia="bg-BG"/>
        </w:rPr>
      </w:pPr>
    </w:p>
    <w:p w14:paraId="05082D73" w14:textId="78E115A8" w:rsidR="00AB69D8" w:rsidRPr="00AB69D8" w:rsidRDefault="00AB69D8" w:rsidP="007D6CC9">
      <w:pPr>
        <w:spacing w:line="259" w:lineRule="auto"/>
        <w:ind w:left="674"/>
        <w:jc w:val="center"/>
        <w:rPr>
          <w:rFonts w:ascii="Calibri" w:eastAsia="Calibri" w:hAnsi="Calibri" w:cs="Calibri"/>
          <w:b/>
          <w:bCs/>
          <w:noProof/>
          <w:color w:val="000000"/>
          <w:sz w:val="22"/>
          <w:szCs w:val="22"/>
          <w:lang w:val="ro-RO" w:eastAsia="bg-BG"/>
        </w:rPr>
      </w:pPr>
      <w:r>
        <w:rPr>
          <w:rFonts w:ascii="Calibri" w:eastAsia="Calibri" w:hAnsi="Calibri" w:cs="Calibri"/>
          <w:b/>
          <w:noProof/>
          <w:color w:val="000000"/>
          <w:sz w:val="22"/>
          <w:szCs w:val="22"/>
          <w:lang w:val="es-ES" w:eastAsia="bg-BG"/>
        </w:rPr>
        <w:t>EDI</w:t>
      </w:r>
      <w:r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  <w:t>ȚI</w:t>
      </w:r>
      <w:r w:rsidR="007D6CC9"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  <w:t xml:space="preserve">A </w:t>
      </w:r>
      <w:r w:rsidR="007D6CC9" w:rsidRPr="007D6CC9">
        <w:rPr>
          <w:rFonts w:ascii="Calibri" w:eastAsia="Calibri" w:hAnsi="Calibri" w:cs="Calibri"/>
          <w:b/>
          <w:noProof/>
          <w:color w:val="000000"/>
          <w:sz w:val="22"/>
          <w:szCs w:val="22"/>
          <w:lang w:val="es-ES" w:eastAsia="bg-BG"/>
        </w:rPr>
        <w:t>X</w:t>
      </w:r>
      <w:r w:rsidR="007B4299">
        <w:rPr>
          <w:rFonts w:ascii="Calibri" w:eastAsia="Calibri" w:hAnsi="Calibri" w:cs="Calibri"/>
          <w:b/>
          <w:noProof/>
          <w:color w:val="000000"/>
          <w:sz w:val="22"/>
          <w:szCs w:val="22"/>
          <w:lang w:val="es-ES" w:eastAsia="bg-BG"/>
        </w:rPr>
        <w:t>X</w:t>
      </w:r>
      <w:r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  <w:t xml:space="preserve"> A </w:t>
      </w:r>
      <w:r w:rsidRPr="00AB69D8">
        <w:rPr>
          <w:rFonts w:ascii="Calibri" w:eastAsia="Calibri" w:hAnsi="Calibri" w:cs="Calibri"/>
          <w:b/>
          <w:bCs/>
          <w:noProof/>
          <w:color w:val="000000"/>
          <w:sz w:val="22"/>
          <w:szCs w:val="22"/>
          <w:lang w:val="ro-RO" w:eastAsia="bg-BG"/>
        </w:rPr>
        <w:t>FESTIVALUL</w:t>
      </w:r>
      <w:r>
        <w:rPr>
          <w:rFonts w:ascii="Calibri" w:eastAsia="Calibri" w:hAnsi="Calibri" w:cs="Calibri"/>
          <w:b/>
          <w:bCs/>
          <w:noProof/>
          <w:color w:val="000000"/>
          <w:sz w:val="22"/>
          <w:szCs w:val="22"/>
          <w:lang w:val="ro-RO" w:eastAsia="bg-BG"/>
        </w:rPr>
        <w:t>UI</w:t>
      </w:r>
      <w:r w:rsidRPr="00AB69D8">
        <w:rPr>
          <w:rFonts w:ascii="Calibri" w:eastAsia="Calibri" w:hAnsi="Calibri" w:cs="Calibri"/>
          <w:b/>
          <w:bCs/>
          <w:noProof/>
          <w:color w:val="000000"/>
          <w:sz w:val="22"/>
          <w:szCs w:val="22"/>
          <w:lang w:val="ro-RO" w:eastAsia="bg-BG"/>
        </w:rPr>
        <w:t xml:space="preserve"> NAȚIONAL DE TEATRU ȘCOLAR ÎN LIMBA SPANIOLĂ</w:t>
      </w:r>
    </w:p>
    <w:p w14:paraId="25C448EE" w14:textId="77777777" w:rsidR="00AB69D8" w:rsidRPr="00AB69D8" w:rsidRDefault="00AB69D8" w:rsidP="00AB69D8">
      <w:pPr>
        <w:spacing w:line="259" w:lineRule="auto"/>
        <w:ind w:left="674"/>
        <w:jc w:val="center"/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</w:pPr>
    </w:p>
    <w:p w14:paraId="762E961E" w14:textId="2898769F" w:rsidR="00AB69D8" w:rsidRPr="00AB69D8" w:rsidRDefault="007B4299" w:rsidP="00AB69D8">
      <w:pPr>
        <w:spacing w:line="259" w:lineRule="auto"/>
        <w:ind w:left="674"/>
        <w:jc w:val="center"/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</w:pPr>
      <w:r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  <w:t>5-5</w:t>
      </w:r>
      <w:r w:rsidR="002938DD"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  <w:t xml:space="preserve"> </w:t>
      </w:r>
      <w:r w:rsidRPr="007B4299">
        <w:rPr>
          <w:rFonts w:ascii="Calibri" w:eastAsia="Calibri" w:hAnsi="Calibri" w:cs="Calibri"/>
          <w:b/>
          <w:bCs/>
          <w:noProof/>
          <w:color w:val="000000"/>
          <w:sz w:val="22"/>
          <w:szCs w:val="22"/>
          <w:lang w:eastAsia="bg-BG"/>
        </w:rPr>
        <w:t>martie</w:t>
      </w:r>
      <w:r w:rsidR="00AB69D8"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  <w:t xml:space="preserve"> 202</w:t>
      </w:r>
      <w:r w:rsidR="002938DD"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  <w:t>5</w:t>
      </w:r>
      <w:r w:rsidR="00AB69D8"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  <w:t xml:space="preserve">, </w:t>
      </w:r>
      <w:r>
        <w:rPr>
          <w:rFonts w:ascii="Calibri" w:eastAsia="Calibri" w:hAnsi="Calibri" w:cs="Calibri"/>
          <w:b/>
          <w:noProof/>
          <w:color w:val="000000"/>
          <w:sz w:val="22"/>
          <w:szCs w:val="22"/>
          <w:lang w:val="ro-RO" w:eastAsia="bg-BG"/>
        </w:rPr>
        <w:t>Brasov</w:t>
      </w:r>
    </w:p>
    <w:p w14:paraId="7441FDEC" w14:textId="77777777" w:rsidR="00AB69D8" w:rsidRPr="00DB2041" w:rsidRDefault="00AB69D8" w:rsidP="00AB69D8">
      <w:pPr>
        <w:spacing w:line="259" w:lineRule="auto"/>
        <w:ind w:left="674"/>
        <w:jc w:val="center"/>
        <w:rPr>
          <w:rFonts w:ascii="Calibri" w:eastAsia="Calibri" w:hAnsi="Calibri" w:cs="Calibri"/>
          <w:b/>
          <w:color w:val="000000"/>
          <w:sz w:val="22"/>
          <w:szCs w:val="22"/>
          <w:lang w:val="bg-BG" w:eastAsia="bg-BG"/>
        </w:rPr>
      </w:pPr>
    </w:p>
    <w:p w14:paraId="22B73ED9" w14:textId="77777777" w:rsidR="00AB69D8" w:rsidRPr="00AB69D8" w:rsidRDefault="00AB69D8" w:rsidP="00AB69D8">
      <w:pPr>
        <w:spacing w:line="259" w:lineRule="auto"/>
        <w:ind w:left="640"/>
        <w:jc w:val="center"/>
        <w:rPr>
          <w:b/>
          <w:color w:val="000000"/>
          <w:sz w:val="24"/>
          <w:szCs w:val="22"/>
          <w:lang w:val="ro-RO" w:eastAsia="bg-BG"/>
        </w:rPr>
      </w:pPr>
      <w:r w:rsidRPr="00AB69D8">
        <w:rPr>
          <w:b/>
          <w:color w:val="000000"/>
          <w:sz w:val="24"/>
          <w:szCs w:val="22"/>
          <w:lang w:val="ro-RO" w:eastAsia="bg-BG"/>
        </w:rPr>
        <w:t>V</w:t>
      </w:r>
      <w:r>
        <w:rPr>
          <w:b/>
          <w:color w:val="000000"/>
          <w:sz w:val="24"/>
          <w:szCs w:val="22"/>
          <w:lang w:val="ro-RO" w:eastAsia="bg-BG"/>
        </w:rPr>
        <w:t>Ă</w:t>
      </w:r>
      <w:r w:rsidRPr="00AB69D8">
        <w:rPr>
          <w:b/>
          <w:color w:val="000000"/>
          <w:sz w:val="24"/>
          <w:szCs w:val="22"/>
          <w:lang w:val="ro-RO" w:eastAsia="bg-BG"/>
        </w:rPr>
        <w:t xml:space="preserve"> R</w:t>
      </w:r>
      <w:r>
        <w:rPr>
          <w:b/>
          <w:color w:val="000000"/>
          <w:sz w:val="24"/>
          <w:szCs w:val="22"/>
          <w:lang w:val="ro-RO" w:eastAsia="bg-BG"/>
        </w:rPr>
        <w:t>UGĂM</w:t>
      </w:r>
      <w:r w:rsidRPr="00AB69D8">
        <w:rPr>
          <w:b/>
          <w:color w:val="000000"/>
          <w:sz w:val="24"/>
          <w:szCs w:val="22"/>
          <w:lang w:val="ro-RO" w:eastAsia="bg-BG"/>
        </w:rPr>
        <w:t xml:space="preserve"> </w:t>
      </w:r>
      <w:r>
        <w:rPr>
          <w:b/>
          <w:color w:val="000000"/>
          <w:sz w:val="24"/>
          <w:szCs w:val="22"/>
          <w:lang w:val="ro-RO" w:eastAsia="bg-BG"/>
        </w:rPr>
        <w:t>SĂ</w:t>
      </w:r>
      <w:r w:rsidRPr="00AB69D8">
        <w:rPr>
          <w:b/>
          <w:color w:val="000000"/>
          <w:sz w:val="24"/>
          <w:szCs w:val="22"/>
          <w:lang w:val="ro-RO" w:eastAsia="bg-BG"/>
        </w:rPr>
        <w:t xml:space="preserve"> COMPLETA</w:t>
      </w:r>
      <w:r>
        <w:rPr>
          <w:b/>
          <w:color w:val="000000"/>
          <w:sz w:val="24"/>
          <w:szCs w:val="22"/>
          <w:lang w:val="ro-RO" w:eastAsia="bg-BG"/>
        </w:rPr>
        <w:t>ȚI</w:t>
      </w:r>
      <w:r w:rsidRPr="00AB69D8">
        <w:rPr>
          <w:b/>
          <w:color w:val="000000"/>
          <w:sz w:val="24"/>
          <w:szCs w:val="22"/>
          <w:lang w:val="ro-RO" w:eastAsia="bg-BG"/>
        </w:rPr>
        <w:t xml:space="preserve"> </w:t>
      </w:r>
      <w:r>
        <w:rPr>
          <w:b/>
          <w:color w:val="000000"/>
          <w:sz w:val="24"/>
          <w:szCs w:val="22"/>
          <w:lang w:val="ro-RO" w:eastAsia="bg-BG"/>
        </w:rPr>
        <w:t>Î</w:t>
      </w:r>
      <w:r w:rsidRPr="00AB69D8">
        <w:rPr>
          <w:b/>
          <w:color w:val="000000"/>
          <w:sz w:val="24"/>
          <w:szCs w:val="22"/>
          <w:lang w:val="ro-RO" w:eastAsia="bg-BG"/>
        </w:rPr>
        <w:t xml:space="preserve">N LIMBA </w:t>
      </w:r>
      <w:r>
        <w:rPr>
          <w:b/>
          <w:color w:val="000000"/>
          <w:sz w:val="24"/>
          <w:szCs w:val="22"/>
          <w:lang w:val="ro-RO" w:eastAsia="bg-BG"/>
        </w:rPr>
        <w:t>ROMÂNĂ</w:t>
      </w:r>
      <w:r w:rsidRPr="00AB69D8">
        <w:rPr>
          <w:b/>
          <w:color w:val="000000"/>
          <w:sz w:val="24"/>
          <w:szCs w:val="22"/>
          <w:lang w:val="ro-RO" w:eastAsia="bg-BG"/>
        </w:rPr>
        <w:t>!</w:t>
      </w:r>
    </w:p>
    <w:p w14:paraId="6AF2C4E6" w14:textId="77777777" w:rsidR="00AB69D8" w:rsidRPr="00AB69D8" w:rsidRDefault="00AB69D8" w:rsidP="00AB69D8">
      <w:pPr>
        <w:spacing w:line="259" w:lineRule="auto"/>
        <w:ind w:left="640"/>
        <w:jc w:val="center"/>
        <w:rPr>
          <w:rFonts w:ascii="Calibri" w:eastAsia="Calibri" w:hAnsi="Calibri" w:cs="Calibri"/>
          <w:color w:val="000000"/>
          <w:sz w:val="16"/>
          <w:szCs w:val="16"/>
          <w:lang w:val="ro-RO" w:eastAsia="bg-BG"/>
        </w:rPr>
      </w:pPr>
    </w:p>
    <w:tbl>
      <w:tblPr>
        <w:tblW w:w="9090" w:type="dxa"/>
        <w:tblInd w:w="108" w:type="dxa"/>
        <w:tblCellMar>
          <w:top w:w="45" w:type="dxa"/>
          <w:right w:w="115" w:type="dxa"/>
        </w:tblCellMar>
        <w:tblLook w:val="04A0" w:firstRow="1" w:lastRow="0" w:firstColumn="1" w:lastColumn="0" w:noHBand="0" w:noVBand="1"/>
      </w:tblPr>
      <w:tblGrid>
        <w:gridCol w:w="9090"/>
      </w:tblGrid>
      <w:tr w:rsidR="00AB69D8" w:rsidRPr="00DB2041" w14:paraId="184D3265" w14:textId="77777777" w:rsidTr="005B2EC4">
        <w:trPr>
          <w:trHeight w:val="523"/>
        </w:trPr>
        <w:tc>
          <w:tcPr>
            <w:tcW w:w="9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8A2FD" w14:textId="77777777" w:rsidR="00AB69D8" w:rsidRPr="00035FC7" w:rsidRDefault="00035FC7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  <w:t>UNITATE DE ÎNVĂȚĂMÂNT:</w:t>
            </w:r>
          </w:p>
          <w:p w14:paraId="7511B26D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  <w:p w14:paraId="42F6FCCE" w14:textId="77777777" w:rsidR="00AB69D8" w:rsidRPr="00035FC7" w:rsidRDefault="00035FC7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  <w:t>ORAȘ</w:t>
            </w:r>
            <w:r w:rsidR="007D6CC9"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  <w:t>:</w:t>
            </w:r>
          </w:p>
        </w:tc>
      </w:tr>
      <w:tr w:rsidR="00AB69D8" w:rsidRPr="00DB2041" w14:paraId="79294462" w14:textId="77777777" w:rsidTr="005B2EC4">
        <w:trPr>
          <w:trHeight w:val="716"/>
        </w:trPr>
        <w:tc>
          <w:tcPr>
            <w:tcW w:w="9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31213" w14:textId="77777777" w:rsidR="00AB69D8" w:rsidRPr="00DB2041" w:rsidRDefault="00035FC7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  <w:t>AUTOR:</w:t>
            </w:r>
            <w:r w:rsidR="00AB69D8" w:rsidRPr="00DB2041"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  <w:t xml:space="preserve"> </w:t>
            </w:r>
          </w:p>
        </w:tc>
      </w:tr>
      <w:tr w:rsidR="00AB69D8" w:rsidRPr="00DB2041" w14:paraId="0D452775" w14:textId="77777777" w:rsidTr="005B2EC4">
        <w:trPr>
          <w:trHeight w:val="523"/>
        </w:trPr>
        <w:tc>
          <w:tcPr>
            <w:tcW w:w="9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14981" w14:textId="77777777" w:rsidR="00AB69D8" w:rsidRPr="00035FC7" w:rsidRDefault="00035FC7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  <w:t>PIESA:</w:t>
            </w:r>
          </w:p>
          <w:p w14:paraId="60DDB4E6" w14:textId="77777777" w:rsidR="00AB69D8" w:rsidRPr="00DB2041" w:rsidRDefault="00AB69D8" w:rsidP="005B2EC4">
            <w:pPr>
              <w:ind w:left="765"/>
              <w:contextualSpacing/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  <w:p w14:paraId="3471CFFF" w14:textId="77777777" w:rsidR="00AB69D8" w:rsidRPr="00DB2041" w:rsidRDefault="00AB69D8" w:rsidP="005B2EC4">
            <w:pPr>
              <w:ind w:left="765"/>
              <w:contextualSpacing/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</w:tc>
      </w:tr>
      <w:tr w:rsidR="00AB69D8" w:rsidRPr="00DB2041" w14:paraId="414BD74C" w14:textId="77777777" w:rsidTr="005B2EC4">
        <w:trPr>
          <w:trHeight w:val="523"/>
        </w:trPr>
        <w:tc>
          <w:tcPr>
            <w:tcW w:w="9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615C" w14:textId="77777777" w:rsidR="00AB69D8" w:rsidRPr="00035FC7" w:rsidRDefault="00035FC7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  <w:t>PROFESORI:</w:t>
            </w:r>
          </w:p>
          <w:p w14:paraId="032EE68F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  <w:p w14:paraId="394FB126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</w:tc>
      </w:tr>
    </w:tbl>
    <w:p w14:paraId="158F5CF2" w14:textId="77777777" w:rsidR="00AB69D8" w:rsidRPr="00DB2041" w:rsidRDefault="00AB69D8" w:rsidP="00AB69D8">
      <w:pPr>
        <w:spacing w:line="259" w:lineRule="auto"/>
        <w:ind w:left="640"/>
        <w:jc w:val="center"/>
        <w:rPr>
          <w:rFonts w:ascii="Calibri" w:eastAsia="Calibri" w:hAnsi="Calibri" w:cs="Calibri"/>
          <w:color w:val="000000"/>
          <w:sz w:val="22"/>
          <w:szCs w:val="22"/>
          <w:lang w:val="bg-BG" w:eastAsia="bg-BG"/>
        </w:rPr>
      </w:pPr>
    </w:p>
    <w:tbl>
      <w:tblPr>
        <w:tblW w:w="9056" w:type="dxa"/>
        <w:tblInd w:w="142" w:type="dxa"/>
        <w:tblCellMar>
          <w:top w:w="45" w:type="dxa"/>
          <w:right w:w="115" w:type="dxa"/>
        </w:tblCellMar>
        <w:tblLook w:val="04A0" w:firstRow="1" w:lastRow="0" w:firstColumn="1" w:lastColumn="0" w:noHBand="0" w:noVBand="1"/>
      </w:tblPr>
      <w:tblGrid>
        <w:gridCol w:w="9056"/>
      </w:tblGrid>
      <w:tr w:rsidR="00AB69D8" w:rsidRPr="00DB2041" w14:paraId="4FBF9A03" w14:textId="77777777" w:rsidTr="005B2EC4">
        <w:trPr>
          <w:trHeight w:val="914"/>
        </w:trPr>
        <w:tc>
          <w:tcPr>
            <w:tcW w:w="9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D7DB1" w14:textId="77777777" w:rsidR="00035FC7" w:rsidRPr="00035FC7" w:rsidRDefault="00035FC7" w:rsidP="00035FC7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</w:pPr>
            <w:r w:rsidRPr="00035FC7"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  <w:t>REC</w:t>
            </w:r>
            <w:r w:rsidR="007D6CC9"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  <w:t>UZITĂ</w:t>
            </w:r>
            <w:r w:rsidRPr="00035FC7">
              <w:rPr>
                <w:rFonts w:ascii="Calibri" w:eastAsia="Calibri" w:hAnsi="Calibri" w:cs="Calibri"/>
                <w:color w:val="000000"/>
                <w:sz w:val="22"/>
                <w:szCs w:val="22"/>
                <w:lang w:val="ro-RO" w:eastAsia="bg-BG"/>
              </w:rPr>
              <w:t>:</w:t>
            </w:r>
          </w:p>
          <w:p w14:paraId="2CFBB79C" w14:textId="77777777" w:rsidR="00AB69D8" w:rsidRPr="00DB2041" w:rsidRDefault="00AB69D8" w:rsidP="00035FC7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</w:tc>
      </w:tr>
      <w:tr w:rsidR="00AB69D8" w:rsidRPr="00DB2041" w14:paraId="172A733A" w14:textId="77777777" w:rsidTr="005B2EC4">
        <w:trPr>
          <w:trHeight w:val="1227"/>
        </w:trPr>
        <w:tc>
          <w:tcPr>
            <w:tcW w:w="9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443BA" w14:textId="77777777" w:rsidR="00035FC7" w:rsidRPr="00035FC7" w:rsidRDefault="00035FC7" w:rsidP="00035FC7">
            <w:pPr>
              <w:rPr>
                <w:rFonts w:ascii="Calibri" w:eastAsia="Calibri" w:hAnsi="Calibri" w:cs="Calibri"/>
                <w:sz w:val="22"/>
                <w:szCs w:val="22"/>
                <w:lang w:val="ro-RO" w:eastAsia="bg-BG"/>
              </w:rPr>
            </w:pPr>
            <w:r w:rsidRPr="00035FC7">
              <w:rPr>
                <w:rFonts w:ascii="Calibri" w:eastAsia="Calibri" w:hAnsi="Calibri" w:cs="Calibri"/>
                <w:sz w:val="22"/>
                <w:szCs w:val="22"/>
                <w:lang w:val="ro-RO" w:eastAsia="bg-BG"/>
              </w:rPr>
              <w:t>DECOR:</w:t>
            </w:r>
          </w:p>
          <w:p w14:paraId="6126F9DB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  <w:p w14:paraId="2F4C24BF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</w:tc>
      </w:tr>
      <w:tr w:rsidR="00AB69D8" w:rsidRPr="00DB2041" w14:paraId="61200415" w14:textId="77777777" w:rsidTr="005B2EC4">
        <w:trPr>
          <w:trHeight w:val="945"/>
        </w:trPr>
        <w:tc>
          <w:tcPr>
            <w:tcW w:w="9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3489E" w14:textId="77777777" w:rsidR="00AB69D8" w:rsidRPr="00035FC7" w:rsidRDefault="00035FC7" w:rsidP="005B2EC4">
            <w:pPr>
              <w:rPr>
                <w:rFonts w:ascii="Calibri" w:eastAsia="Calibri" w:hAnsi="Calibri" w:cs="Calibri"/>
                <w:sz w:val="22"/>
                <w:szCs w:val="22"/>
                <w:lang w:val="ro-RO" w:eastAsia="bg-BG"/>
              </w:rPr>
            </w:pPr>
            <w:r>
              <w:rPr>
                <w:rFonts w:ascii="Calibri" w:eastAsia="Calibri" w:hAnsi="Calibri" w:cs="Calibri"/>
                <w:sz w:val="22"/>
                <w:szCs w:val="22"/>
                <w:lang w:val="ro-RO" w:eastAsia="bg-BG"/>
              </w:rPr>
              <w:t>GARDEROBA:</w:t>
            </w:r>
          </w:p>
          <w:p w14:paraId="7755B95A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  <w:p w14:paraId="2EB49760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</w:tc>
      </w:tr>
      <w:tr w:rsidR="00AB69D8" w:rsidRPr="00DB2041" w14:paraId="06D5E16D" w14:textId="77777777" w:rsidTr="005B2EC4">
        <w:trPr>
          <w:trHeight w:val="606"/>
        </w:trPr>
        <w:tc>
          <w:tcPr>
            <w:tcW w:w="9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97B0A" w14:textId="77777777" w:rsidR="00035FC7" w:rsidRPr="00035FC7" w:rsidRDefault="00035FC7" w:rsidP="00035FC7">
            <w:pPr>
              <w:rPr>
                <w:rFonts w:ascii="Calibri" w:eastAsia="Calibri" w:hAnsi="Calibri" w:cs="Calibri"/>
                <w:sz w:val="22"/>
                <w:szCs w:val="22"/>
                <w:lang w:val="ro-RO" w:eastAsia="bg-BG"/>
              </w:rPr>
            </w:pPr>
            <w:r w:rsidRPr="00035FC7">
              <w:rPr>
                <w:rFonts w:ascii="Calibri" w:eastAsia="Calibri" w:hAnsi="Calibri" w:cs="Calibri"/>
                <w:sz w:val="22"/>
                <w:szCs w:val="22"/>
                <w:lang w:val="ro-RO" w:eastAsia="bg-BG"/>
              </w:rPr>
              <w:t>ILUMINAT (descriere):</w:t>
            </w:r>
          </w:p>
          <w:p w14:paraId="3201E734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  <w:r w:rsidRPr="00DB2041">
              <w:rPr>
                <w:rFonts w:ascii="Calibri" w:eastAsia="Calibri" w:hAnsi="Calibri" w:cs="Calibri"/>
                <w:color w:val="59595A"/>
                <w:sz w:val="22"/>
                <w:szCs w:val="22"/>
                <w:lang w:val="bg-BG" w:eastAsia="bg-BG"/>
              </w:rPr>
              <w:t xml:space="preserve"> </w:t>
            </w:r>
          </w:p>
          <w:p w14:paraId="0E0F950E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</w:tc>
      </w:tr>
      <w:tr w:rsidR="00AB69D8" w:rsidRPr="00DB2041" w14:paraId="0FC7E77C" w14:textId="77777777" w:rsidTr="005B2EC4">
        <w:trPr>
          <w:trHeight w:val="829"/>
        </w:trPr>
        <w:tc>
          <w:tcPr>
            <w:tcW w:w="9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5D3EF" w14:textId="77777777" w:rsidR="00AB69D8" w:rsidRPr="00DB2041" w:rsidRDefault="00035FC7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  <w:r w:rsidRPr="00035FC7">
              <w:rPr>
                <w:rFonts w:ascii="Calibri" w:eastAsia="Calibri" w:hAnsi="Calibri" w:cs="Calibri"/>
                <w:sz w:val="22"/>
                <w:szCs w:val="22"/>
                <w:lang w:val="bg-BG" w:eastAsia="bg-BG"/>
              </w:rPr>
              <w:t>SUNET (descriere):</w:t>
            </w:r>
          </w:p>
          <w:p w14:paraId="6A1060A6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  <w:r w:rsidRPr="00DB2041">
              <w:rPr>
                <w:rFonts w:ascii="Calibri" w:eastAsia="Calibri" w:hAnsi="Calibri" w:cs="Calibri"/>
                <w:color w:val="59595A"/>
                <w:sz w:val="22"/>
                <w:szCs w:val="22"/>
                <w:lang w:val="bg-BG" w:eastAsia="bg-BG"/>
              </w:rPr>
              <w:t xml:space="preserve"> </w:t>
            </w:r>
          </w:p>
          <w:p w14:paraId="11589E91" w14:textId="77777777" w:rsidR="00AB69D8" w:rsidRPr="00DB2041" w:rsidRDefault="00AB69D8" w:rsidP="005B2EC4">
            <w:pPr>
              <w:rPr>
                <w:rFonts w:ascii="Calibri" w:eastAsia="Calibri" w:hAnsi="Calibri" w:cs="Calibri"/>
                <w:color w:val="000000"/>
                <w:sz w:val="22"/>
                <w:szCs w:val="22"/>
                <w:lang w:val="bg-BG" w:eastAsia="bg-BG"/>
              </w:rPr>
            </w:pPr>
          </w:p>
        </w:tc>
      </w:tr>
    </w:tbl>
    <w:p w14:paraId="03084C7A" w14:textId="77777777" w:rsidR="00AB69D8" w:rsidRPr="00DB2041" w:rsidRDefault="00AB69D8" w:rsidP="00AB69D8">
      <w:pPr>
        <w:keepNext/>
        <w:keepLines/>
        <w:spacing w:line="259" w:lineRule="auto"/>
        <w:ind w:left="-5" w:hanging="10"/>
        <w:outlineLvl w:val="1"/>
        <w:rPr>
          <w:rFonts w:ascii="Gill Sans MT" w:eastAsia="Gill Sans MT" w:hAnsi="Gill Sans MT" w:cs="Gill Sans MT"/>
          <w:color w:val="000000"/>
          <w:sz w:val="14"/>
          <w:szCs w:val="22"/>
          <w:lang w:eastAsia="bg-BG"/>
        </w:rPr>
      </w:pPr>
    </w:p>
    <w:p w14:paraId="706AA249" w14:textId="77777777" w:rsidR="00AB69D8" w:rsidRPr="00DB2041" w:rsidRDefault="00AB69D8" w:rsidP="00AB69D8">
      <w:pPr>
        <w:keepNext/>
        <w:keepLines/>
        <w:spacing w:line="259" w:lineRule="auto"/>
        <w:ind w:left="-5" w:hanging="10"/>
        <w:outlineLvl w:val="1"/>
        <w:rPr>
          <w:rFonts w:ascii="Gill Sans MT" w:eastAsia="Gill Sans MT" w:hAnsi="Gill Sans MT" w:cs="Gill Sans MT"/>
          <w:color w:val="000000"/>
          <w:sz w:val="14"/>
          <w:szCs w:val="22"/>
          <w:lang w:eastAsia="bg-BG"/>
        </w:rPr>
      </w:pPr>
    </w:p>
    <w:p w14:paraId="45E0ACAE" w14:textId="77777777" w:rsidR="00754682" w:rsidRPr="007D6CC9" w:rsidRDefault="00754682" w:rsidP="007D6CC9">
      <w:pPr>
        <w:spacing w:before="9" w:after="100" w:afterAutospacing="1" w:line="360" w:lineRule="auto"/>
        <w:jc w:val="center"/>
        <w:rPr>
          <w:rFonts w:ascii="Calibri" w:hAnsi="Calibri"/>
          <w:color w:val="000000"/>
          <w:sz w:val="24"/>
          <w:szCs w:val="24"/>
          <w:u w:val="single"/>
          <w:lang w:val="fr-FR"/>
        </w:rPr>
      </w:pPr>
    </w:p>
    <w:sectPr w:rsidR="00754682" w:rsidRPr="007D6CC9" w:rsidSect="008C4C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540" w:right="1376" w:bottom="1411" w:left="990" w:header="289" w:footer="1009" w:gutter="0"/>
      <w:cols w:space="720" w:equalWidth="0">
        <w:col w:w="9540"/>
      </w:cols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BE2AD8" w14:textId="77777777" w:rsidR="00051CE1" w:rsidRDefault="00051CE1">
      <w:r>
        <w:separator/>
      </w:r>
    </w:p>
  </w:endnote>
  <w:endnote w:type="continuationSeparator" w:id="0">
    <w:p w14:paraId="54D16C4A" w14:textId="77777777" w:rsidR="00051CE1" w:rsidRDefault="00051C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Bahnschrift Ligh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E1677" w14:textId="77777777" w:rsidR="00EC4384" w:rsidRDefault="0091376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EC4384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2D0B29D" w14:textId="77777777" w:rsidR="00EC4384" w:rsidRDefault="00EC438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389"/>
      <w:gridCol w:w="151"/>
    </w:tblGrid>
    <w:tr w:rsidR="00EC4384" w14:paraId="781219B2" w14:textId="77777777">
      <w:tc>
        <w:tcPr>
          <w:tcW w:w="10825" w:type="dxa"/>
        </w:tcPr>
        <w:p w14:paraId="463B55EA" w14:textId="77777777" w:rsidR="00EC4384" w:rsidRDefault="00EC4384">
          <w:pPr>
            <w:pStyle w:val="Piedepgina"/>
            <w:ind w:left="8504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   </w:t>
          </w:r>
        </w:p>
      </w:tc>
      <w:tc>
        <w:tcPr>
          <w:tcW w:w="160" w:type="dxa"/>
        </w:tcPr>
        <w:p w14:paraId="6D5BDBF4" w14:textId="77777777" w:rsidR="00EC4384" w:rsidRDefault="00EC4384">
          <w:pPr>
            <w:pStyle w:val="Piedepgina"/>
            <w:jc w:val="right"/>
            <w:rPr>
              <w:rFonts w:ascii="Gill Sans MT" w:hAnsi="Gill Sans MT"/>
              <w:sz w:val="14"/>
            </w:rPr>
          </w:pPr>
        </w:p>
      </w:tc>
    </w:tr>
  </w:tbl>
  <w:p w14:paraId="6970BDD1" w14:textId="77777777" w:rsidR="00EC4384" w:rsidRDefault="00EC4384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723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725"/>
      <w:gridCol w:w="2998"/>
    </w:tblGrid>
    <w:tr w:rsidR="00EC4384" w:rsidRPr="007B4299" w14:paraId="618C14D9" w14:textId="77777777" w:rsidTr="006C3D8F">
      <w:tc>
        <w:tcPr>
          <w:tcW w:w="7725" w:type="dxa"/>
          <w:vAlign w:val="bottom"/>
        </w:tcPr>
        <w:p w14:paraId="2B81C938" w14:textId="77777777" w:rsidR="00195E0E" w:rsidRPr="00195E0E" w:rsidRDefault="00195E0E" w:rsidP="00195E0E">
          <w:pPr>
            <w:pStyle w:val="Textonotapie"/>
            <w:tabs>
              <w:tab w:val="left" w:pos="1021"/>
              <w:tab w:val="left" w:pos="8080"/>
            </w:tabs>
            <w:ind w:left="1560"/>
            <w:rPr>
              <w:rFonts w:ascii="Gill Sans MT" w:hAnsi="Gill Sans MT" w:cs="Arial"/>
              <w:sz w:val="16"/>
              <w:szCs w:val="16"/>
            </w:rPr>
          </w:pPr>
          <w:r w:rsidRPr="00195E0E">
            <w:rPr>
              <w:rFonts w:ascii="Gill Sans MT" w:hAnsi="Gill Sans MT" w:cs="Arial"/>
              <w:sz w:val="16"/>
              <w:szCs w:val="16"/>
            </w:rPr>
            <w:t>http://www.</w:t>
          </w:r>
          <w:r w:rsidR="00875A54">
            <w:rPr>
              <w:rFonts w:ascii="Gill Sans MT" w:hAnsi="Gill Sans MT" w:cs="Arial"/>
              <w:sz w:val="16"/>
              <w:szCs w:val="16"/>
            </w:rPr>
            <w:t>educacionyfp</w:t>
          </w:r>
          <w:r w:rsidRPr="00195E0E">
            <w:rPr>
              <w:rFonts w:ascii="Gill Sans MT" w:hAnsi="Gill Sans MT" w:cs="Arial"/>
              <w:sz w:val="16"/>
              <w:szCs w:val="16"/>
            </w:rPr>
            <w:t>.gob.es/</w:t>
          </w:r>
          <w:r w:rsidR="003F6586">
            <w:rPr>
              <w:rFonts w:ascii="Gill Sans MT" w:hAnsi="Gill Sans MT" w:cs="Arial"/>
              <w:sz w:val="16"/>
              <w:szCs w:val="16"/>
            </w:rPr>
            <w:t>rumania</w:t>
          </w:r>
          <w:r w:rsidRPr="00195E0E">
            <w:rPr>
              <w:rFonts w:ascii="Gill Sans MT" w:hAnsi="Gill Sans MT" w:cs="Arial"/>
              <w:sz w:val="16"/>
              <w:szCs w:val="16"/>
            </w:rPr>
            <w:t>/</w:t>
          </w:r>
        </w:p>
        <w:p w14:paraId="2D11321A" w14:textId="77777777" w:rsidR="00EC4384" w:rsidRDefault="003F6586" w:rsidP="00875A54">
          <w:pPr>
            <w:pStyle w:val="Textonotapie"/>
            <w:tabs>
              <w:tab w:val="left" w:pos="1021"/>
              <w:tab w:val="left" w:pos="8080"/>
            </w:tabs>
            <w:ind w:left="1560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6"/>
              <w:szCs w:val="16"/>
            </w:rPr>
            <w:t>agregaduria.ro</w:t>
          </w:r>
          <w:r w:rsidR="00195E0E" w:rsidRPr="00F54443">
            <w:rPr>
              <w:rFonts w:ascii="Gill Sans MT" w:hAnsi="Gill Sans MT" w:cs="Arial"/>
              <w:sz w:val="16"/>
              <w:szCs w:val="16"/>
            </w:rPr>
            <w:t>@</w:t>
          </w:r>
          <w:r w:rsidR="00875A54">
            <w:rPr>
              <w:rFonts w:ascii="Gill Sans MT" w:hAnsi="Gill Sans MT" w:cs="Arial"/>
              <w:sz w:val="16"/>
              <w:szCs w:val="16"/>
            </w:rPr>
            <w:t>educacion.gob</w:t>
          </w:r>
          <w:r w:rsidR="00195E0E" w:rsidRPr="00195E0E">
            <w:rPr>
              <w:rFonts w:ascii="Gill Sans MT" w:hAnsi="Gill Sans MT" w:cs="Arial"/>
              <w:sz w:val="16"/>
              <w:szCs w:val="16"/>
            </w:rPr>
            <w:t>.es</w:t>
          </w:r>
        </w:p>
      </w:tc>
      <w:tc>
        <w:tcPr>
          <w:tcW w:w="2998" w:type="dxa"/>
        </w:tcPr>
        <w:p w14:paraId="07BBD13C" w14:textId="77777777" w:rsidR="00EC4384" w:rsidRPr="000F3D74" w:rsidRDefault="003F658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r w:rsidRPr="000F3D74">
            <w:rPr>
              <w:rFonts w:ascii="Gill Sans MT" w:hAnsi="Gill Sans MT" w:cs="Arial"/>
              <w:sz w:val="14"/>
              <w:lang w:val="en-US"/>
            </w:rPr>
            <w:t>STEFAN NEGULESCU, 34</w:t>
          </w:r>
          <w:r w:rsidR="00EC4384" w:rsidRPr="000F3D74">
            <w:rPr>
              <w:rFonts w:ascii="Gill Sans MT" w:hAnsi="Gill Sans MT" w:cs="Arial"/>
              <w:sz w:val="14"/>
              <w:lang w:val="en-US"/>
            </w:rPr>
            <w:t xml:space="preserve"> </w:t>
          </w:r>
        </w:p>
        <w:p w14:paraId="4B56B0B4" w14:textId="77777777" w:rsidR="00EC4384" w:rsidRPr="000F3D74" w:rsidRDefault="003F658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r w:rsidRPr="000F3D74">
            <w:rPr>
              <w:rFonts w:ascii="Gill Sans MT" w:hAnsi="Gill Sans MT" w:cs="Arial"/>
              <w:sz w:val="14"/>
              <w:lang w:val="en-US"/>
            </w:rPr>
            <w:t>SECTOR 1 BUCAREST 011654</w:t>
          </w:r>
        </w:p>
        <w:p w14:paraId="57C5D549" w14:textId="77777777" w:rsidR="003F6586" w:rsidRPr="003F6586" w:rsidRDefault="00EC4384" w:rsidP="003F658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GB"/>
            </w:rPr>
          </w:pPr>
          <w:r w:rsidRPr="000F3D74">
            <w:rPr>
              <w:rFonts w:ascii="Gill Sans MT" w:hAnsi="Gill Sans MT" w:cs="Arial"/>
              <w:sz w:val="14"/>
              <w:lang w:val="en-US"/>
            </w:rPr>
            <w:t xml:space="preserve">TEL: </w:t>
          </w:r>
          <w:r w:rsidR="003F6586" w:rsidRPr="003F6586">
            <w:rPr>
              <w:rFonts w:ascii="Gill Sans MT" w:hAnsi="Gill Sans MT" w:cs="Arial"/>
              <w:sz w:val="14"/>
              <w:lang w:val="en-GB"/>
            </w:rPr>
            <w:t>(+40) 212 301 772</w:t>
          </w:r>
        </w:p>
        <w:p w14:paraId="5B9440F0" w14:textId="77777777" w:rsidR="00EC4384" w:rsidRPr="00AD06CB" w:rsidRDefault="00EC4384" w:rsidP="00F54443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</w:p>
      </w:tc>
    </w:tr>
  </w:tbl>
  <w:p w14:paraId="5608A49E" w14:textId="77777777" w:rsidR="00EC4384" w:rsidRDefault="00516729">
    <w:pPr>
      <w:pStyle w:val="Piedepgina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721BA9CE" wp14:editId="2A4E2F0F">
              <wp:simplePos x="0" y="0"/>
              <wp:positionH relativeFrom="column">
                <wp:posOffset>4771390</wp:posOffset>
              </wp:positionH>
              <wp:positionV relativeFrom="paragraph">
                <wp:posOffset>-216535</wp:posOffset>
              </wp:positionV>
              <wp:extent cx="1438910" cy="456565"/>
              <wp:effectExtent l="0" t="0" r="0" b="635"/>
              <wp:wrapNone/>
              <wp:docPr id="1" name="Rectangl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38910" cy="456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3666FB6" id="Rectangle 37" o:spid="_x0000_s1026" style="position:absolute;margin-left:375.7pt;margin-top:-17.05pt;width:113.3pt;height:35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" o:allowincell="f" filled="f" stroked="f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740AB6" w14:textId="77777777" w:rsidR="00051CE1" w:rsidRDefault="00051CE1">
      <w:r>
        <w:separator/>
      </w:r>
    </w:p>
  </w:footnote>
  <w:footnote w:type="continuationSeparator" w:id="0">
    <w:p w14:paraId="4F67A487" w14:textId="77777777" w:rsidR="00051CE1" w:rsidRDefault="00051C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C7BA3" w14:textId="77777777" w:rsidR="00EC4384" w:rsidRDefault="00913765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EC4384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23FE0A0" w14:textId="77777777" w:rsidR="00EC4384" w:rsidRDefault="00EC4384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7CC723" w14:textId="77777777" w:rsidR="00EC4384" w:rsidRDefault="00516729" w:rsidP="00E00347">
    <w:pPr>
      <w:pStyle w:val="Encabezado"/>
      <w:tabs>
        <w:tab w:val="clear" w:pos="8504"/>
      </w:tabs>
      <w:ind w:right="-87"/>
      <w:jc w:val="center"/>
    </w:pPr>
    <w:r>
      <w:rPr>
        <w:noProof/>
        <w:lang w:val="en-US" w:eastAsia="en-US"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 wp14:anchorId="3CF2EE3B" wp14:editId="4EAA30B7">
              <wp:simplePos x="0" y="0"/>
              <wp:positionH relativeFrom="column">
                <wp:posOffset>6041390</wp:posOffset>
              </wp:positionH>
              <wp:positionV relativeFrom="paragraph">
                <wp:posOffset>823594</wp:posOffset>
              </wp:positionV>
              <wp:extent cx="868680" cy="0"/>
              <wp:effectExtent l="0" t="0" r="26670" b="19050"/>
              <wp:wrapNone/>
              <wp:docPr id="2" name="Lin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686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2F9261" id="Line 59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75.7pt,64.85pt" to="544.1pt,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"/>
          </w:pict>
        </mc:Fallback>
      </mc:AlternateContent>
    </w:r>
    <w:r w:rsidR="00E00347">
      <w:t xml:space="preserve">               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833F5" w14:textId="77777777" w:rsidR="00EC4384" w:rsidRDefault="00EC4384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4F2EC3"/>
    <w:multiLevelType w:val="hybridMultilevel"/>
    <w:tmpl w:val="F5625B9C"/>
    <w:lvl w:ilvl="0" w:tplc="BE207884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1B071F1"/>
    <w:multiLevelType w:val="hybridMultilevel"/>
    <w:tmpl w:val="1A1850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8" w15:restartNumberingAfterBreak="0">
    <w:nsid w:val="586862B7"/>
    <w:multiLevelType w:val="hybridMultilevel"/>
    <w:tmpl w:val="9322E66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0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7CA231D3"/>
    <w:multiLevelType w:val="hybridMultilevel"/>
    <w:tmpl w:val="3200A7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960101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303996199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22075631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1840148306">
    <w:abstractNumId w:val="17"/>
  </w:num>
  <w:num w:numId="5" w16cid:durableId="1115439965">
    <w:abstractNumId w:val="19"/>
  </w:num>
  <w:num w:numId="6" w16cid:durableId="350228399">
    <w:abstractNumId w:val="3"/>
  </w:num>
  <w:num w:numId="7" w16cid:durableId="1373307740">
    <w:abstractNumId w:val="14"/>
  </w:num>
  <w:num w:numId="8" w16cid:durableId="1829705675">
    <w:abstractNumId w:val="21"/>
  </w:num>
  <w:num w:numId="9" w16cid:durableId="502286289">
    <w:abstractNumId w:val="4"/>
  </w:num>
  <w:num w:numId="10" w16cid:durableId="1240628276">
    <w:abstractNumId w:val="5"/>
  </w:num>
  <w:num w:numId="11" w16cid:durableId="825436374">
    <w:abstractNumId w:val="16"/>
  </w:num>
  <w:num w:numId="12" w16cid:durableId="982779195">
    <w:abstractNumId w:val="10"/>
  </w:num>
  <w:num w:numId="13" w16cid:durableId="1823765834">
    <w:abstractNumId w:val="7"/>
  </w:num>
  <w:num w:numId="14" w16cid:durableId="52243502">
    <w:abstractNumId w:val="20"/>
  </w:num>
  <w:num w:numId="15" w16cid:durableId="408042402">
    <w:abstractNumId w:val="2"/>
  </w:num>
  <w:num w:numId="16" w16cid:durableId="1340694433">
    <w:abstractNumId w:val="8"/>
  </w:num>
  <w:num w:numId="17" w16cid:durableId="1750879792">
    <w:abstractNumId w:val="15"/>
  </w:num>
  <w:num w:numId="18" w16cid:durableId="30882399">
    <w:abstractNumId w:val="6"/>
  </w:num>
  <w:num w:numId="19" w16cid:durableId="1947224520">
    <w:abstractNumId w:val="9"/>
  </w:num>
  <w:num w:numId="20" w16cid:durableId="715156361">
    <w:abstractNumId w:val="12"/>
  </w:num>
  <w:num w:numId="21" w16cid:durableId="807480816">
    <w:abstractNumId w:val="11"/>
  </w:num>
  <w:num w:numId="22" w16cid:durableId="1687053791">
    <w:abstractNumId w:val="22"/>
  </w:num>
  <w:num w:numId="23" w16cid:durableId="535199255">
    <w:abstractNumId w:val="13"/>
  </w:num>
  <w:num w:numId="24" w16cid:durableId="1700426777">
    <w:abstractNumId w:val="18"/>
  </w:num>
  <w:num w:numId="25" w16cid:durableId="20157170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682"/>
    <w:rsid w:val="00012E4C"/>
    <w:rsid w:val="000206E0"/>
    <w:rsid w:val="00035FC7"/>
    <w:rsid w:val="00046D31"/>
    <w:rsid w:val="00051CE1"/>
    <w:rsid w:val="000554B0"/>
    <w:rsid w:val="000756C8"/>
    <w:rsid w:val="000B2E21"/>
    <w:rsid w:val="000B4BC0"/>
    <w:rsid w:val="000C49A8"/>
    <w:rsid w:val="000D52E2"/>
    <w:rsid w:val="000D70C8"/>
    <w:rsid w:val="000F3D74"/>
    <w:rsid w:val="000F6BFC"/>
    <w:rsid w:val="00113019"/>
    <w:rsid w:val="001704D6"/>
    <w:rsid w:val="00190B19"/>
    <w:rsid w:val="001947DD"/>
    <w:rsid w:val="00195E0E"/>
    <w:rsid w:val="001A7030"/>
    <w:rsid w:val="001D0695"/>
    <w:rsid w:val="001F2C18"/>
    <w:rsid w:val="00202021"/>
    <w:rsid w:val="002027AC"/>
    <w:rsid w:val="002320BB"/>
    <w:rsid w:val="002577D1"/>
    <w:rsid w:val="00273971"/>
    <w:rsid w:val="00275A25"/>
    <w:rsid w:val="0029245F"/>
    <w:rsid w:val="002938DD"/>
    <w:rsid w:val="002C3286"/>
    <w:rsid w:val="002F3A7C"/>
    <w:rsid w:val="002F78F1"/>
    <w:rsid w:val="003007DB"/>
    <w:rsid w:val="00305BF3"/>
    <w:rsid w:val="0031704C"/>
    <w:rsid w:val="00333122"/>
    <w:rsid w:val="00377119"/>
    <w:rsid w:val="00390721"/>
    <w:rsid w:val="003A6514"/>
    <w:rsid w:val="003C05B2"/>
    <w:rsid w:val="003E3981"/>
    <w:rsid w:val="003F6586"/>
    <w:rsid w:val="00406EEE"/>
    <w:rsid w:val="004074A6"/>
    <w:rsid w:val="00436339"/>
    <w:rsid w:val="00444B34"/>
    <w:rsid w:val="00463A5B"/>
    <w:rsid w:val="00490C08"/>
    <w:rsid w:val="004C6E12"/>
    <w:rsid w:val="004E397C"/>
    <w:rsid w:val="004E3DEC"/>
    <w:rsid w:val="004F0B07"/>
    <w:rsid w:val="00510733"/>
    <w:rsid w:val="00513668"/>
    <w:rsid w:val="00516729"/>
    <w:rsid w:val="00517B7E"/>
    <w:rsid w:val="0053245B"/>
    <w:rsid w:val="0055123B"/>
    <w:rsid w:val="00555ECC"/>
    <w:rsid w:val="0055785A"/>
    <w:rsid w:val="0059080B"/>
    <w:rsid w:val="005C1A24"/>
    <w:rsid w:val="005C45E3"/>
    <w:rsid w:val="005C58C1"/>
    <w:rsid w:val="005E528E"/>
    <w:rsid w:val="00602EC4"/>
    <w:rsid w:val="00625924"/>
    <w:rsid w:val="006411CB"/>
    <w:rsid w:val="00697F33"/>
    <w:rsid w:val="006A71B1"/>
    <w:rsid w:val="006B7E6A"/>
    <w:rsid w:val="006C0576"/>
    <w:rsid w:val="006C3D8F"/>
    <w:rsid w:val="006C586F"/>
    <w:rsid w:val="006F05F7"/>
    <w:rsid w:val="006F49EC"/>
    <w:rsid w:val="0070748B"/>
    <w:rsid w:val="007479B0"/>
    <w:rsid w:val="00754682"/>
    <w:rsid w:val="007818DF"/>
    <w:rsid w:val="00786CF2"/>
    <w:rsid w:val="007B4299"/>
    <w:rsid w:val="007D418E"/>
    <w:rsid w:val="007D6CC9"/>
    <w:rsid w:val="007E0D38"/>
    <w:rsid w:val="007E3093"/>
    <w:rsid w:val="007F5C13"/>
    <w:rsid w:val="00801507"/>
    <w:rsid w:val="00817C39"/>
    <w:rsid w:val="008228DC"/>
    <w:rsid w:val="00834E0B"/>
    <w:rsid w:val="008524C8"/>
    <w:rsid w:val="00875A54"/>
    <w:rsid w:val="008A1710"/>
    <w:rsid w:val="008C2C11"/>
    <w:rsid w:val="008C4CAE"/>
    <w:rsid w:val="008D4B5A"/>
    <w:rsid w:val="008E44F5"/>
    <w:rsid w:val="008E7901"/>
    <w:rsid w:val="00913765"/>
    <w:rsid w:val="00963977"/>
    <w:rsid w:val="00970D8C"/>
    <w:rsid w:val="00972658"/>
    <w:rsid w:val="00990886"/>
    <w:rsid w:val="00993367"/>
    <w:rsid w:val="009A785D"/>
    <w:rsid w:val="009D35D3"/>
    <w:rsid w:val="00A1483C"/>
    <w:rsid w:val="00A226E1"/>
    <w:rsid w:val="00A247AB"/>
    <w:rsid w:val="00A34067"/>
    <w:rsid w:val="00A3787B"/>
    <w:rsid w:val="00A411CD"/>
    <w:rsid w:val="00A50523"/>
    <w:rsid w:val="00A52801"/>
    <w:rsid w:val="00A57C0F"/>
    <w:rsid w:val="00A77C42"/>
    <w:rsid w:val="00AB69D8"/>
    <w:rsid w:val="00AC784C"/>
    <w:rsid w:val="00AD06CB"/>
    <w:rsid w:val="00AD5FEB"/>
    <w:rsid w:val="00AF608D"/>
    <w:rsid w:val="00B0477D"/>
    <w:rsid w:val="00B42E18"/>
    <w:rsid w:val="00B440B7"/>
    <w:rsid w:val="00B57973"/>
    <w:rsid w:val="00B707A5"/>
    <w:rsid w:val="00B712A4"/>
    <w:rsid w:val="00B9472A"/>
    <w:rsid w:val="00BA4419"/>
    <w:rsid w:val="00BB0629"/>
    <w:rsid w:val="00BB1F7E"/>
    <w:rsid w:val="00BC2A65"/>
    <w:rsid w:val="00BC60A4"/>
    <w:rsid w:val="00BD7F18"/>
    <w:rsid w:val="00BF6508"/>
    <w:rsid w:val="00C13890"/>
    <w:rsid w:val="00C74593"/>
    <w:rsid w:val="00C75E86"/>
    <w:rsid w:val="00C81BD9"/>
    <w:rsid w:val="00C93555"/>
    <w:rsid w:val="00CB5D3C"/>
    <w:rsid w:val="00CC4F50"/>
    <w:rsid w:val="00CD50CF"/>
    <w:rsid w:val="00CE1851"/>
    <w:rsid w:val="00CE1A98"/>
    <w:rsid w:val="00CF5A75"/>
    <w:rsid w:val="00D03840"/>
    <w:rsid w:val="00D04598"/>
    <w:rsid w:val="00D07127"/>
    <w:rsid w:val="00D11596"/>
    <w:rsid w:val="00D14366"/>
    <w:rsid w:val="00D1776D"/>
    <w:rsid w:val="00D446C7"/>
    <w:rsid w:val="00D51F2C"/>
    <w:rsid w:val="00D56EA9"/>
    <w:rsid w:val="00DF0D1E"/>
    <w:rsid w:val="00E0002A"/>
    <w:rsid w:val="00E00347"/>
    <w:rsid w:val="00E0729B"/>
    <w:rsid w:val="00E26C22"/>
    <w:rsid w:val="00E348BE"/>
    <w:rsid w:val="00E434D9"/>
    <w:rsid w:val="00E50085"/>
    <w:rsid w:val="00E53C0F"/>
    <w:rsid w:val="00E61F2E"/>
    <w:rsid w:val="00E75F1D"/>
    <w:rsid w:val="00E8250B"/>
    <w:rsid w:val="00EB38CF"/>
    <w:rsid w:val="00EC4384"/>
    <w:rsid w:val="00ED4E89"/>
    <w:rsid w:val="00EE17B0"/>
    <w:rsid w:val="00EF3AE1"/>
    <w:rsid w:val="00F111D8"/>
    <w:rsid w:val="00F34CC7"/>
    <w:rsid w:val="00F41227"/>
    <w:rsid w:val="00F506B4"/>
    <w:rsid w:val="00F54443"/>
    <w:rsid w:val="00F65D60"/>
    <w:rsid w:val="00F73C6A"/>
    <w:rsid w:val="00F753AC"/>
    <w:rsid w:val="00F83B31"/>
    <w:rsid w:val="00F921AD"/>
    <w:rsid w:val="00FA5293"/>
    <w:rsid w:val="00FB7762"/>
    <w:rsid w:val="00FC0283"/>
    <w:rsid w:val="00FC67AC"/>
    <w:rsid w:val="00FE2F54"/>
    <w:rsid w:val="00FE7935"/>
    <w:rsid w:val="00FE7DC2"/>
    <w:rsid w:val="00FF3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F86936"/>
  <w15:docId w15:val="{A5A76998-BF58-4DE7-BA42-6AD53BB96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F5A75"/>
    <w:rPr>
      <w:lang w:val="es-ES_tradnl"/>
    </w:rPr>
  </w:style>
  <w:style w:type="paragraph" w:styleId="Ttulo1">
    <w:name w:val="heading 1"/>
    <w:basedOn w:val="Normal"/>
    <w:next w:val="Normal"/>
    <w:qFormat/>
    <w:rsid w:val="00913765"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rsid w:val="00913765"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rsid w:val="00913765"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91376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913765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  <w:rsid w:val="00913765"/>
  </w:style>
  <w:style w:type="character" w:styleId="Refdenotaalpie">
    <w:name w:val="footnote reference"/>
    <w:semiHidden/>
    <w:rsid w:val="00913765"/>
    <w:rPr>
      <w:vertAlign w:val="superscript"/>
    </w:rPr>
  </w:style>
  <w:style w:type="paragraph" w:styleId="Ttulo">
    <w:name w:val="Title"/>
    <w:basedOn w:val="Normal"/>
    <w:link w:val="TtuloCar"/>
    <w:qFormat/>
    <w:rsid w:val="00913765"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rsid w:val="00913765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rsid w:val="00913765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rsid w:val="00913765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rsid w:val="00913765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sid w:val="00913765"/>
    <w:rPr>
      <w:color w:val="0000FF"/>
      <w:u w:val="single"/>
    </w:rPr>
  </w:style>
  <w:style w:type="paragraph" w:styleId="Textodebloque">
    <w:name w:val="Block Text"/>
    <w:basedOn w:val="Normal"/>
    <w:rsid w:val="00913765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rsid w:val="00913765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rsid w:val="00913765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rsid w:val="00913765"/>
  </w:style>
  <w:style w:type="character" w:styleId="Hipervnculovisitado">
    <w:name w:val="FollowedHyperlink"/>
    <w:rsid w:val="00913765"/>
    <w:rPr>
      <w:color w:val="800080"/>
      <w:u w:val="single"/>
    </w:rPr>
  </w:style>
  <w:style w:type="paragraph" w:styleId="Mapadeldocumento">
    <w:name w:val="Document Map"/>
    <w:basedOn w:val="Normal"/>
    <w:semiHidden/>
    <w:rsid w:val="00913765"/>
    <w:pPr>
      <w:shd w:val="clear" w:color="auto" w:fill="000080"/>
    </w:pPr>
    <w:rPr>
      <w:rFonts w:ascii="Tahoma" w:hAnsi="Tahoma" w:cs="Tahoma"/>
    </w:rPr>
  </w:style>
  <w:style w:type="paragraph" w:styleId="Textodeglobo">
    <w:name w:val="Balloon Text"/>
    <w:basedOn w:val="Normal"/>
    <w:semiHidden/>
    <w:rsid w:val="00B440B7"/>
    <w:rPr>
      <w:rFonts w:ascii="Tahoma" w:hAnsi="Tahoma" w:cs="Tahoma"/>
      <w:sz w:val="16"/>
      <w:szCs w:val="16"/>
    </w:rPr>
  </w:style>
  <w:style w:type="character" w:customStyle="1" w:styleId="TextonotapieCar">
    <w:name w:val="Texto nota pie Car"/>
    <w:link w:val="Textonotapie"/>
    <w:semiHidden/>
    <w:rsid w:val="0031704C"/>
    <w:rPr>
      <w:lang w:val="es-ES_tradnl" w:eastAsia="es-ES"/>
    </w:rPr>
  </w:style>
  <w:style w:type="character" w:customStyle="1" w:styleId="TtuloCar">
    <w:name w:val="Título Car"/>
    <w:basedOn w:val="Fuentedeprrafopredeter"/>
    <w:link w:val="Ttulo"/>
    <w:rsid w:val="00AB69D8"/>
    <w:rPr>
      <w:rFonts w:ascii="Arial" w:hAnsi="Arial"/>
      <w:b/>
      <w:sz w:val="28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5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3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8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0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1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regaduria\Documents\Agreg_oficial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Agreg_oficial</Template>
  <TotalTime>22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Documento</vt:lpstr>
      <vt:lpstr>Documento</vt:lpstr>
    </vt:vector>
  </TitlesOfParts>
  <Company>IGSAP</Company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creator>Agregaduria Educacion Rumania</dc:creator>
  <cp:lastModifiedBy> </cp:lastModifiedBy>
  <cp:revision>9</cp:revision>
  <cp:lastPrinted>2021-02-17T12:27:00Z</cp:lastPrinted>
  <dcterms:created xsi:type="dcterms:W3CDTF">2022-12-12T11:43:00Z</dcterms:created>
  <dcterms:modified xsi:type="dcterms:W3CDTF">2025-12-09T10:07:00Z</dcterms:modified>
</cp:coreProperties>
</file>